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4C14A" w14:textId="0575F94D" w:rsidR="0022304F" w:rsidRPr="007C0BD0" w:rsidRDefault="00855158" w:rsidP="007C0BD0">
      <w:pPr>
        <w:pStyle w:val="BodyText"/>
        <w:ind w:left="142" w:right="86"/>
        <w:rPr>
          <w:rFonts w:ascii="Times New Roman"/>
          <w:sz w:val="14"/>
          <w:szCs w:val="14"/>
        </w:rPr>
      </w:pPr>
      <w:r w:rsidRPr="0025408B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20BD772" wp14:editId="19E9A783">
                <wp:simplePos x="0" y="0"/>
                <wp:positionH relativeFrom="column">
                  <wp:posOffset>4760595</wp:posOffset>
                </wp:positionH>
                <wp:positionV relativeFrom="paragraph">
                  <wp:posOffset>2024380</wp:posOffset>
                </wp:positionV>
                <wp:extent cx="1550035" cy="1520190"/>
                <wp:effectExtent l="0" t="0" r="0" b="3810"/>
                <wp:wrapNone/>
                <wp:docPr id="308" name="Groupe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0035" cy="1520190"/>
                          <a:chOff x="33663" y="22943"/>
                          <a:chExt cx="1550844" cy="1520743"/>
                        </a:xfrm>
                      </wpg:grpSpPr>
                      <wps:wsp>
                        <wps:cNvPr id="309" name="Freeform 31"/>
                        <wps:cNvSpPr>
                          <a:spLocks/>
                        </wps:cNvSpPr>
                        <wps:spPr bwMode="auto">
                          <a:xfrm>
                            <a:off x="33663" y="22943"/>
                            <a:ext cx="1550844" cy="1520743"/>
                          </a:xfrm>
                          <a:custGeom>
                            <a:avLst/>
                            <a:gdLst>
                              <a:gd name="T0" fmla="+- 0 2633 1344"/>
                              <a:gd name="T1" fmla="*/ T0 w 2727"/>
                              <a:gd name="T2" fmla="+- 0 -2988 -2990"/>
                              <a:gd name="T3" fmla="*/ -2988 h 2727"/>
                              <a:gd name="T4" fmla="+- 0 2486 1344"/>
                              <a:gd name="T5" fmla="*/ T4 w 2727"/>
                              <a:gd name="T6" fmla="+- 0 -2973 -2990"/>
                              <a:gd name="T7" fmla="*/ -2973 h 2727"/>
                              <a:gd name="T8" fmla="+- 0 2345 1344"/>
                              <a:gd name="T9" fmla="*/ T8 w 2727"/>
                              <a:gd name="T10" fmla="+- 0 -2942 -2990"/>
                              <a:gd name="T11" fmla="*/ -2942 h 2727"/>
                              <a:gd name="T12" fmla="+- 0 2210 1344"/>
                              <a:gd name="T13" fmla="*/ T12 w 2727"/>
                              <a:gd name="T14" fmla="+- 0 -2897 -2990"/>
                              <a:gd name="T15" fmla="*/ -2897 h 2727"/>
                              <a:gd name="T16" fmla="+- 0 2081 1344"/>
                              <a:gd name="T17" fmla="*/ T16 w 2727"/>
                              <a:gd name="T18" fmla="+- 0 -2838 -2990"/>
                              <a:gd name="T19" fmla="*/ -2838 h 2727"/>
                              <a:gd name="T20" fmla="+- 0 1960 1344"/>
                              <a:gd name="T21" fmla="*/ T20 w 2727"/>
                              <a:gd name="T22" fmla="+- 0 -2767 -2990"/>
                              <a:gd name="T23" fmla="*/ -2767 h 2727"/>
                              <a:gd name="T24" fmla="+- 0 1847 1344"/>
                              <a:gd name="T25" fmla="*/ T24 w 2727"/>
                              <a:gd name="T26" fmla="+- 0 -2685 -2990"/>
                              <a:gd name="T27" fmla="*/ -2685 h 2727"/>
                              <a:gd name="T28" fmla="+- 0 1743 1344"/>
                              <a:gd name="T29" fmla="*/ T28 w 2727"/>
                              <a:gd name="T30" fmla="+- 0 -2591 -2990"/>
                              <a:gd name="T31" fmla="*/ -2591 h 2727"/>
                              <a:gd name="T32" fmla="+- 0 1650 1344"/>
                              <a:gd name="T33" fmla="*/ T32 w 2727"/>
                              <a:gd name="T34" fmla="+- 0 -2488 -2990"/>
                              <a:gd name="T35" fmla="*/ -2488 h 2727"/>
                              <a:gd name="T36" fmla="+- 0 1567 1344"/>
                              <a:gd name="T37" fmla="*/ T36 w 2727"/>
                              <a:gd name="T38" fmla="+- 0 -2375 -2990"/>
                              <a:gd name="T39" fmla="*/ -2375 h 2727"/>
                              <a:gd name="T40" fmla="+- 0 1496 1344"/>
                              <a:gd name="T41" fmla="*/ T40 w 2727"/>
                              <a:gd name="T42" fmla="+- 0 -2254 -2990"/>
                              <a:gd name="T43" fmla="*/ -2254 h 2727"/>
                              <a:gd name="T44" fmla="+- 0 1438 1344"/>
                              <a:gd name="T45" fmla="*/ T44 w 2727"/>
                              <a:gd name="T46" fmla="+- 0 -2125 -2990"/>
                              <a:gd name="T47" fmla="*/ -2125 h 2727"/>
                              <a:gd name="T48" fmla="+- 0 1393 1344"/>
                              <a:gd name="T49" fmla="*/ T48 w 2727"/>
                              <a:gd name="T50" fmla="+- 0 -1990 -2990"/>
                              <a:gd name="T51" fmla="*/ -1990 h 2727"/>
                              <a:gd name="T52" fmla="+- 0 1362 1344"/>
                              <a:gd name="T53" fmla="*/ T52 w 2727"/>
                              <a:gd name="T54" fmla="+- 0 -1848 -2990"/>
                              <a:gd name="T55" fmla="*/ -1848 h 2727"/>
                              <a:gd name="T56" fmla="+- 0 1346 1344"/>
                              <a:gd name="T57" fmla="*/ T56 w 2727"/>
                              <a:gd name="T58" fmla="+- 0 -1702 -2990"/>
                              <a:gd name="T59" fmla="*/ -1702 h 2727"/>
                              <a:gd name="T60" fmla="+- 0 1346 1344"/>
                              <a:gd name="T61" fmla="*/ T60 w 2727"/>
                              <a:gd name="T62" fmla="+- 0 -1552 -2990"/>
                              <a:gd name="T63" fmla="*/ -1552 h 2727"/>
                              <a:gd name="T64" fmla="+- 0 1362 1344"/>
                              <a:gd name="T65" fmla="*/ T64 w 2727"/>
                              <a:gd name="T66" fmla="+- 0 -1406 -2990"/>
                              <a:gd name="T67" fmla="*/ -1406 h 2727"/>
                              <a:gd name="T68" fmla="+- 0 1393 1344"/>
                              <a:gd name="T69" fmla="*/ T68 w 2727"/>
                              <a:gd name="T70" fmla="+- 0 -1265 -2990"/>
                              <a:gd name="T71" fmla="*/ -1265 h 2727"/>
                              <a:gd name="T72" fmla="+- 0 1438 1344"/>
                              <a:gd name="T73" fmla="*/ T72 w 2727"/>
                              <a:gd name="T74" fmla="+- 0 -1129 -2990"/>
                              <a:gd name="T75" fmla="*/ -1129 h 2727"/>
                              <a:gd name="T76" fmla="+- 0 1496 1344"/>
                              <a:gd name="T77" fmla="*/ T76 w 2727"/>
                              <a:gd name="T78" fmla="+- 0 -1001 -2990"/>
                              <a:gd name="T79" fmla="*/ -1001 h 2727"/>
                              <a:gd name="T80" fmla="+- 0 1567 1344"/>
                              <a:gd name="T81" fmla="*/ T80 w 2727"/>
                              <a:gd name="T82" fmla="+- 0 -880 -2990"/>
                              <a:gd name="T83" fmla="*/ -880 h 2727"/>
                              <a:gd name="T84" fmla="+- 0 1650 1344"/>
                              <a:gd name="T85" fmla="*/ T84 w 2727"/>
                              <a:gd name="T86" fmla="+- 0 -767 -2990"/>
                              <a:gd name="T87" fmla="*/ -767 h 2727"/>
                              <a:gd name="T88" fmla="+- 0 1743 1344"/>
                              <a:gd name="T89" fmla="*/ T88 w 2727"/>
                              <a:gd name="T90" fmla="+- 0 -663 -2990"/>
                              <a:gd name="T91" fmla="*/ -663 h 2727"/>
                              <a:gd name="T92" fmla="+- 0 1847 1344"/>
                              <a:gd name="T93" fmla="*/ T92 w 2727"/>
                              <a:gd name="T94" fmla="+- 0 -570 -2990"/>
                              <a:gd name="T95" fmla="*/ -570 h 2727"/>
                              <a:gd name="T96" fmla="+- 0 1960 1344"/>
                              <a:gd name="T97" fmla="*/ T96 w 2727"/>
                              <a:gd name="T98" fmla="+- 0 -487 -2990"/>
                              <a:gd name="T99" fmla="*/ -487 h 2727"/>
                              <a:gd name="T100" fmla="+- 0 2081 1344"/>
                              <a:gd name="T101" fmla="*/ T100 w 2727"/>
                              <a:gd name="T102" fmla="+- 0 -416 -2990"/>
                              <a:gd name="T103" fmla="*/ -416 h 2727"/>
                              <a:gd name="T104" fmla="+- 0 2210 1344"/>
                              <a:gd name="T105" fmla="*/ T104 w 2727"/>
                              <a:gd name="T106" fmla="+- 0 -358 -2990"/>
                              <a:gd name="T107" fmla="*/ -358 h 2727"/>
                              <a:gd name="T108" fmla="+- 0 2345 1344"/>
                              <a:gd name="T109" fmla="*/ T108 w 2727"/>
                              <a:gd name="T110" fmla="+- 0 -313 -2990"/>
                              <a:gd name="T111" fmla="*/ -313 h 2727"/>
                              <a:gd name="T112" fmla="+- 0 2486 1344"/>
                              <a:gd name="T113" fmla="*/ T112 w 2727"/>
                              <a:gd name="T114" fmla="+- 0 -282 -2990"/>
                              <a:gd name="T115" fmla="*/ -282 h 2727"/>
                              <a:gd name="T116" fmla="+- 0 2633 1344"/>
                              <a:gd name="T117" fmla="*/ T116 w 2727"/>
                              <a:gd name="T118" fmla="+- 0 -266 -2990"/>
                              <a:gd name="T119" fmla="*/ -266 h 2727"/>
                              <a:gd name="T120" fmla="+- 0 2782 1344"/>
                              <a:gd name="T121" fmla="*/ T120 w 2727"/>
                              <a:gd name="T122" fmla="+- 0 -266 -2990"/>
                              <a:gd name="T123" fmla="*/ -266 h 2727"/>
                              <a:gd name="T124" fmla="+- 0 2928 1344"/>
                              <a:gd name="T125" fmla="*/ T124 w 2727"/>
                              <a:gd name="T126" fmla="+- 0 -282 -2990"/>
                              <a:gd name="T127" fmla="*/ -282 h 2727"/>
                              <a:gd name="T128" fmla="+- 0 3070 1344"/>
                              <a:gd name="T129" fmla="*/ T128 w 2727"/>
                              <a:gd name="T130" fmla="+- 0 -313 -2990"/>
                              <a:gd name="T131" fmla="*/ -313 h 2727"/>
                              <a:gd name="T132" fmla="+- 0 3205 1344"/>
                              <a:gd name="T133" fmla="*/ T132 w 2727"/>
                              <a:gd name="T134" fmla="+- 0 -358 -2990"/>
                              <a:gd name="T135" fmla="*/ -358 h 2727"/>
                              <a:gd name="T136" fmla="+- 0 3334 1344"/>
                              <a:gd name="T137" fmla="*/ T136 w 2727"/>
                              <a:gd name="T138" fmla="+- 0 -416 -2990"/>
                              <a:gd name="T139" fmla="*/ -416 h 2727"/>
                              <a:gd name="T140" fmla="+- 0 3455 1344"/>
                              <a:gd name="T141" fmla="*/ T140 w 2727"/>
                              <a:gd name="T142" fmla="+- 0 -487 -2990"/>
                              <a:gd name="T143" fmla="*/ -487 h 2727"/>
                              <a:gd name="T144" fmla="+- 0 3568 1344"/>
                              <a:gd name="T145" fmla="*/ T144 w 2727"/>
                              <a:gd name="T146" fmla="+- 0 -570 -2990"/>
                              <a:gd name="T147" fmla="*/ -570 h 2727"/>
                              <a:gd name="T148" fmla="+- 0 3671 1344"/>
                              <a:gd name="T149" fmla="*/ T148 w 2727"/>
                              <a:gd name="T150" fmla="+- 0 -663 -2990"/>
                              <a:gd name="T151" fmla="*/ -663 h 2727"/>
                              <a:gd name="T152" fmla="+- 0 3765 1344"/>
                              <a:gd name="T153" fmla="*/ T152 w 2727"/>
                              <a:gd name="T154" fmla="+- 0 -767 -2990"/>
                              <a:gd name="T155" fmla="*/ -767 h 2727"/>
                              <a:gd name="T156" fmla="+- 0 3848 1344"/>
                              <a:gd name="T157" fmla="*/ T156 w 2727"/>
                              <a:gd name="T158" fmla="+- 0 -880 -2990"/>
                              <a:gd name="T159" fmla="*/ -880 h 2727"/>
                              <a:gd name="T160" fmla="+- 0 3918 1344"/>
                              <a:gd name="T161" fmla="*/ T160 w 2727"/>
                              <a:gd name="T162" fmla="+- 0 -1001 -2990"/>
                              <a:gd name="T163" fmla="*/ -1001 h 2727"/>
                              <a:gd name="T164" fmla="+- 0 3977 1344"/>
                              <a:gd name="T165" fmla="*/ T164 w 2727"/>
                              <a:gd name="T166" fmla="+- 0 -1129 -2990"/>
                              <a:gd name="T167" fmla="*/ -1129 h 2727"/>
                              <a:gd name="T168" fmla="+- 0 4022 1344"/>
                              <a:gd name="T169" fmla="*/ T168 w 2727"/>
                              <a:gd name="T170" fmla="+- 0 -1265 -2990"/>
                              <a:gd name="T171" fmla="*/ -1265 h 2727"/>
                              <a:gd name="T172" fmla="+- 0 4053 1344"/>
                              <a:gd name="T173" fmla="*/ T172 w 2727"/>
                              <a:gd name="T174" fmla="+- 0 -1406 -2990"/>
                              <a:gd name="T175" fmla="*/ -1406 h 2727"/>
                              <a:gd name="T176" fmla="+- 0 4069 1344"/>
                              <a:gd name="T177" fmla="*/ T176 w 2727"/>
                              <a:gd name="T178" fmla="+- 0 -1552 -2990"/>
                              <a:gd name="T179" fmla="*/ -1552 h 2727"/>
                              <a:gd name="T180" fmla="+- 0 4069 1344"/>
                              <a:gd name="T181" fmla="*/ T180 w 2727"/>
                              <a:gd name="T182" fmla="+- 0 -1702 -2990"/>
                              <a:gd name="T183" fmla="*/ -1702 h 2727"/>
                              <a:gd name="T184" fmla="+- 0 4053 1344"/>
                              <a:gd name="T185" fmla="*/ T184 w 2727"/>
                              <a:gd name="T186" fmla="+- 0 -1848 -2990"/>
                              <a:gd name="T187" fmla="*/ -1848 h 2727"/>
                              <a:gd name="T188" fmla="+- 0 4022 1344"/>
                              <a:gd name="T189" fmla="*/ T188 w 2727"/>
                              <a:gd name="T190" fmla="+- 0 -1990 -2990"/>
                              <a:gd name="T191" fmla="*/ -1990 h 2727"/>
                              <a:gd name="T192" fmla="+- 0 3977 1344"/>
                              <a:gd name="T193" fmla="*/ T192 w 2727"/>
                              <a:gd name="T194" fmla="+- 0 -2125 -2990"/>
                              <a:gd name="T195" fmla="*/ -2125 h 2727"/>
                              <a:gd name="T196" fmla="+- 0 3918 1344"/>
                              <a:gd name="T197" fmla="*/ T196 w 2727"/>
                              <a:gd name="T198" fmla="+- 0 -2254 -2990"/>
                              <a:gd name="T199" fmla="*/ -2254 h 2727"/>
                              <a:gd name="T200" fmla="+- 0 3848 1344"/>
                              <a:gd name="T201" fmla="*/ T200 w 2727"/>
                              <a:gd name="T202" fmla="+- 0 -2375 -2990"/>
                              <a:gd name="T203" fmla="*/ -2375 h 2727"/>
                              <a:gd name="T204" fmla="+- 0 3765 1344"/>
                              <a:gd name="T205" fmla="*/ T204 w 2727"/>
                              <a:gd name="T206" fmla="+- 0 -2488 -2990"/>
                              <a:gd name="T207" fmla="*/ -2488 h 2727"/>
                              <a:gd name="T208" fmla="+- 0 3671 1344"/>
                              <a:gd name="T209" fmla="*/ T208 w 2727"/>
                              <a:gd name="T210" fmla="+- 0 -2591 -2990"/>
                              <a:gd name="T211" fmla="*/ -2591 h 2727"/>
                              <a:gd name="T212" fmla="+- 0 3568 1344"/>
                              <a:gd name="T213" fmla="*/ T212 w 2727"/>
                              <a:gd name="T214" fmla="+- 0 -2685 -2990"/>
                              <a:gd name="T215" fmla="*/ -2685 h 2727"/>
                              <a:gd name="T216" fmla="+- 0 3455 1344"/>
                              <a:gd name="T217" fmla="*/ T216 w 2727"/>
                              <a:gd name="T218" fmla="+- 0 -2767 -2990"/>
                              <a:gd name="T219" fmla="*/ -2767 h 2727"/>
                              <a:gd name="T220" fmla="+- 0 3334 1344"/>
                              <a:gd name="T221" fmla="*/ T220 w 2727"/>
                              <a:gd name="T222" fmla="+- 0 -2838 -2990"/>
                              <a:gd name="T223" fmla="*/ -2838 h 2727"/>
                              <a:gd name="T224" fmla="+- 0 3205 1344"/>
                              <a:gd name="T225" fmla="*/ T224 w 2727"/>
                              <a:gd name="T226" fmla="+- 0 -2897 -2990"/>
                              <a:gd name="T227" fmla="*/ -2897 h 2727"/>
                              <a:gd name="T228" fmla="+- 0 3070 1344"/>
                              <a:gd name="T229" fmla="*/ T228 w 2727"/>
                              <a:gd name="T230" fmla="+- 0 -2942 -2990"/>
                              <a:gd name="T231" fmla="*/ -2942 h 2727"/>
                              <a:gd name="T232" fmla="+- 0 2928 1344"/>
                              <a:gd name="T233" fmla="*/ T232 w 2727"/>
                              <a:gd name="T234" fmla="+- 0 -2973 -2990"/>
                              <a:gd name="T235" fmla="*/ -2973 h 2727"/>
                              <a:gd name="T236" fmla="+- 0 2782 1344"/>
                              <a:gd name="T237" fmla="*/ T236 w 2727"/>
                              <a:gd name="T238" fmla="+- 0 -2988 -2990"/>
                              <a:gd name="T239" fmla="*/ -2988 h 2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27" h="2727">
                                <a:moveTo>
                                  <a:pt x="1363" y="0"/>
                                </a:moveTo>
                                <a:lnTo>
                                  <a:pt x="1289" y="2"/>
                                </a:lnTo>
                                <a:lnTo>
                                  <a:pt x="1215" y="8"/>
                                </a:lnTo>
                                <a:lnTo>
                                  <a:pt x="1142" y="17"/>
                                </a:lnTo>
                                <a:lnTo>
                                  <a:pt x="1071" y="31"/>
                                </a:lnTo>
                                <a:lnTo>
                                  <a:pt x="1001" y="48"/>
                                </a:lnTo>
                                <a:lnTo>
                                  <a:pt x="932" y="69"/>
                                </a:lnTo>
                                <a:lnTo>
                                  <a:pt x="866" y="93"/>
                                </a:lnTo>
                                <a:lnTo>
                                  <a:pt x="800" y="121"/>
                                </a:lnTo>
                                <a:lnTo>
                                  <a:pt x="737" y="152"/>
                                </a:lnTo>
                                <a:lnTo>
                                  <a:pt x="675" y="186"/>
                                </a:lnTo>
                                <a:lnTo>
                                  <a:pt x="616" y="223"/>
                                </a:lnTo>
                                <a:lnTo>
                                  <a:pt x="558" y="263"/>
                                </a:lnTo>
                                <a:lnTo>
                                  <a:pt x="503" y="305"/>
                                </a:lnTo>
                                <a:lnTo>
                                  <a:pt x="450" y="351"/>
                                </a:lnTo>
                                <a:lnTo>
                                  <a:pt x="399" y="399"/>
                                </a:lnTo>
                                <a:lnTo>
                                  <a:pt x="351" y="449"/>
                                </a:lnTo>
                                <a:lnTo>
                                  <a:pt x="306" y="502"/>
                                </a:lnTo>
                                <a:lnTo>
                                  <a:pt x="263" y="558"/>
                                </a:lnTo>
                                <a:lnTo>
                                  <a:pt x="223" y="615"/>
                                </a:lnTo>
                                <a:lnTo>
                                  <a:pt x="186" y="675"/>
                                </a:lnTo>
                                <a:lnTo>
                                  <a:pt x="152" y="736"/>
                                </a:lnTo>
                                <a:lnTo>
                                  <a:pt x="121" y="800"/>
                                </a:lnTo>
                                <a:lnTo>
                                  <a:pt x="94" y="865"/>
                                </a:lnTo>
                                <a:lnTo>
                                  <a:pt x="70" y="932"/>
                                </a:lnTo>
                                <a:lnTo>
                                  <a:pt x="49" y="1000"/>
                                </a:lnTo>
                                <a:lnTo>
                                  <a:pt x="32" y="1070"/>
                                </a:lnTo>
                                <a:lnTo>
                                  <a:pt x="18" y="1142"/>
                                </a:lnTo>
                                <a:lnTo>
                                  <a:pt x="8" y="1214"/>
                                </a:lnTo>
                                <a:lnTo>
                                  <a:pt x="2" y="1288"/>
                                </a:lnTo>
                                <a:lnTo>
                                  <a:pt x="0" y="1363"/>
                                </a:lnTo>
                                <a:lnTo>
                                  <a:pt x="2" y="1438"/>
                                </a:lnTo>
                                <a:lnTo>
                                  <a:pt x="8" y="1511"/>
                                </a:lnTo>
                                <a:lnTo>
                                  <a:pt x="18" y="1584"/>
                                </a:lnTo>
                                <a:lnTo>
                                  <a:pt x="32" y="1655"/>
                                </a:lnTo>
                                <a:lnTo>
                                  <a:pt x="49" y="1725"/>
                                </a:lnTo>
                                <a:lnTo>
                                  <a:pt x="70" y="1794"/>
                                </a:lnTo>
                                <a:lnTo>
                                  <a:pt x="94" y="1861"/>
                                </a:lnTo>
                                <a:lnTo>
                                  <a:pt x="121" y="1926"/>
                                </a:lnTo>
                                <a:lnTo>
                                  <a:pt x="152" y="1989"/>
                                </a:lnTo>
                                <a:lnTo>
                                  <a:pt x="186" y="2051"/>
                                </a:lnTo>
                                <a:lnTo>
                                  <a:pt x="223" y="2110"/>
                                </a:lnTo>
                                <a:lnTo>
                                  <a:pt x="263" y="2168"/>
                                </a:lnTo>
                                <a:lnTo>
                                  <a:pt x="306" y="2223"/>
                                </a:lnTo>
                                <a:lnTo>
                                  <a:pt x="351" y="2276"/>
                                </a:lnTo>
                                <a:lnTo>
                                  <a:pt x="399" y="2327"/>
                                </a:lnTo>
                                <a:lnTo>
                                  <a:pt x="450" y="2375"/>
                                </a:lnTo>
                                <a:lnTo>
                                  <a:pt x="503" y="2420"/>
                                </a:lnTo>
                                <a:lnTo>
                                  <a:pt x="558" y="2463"/>
                                </a:lnTo>
                                <a:lnTo>
                                  <a:pt x="616" y="2503"/>
                                </a:lnTo>
                                <a:lnTo>
                                  <a:pt x="675" y="2540"/>
                                </a:lnTo>
                                <a:lnTo>
                                  <a:pt x="737" y="2574"/>
                                </a:lnTo>
                                <a:lnTo>
                                  <a:pt x="800" y="2605"/>
                                </a:lnTo>
                                <a:lnTo>
                                  <a:pt x="866" y="2632"/>
                                </a:lnTo>
                                <a:lnTo>
                                  <a:pt x="932" y="2657"/>
                                </a:lnTo>
                                <a:lnTo>
                                  <a:pt x="1001" y="2677"/>
                                </a:lnTo>
                                <a:lnTo>
                                  <a:pt x="1071" y="2695"/>
                                </a:lnTo>
                                <a:lnTo>
                                  <a:pt x="1142" y="2708"/>
                                </a:lnTo>
                                <a:lnTo>
                                  <a:pt x="1215" y="2718"/>
                                </a:lnTo>
                                <a:lnTo>
                                  <a:pt x="1289" y="2724"/>
                                </a:lnTo>
                                <a:lnTo>
                                  <a:pt x="1363" y="2726"/>
                                </a:lnTo>
                                <a:lnTo>
                                  <a:pt x="1438" y="2724"/>
                                </a:lnTo>
                                <a:lnTo>
                                  <a:pt x="1512" y="2718"/>
                                </a:lnTo>
                                <a:lnTo>
                                  <a:pt x="1584" y="2708"/>
                                </a:lnTo>
                                <a:lnTo>
                                  <a:pt x="1656" y="2695"/>
                                </a:lnTo>
                                <a:lnTo>
                                  <a:pt x="1726" y="2677"/>
                                </a:lnTo>
                                <a:lnTo>
                                  <a:pt x="1794" y="2657"/>
                                </a:lnTo>
                                <a:lnTo>
                                  <a:pt x="1861" y="2632"/>
                                </a:lnTo>
                                <a:lnTo>
                                  <a:pt x="1926" y="2605"/>
                                </a:lnTo>
                                <a:lnTo>
                                  <a:pt x="1990" y="2574"/>
                                </a:lnTo>
                                <a:lnTo>
                                  <a:pt x="2051" y="2540"/>
                                </a:lnTo>
                                <a:lnTo>
                                  <a:pt x="2111" y="2503"/>
                                </a:lnTo>
                                <a:lnTo>
                                  <a:pt x="2168" y="2463"/>
                                </a:lnTo>
                                <a:lnTo>
                                  <a:pt x="2224" y="2420"/>
                                </a:lnTo>
                                <a:lnTo>
                                  <a:pt x="2277" y="2375"/>
                                </a:lnTo>
                                <a:lnTo>
                                  <a:pt x="2327" y="2327"/>
                                </a:lnTo>
                                <a:lnTo>
                                  <a:pt x="2375" y="2276"/>
                                </a:lnTo>
                                <a:lnTo>
                                  <a:pt x="2421" y="2223"/>
                                </a:lnTo>
                                <a:lnTo>
                                  <a:pt x="2464" y="2168"/>
                                </a:lnTo>
                                <a:lnTo>
                                  <a:pt x="2504" y="2110"/>
                                </a:lnTo>
                                <a:lnTo>
                                  <a:pt x="2540" y="2051"/>
                                </a:lnTo>
                                <a:lnTo>
                                  <a:pt x="2574" y="1989"/>
                                </a:lnTo>
                                <a:lnTo>
                                  <a:pt x="2605" y="1926"/>
                                </a:lnTo>
                                <a:lnTo>
                                  <a:pt x="2633" y="1861"/>
                                </a:lnTo>
                                <a:lnTo>
                                  <a:pt x="2657" y="1794"/>
                                </a:lnTo>
                                <a:lnTo>
                                  <a:pt x="2678" y="1725"/>
                                </a:lnTo>
                                <a:lnTo>
                                  <a:pt x="2695" y="1655"/>
                                </a:lnTo>
                                <a:lnTo>
                                  <a:pt x="2709" y="1584"/>
                                </a:lnTo>
                                <a:lnTo>
                                  <a:pt x="2719" y="1511"/>
                                </a:lnTo>
                                <a:lnTo>
                                  <a:pt x="2725" y="1438"/>
                                </a:lnTo>
                                <a:lnTo>
                                  <a:pt x="2727" y="1363"/>
                                </a:lnTo>
                                <a:lnTo>
                                  <a:pt x="2725" y="1288"/>
                                </a:lnTo>
                                <a:lnTo>
                                  <a:pt x="2719" y="1214"/>
                                </a:lnTo>
                                <a:lnTo>
                                  <a:pt x="2709" y="1142"/>
                                </a:lnTo>
                                <a:lnTo>
                                  <a:pt x="2695" y="1070"/>
                                </a:lnTo>
                                <a:lnTo>
                                  <a:pt x="2678" y="1000"/>
                                </a:lnTo>
                                <a:lnTo>
                                  <a:pt x="2657" y="932"/>
                                </a:lnTo>
                                <a:lnTo>
                                  <a:pt x="2633" y="865"/>
                                </a:lnTo>
                                <a:lnTo>
                                  <a:pt x="2605" y="800"/>
                                </a:lnTo>
                                <a:lnTo>
                                  <a:pt x="2574" y="736"/>
                                </a:lnTo>
                                <a:lnTo>
                                  <a:pt x="2540" y="675"/>
                                </a:lnTo>
                                <a:lnTo>
                                  <a:pt x="2504" y="615"/>
                                </a:lnTo>
                                <a:lnTo>
                                  <a:pt x="2464" y="558"/>
                                </a:lnTo>
                                <a:lnTo>
                                  <a:pt x="2421" y="502"/>
                                </a:lnTo>
                                <a:lnTo>
                                  <a:pt x="2375" y="449"/>
                                </a:lnTo>
                                <a:lnTo>
                                  <a:pt x="2327" y="399"/>
                                </a:lnTo>
                                <a:lnTo>
                                  <a:pt x="2277" y="351"/>
                                </a:lnTo>
                                <a:lnTo>
                                  <a:pt x="2224" y="305"/>
                                </a:lnTo>
                                <a:lnTo>
                                  <a:pt x="2168" y="263"/>
                                </a:lnTo>
                                <a:lnTo>
                                  <a:pt x="2111" y="223"/>
                                </a:lnTo>
                                <a:lnTo>
                                  <a:pt x="2051" y="186"/>
                                </a:lnTo>
                                <a:lnTo>
                                  <a:pt x="1990" y="152"/>
                                </a:lnTo>
                                <a:lnTo>
                                  <a:pt x="1926" y="121"/>
                                </a:lnTo>
                                <a:lnTo>
                                  <a:pt x="1861" y="93"/>
                                </a:lnTo>
                                <a:lnTo>
                                  <a:pt x="1794" y="69"/>
                                </a:lnTo>
                                <a:lnTo>
                                  <a:pt x="1726" y="48"/>
                                </a:lnTo>
                                <a:lnTo>
                                  <a:pt x="1656" y="31"/>
                                </a:lnTo>
                                <a:lnTo>
                                  <a:pt x="1584" y="17"/>
                                </a:lnTo>
                                <a:lnTo>
                                  <a:pt x="1512" y="8"/>
                                </a:lnTo>
                                <a:lnTo>
                                  <a:pt x="1438" y="2"/>
                                </a:lnTo>
                                <a:lnTo>
                                  <a:pt x="1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0"/>
                        <wps:cNvSpPr>
                          <a:spLocks/>
                        </wps:cNvSpPr>
                        <wps:spPr bwMode="auto">
                          <a:xfrm>
                            <a:off x="106325" y="85060"/>
                            <a:ext cx="1403498" cy="1390650"/>
                          </a:xfrm>
                          <a:custGeom>
                            <a:avLst/>
                            <a:gdLst>
                              <a:gd name="T0" fmla="+- 0 2786 1481"/>
                              <a:gd name="T1" fmla="*/ T0 w 2459"/>
                              <a:gd name="T2" fmla="+- 0 -400 -2857"/>
                              <a:gd name="T3" fmla="*/ -400 h 2459"/>
                              <a:gd name="T4" fmla="+- 0 2932 1481"/>
                              <a:gd name="T5" fmla="*/ T4 w 2459"/>
                              <a:gd name="T6" fmla="+- 0 -418 -2857"/>
                              <a:gd name="T7" fmla="*/ -418 h 2459"/>
                              <a:gd name="T8" fmla="+- 0 3072 1481"/>
                              <a:gd name="T9" fmla="*/ T8 w 2459"/>
                              <a:gd name="T10" fmla="+- 0 -452 -2857"/>
                              <a:gd name="T11" fmla="*/ -452 h 2459"/>
                              <a:gd name="T12" fmla="+- 0 3205 1481"/>
                              <a:gd name="T13" fmla="*/ T12 w 2459"/>
                              <a:gd name="T14" fmla="+- 0 -502 -2857"/>
                              <a:gd name="T15" fmla="*/ -502 h 2459"/>
                              <a:gd name="T16" fmla="+- 0 3331 1481"/>
                              <a:gd name="T17" fmla="*/ T16 w 2459"/>
                              <a:gd name="T18" fmla="+- 0 -566 -2857"/>
                              <a:gd name="T19" fmla="*/ -566 h 2459"/>
                              <a:gd name="T20" fmla="+- 0 3448 1481"/>
                              <a:gd name="T21" fmla="*/ T20 w 2459"/>
                              <a:gd name="T22" fmla="+- 0 -643 -2857"/>
                              <a:gd name="T23" fmla="*/ -643 h 2459"/>
                              <a:gd name="T24" fmla="+- 0 3555 1481"/>
                              <a:gd name="T25" fmla="*/ T24 w 2459"/>
                              <a:gd name="T26" fmla="+- 0 -734 -2857"/>
                              <a:gd name="T27" fmla="*/ -734 h 2459"/>
                              <a:gd name="T28" fmla="+- 0 3651 1481"/>
                              <a:gd name="T29" fmla="*/ T28 w 2459"/>
                              <a:gd name="T30" fmla="+- 0 -835 -2857"/>
                              <a:gd name="T31" fmla="*/ -835 h 2459"/>
                              <a:gd name="T32" fmla="+- 0 3735 1481"/>
                              <a:gd name="T33" fmla="*/ T32 w 2459"/>
                              <a:gd name="T34" fmla="+- 0 -947 -2857"/>
                              <a:gd name="T35" fmla="*/ -947 h 2459"/>
                              <a:gd name="T36" fmla="+- 0 3806 1481"/>
                              <a:gd name="T37" fmla="*/ T36 w 2459"/>
                              <a:gd name="T38" fmla="+- 0 -1069 -2857"/>
                              <a:gd name="T39" fmla="*/ -1069 h 2459"/>
                              <a:gd name="T40" fmla="+- 0 3863 1481"/>
                              <a:gd name="T41" fmla="*/ T40 w 2459"/>
                              <a:gd name="T42" fmla="+- 0 -1198 -2857"/>
                              <a:gd name="T43" fmla="*/ -1198 h 2459"/>
                              <a:gd name="T44" fmla="+- 0 3905 1481"/>
                              <a:gd name="T45" fmla="*/ T44 w 2459"/>
                              <a:gd name="T46" fmla="+- 0 -1335 -2857"/>
                              <a:gd name="T47" fmla="*/ -1335 h 2459"/>
                              <a:gd name="T48" fmla="+- 0 3931 1481"/>
                              <a:gd name="T49" fmla="*/ T48 w 2459"/>
                              <a:gd name="T50" fmla="+- 0 -1479 -2857"/>
                              <a:gd name="T51" fmla="*/ -1479 h 2459"/>
                              <a:gd name="T52" fmla="+- 0 3940 1481"/>
                              <a:gd name="T53" fmla="*/ T52 w 2459"/>
                              <a:gd name="T54" fmla="+- 0 -1627 -2857"/>
                              <a:gd name="T55" fmla="*/ -1627 h 2459"/>
                              <a:gd name="T56" fmla="+- 0 3931 1481"/>
                              <a:gd name="T57" fmla="*/ T56 w 2459"/>
                              <a:gd name="T58" fmla="+- 0 -1776 -2857"/>
                              <a:gd name="T59" fmla="*/ -1776 h 2459"/>
                              <a:gd name="T60" fmla="+- 0 3905 1481"/>
                              <a:gd name="T61" fmla="*/ T60 w 2459"/>
                              <a:gd name="T62" fmla="+- 0 -1919 -2857"/>
                              <a:gd name="T63" fmla="*/ -1919 h 2459"/>
                              <a:gd name="T64" fmla="+- 0 3863 1481"/>
                              <a:gd name="T65" fmla="*/ T64 w 2459"/>
                              <a:gd name="T66" fmla="+- 0 -2056 -2857"/>
                              <a:gd name="T67" fmla="*/ -2056 h 2459"/>
                              <a:gd name="T68" fmla="+- 0 3806 1481"/>
                              <a:gd name="T69" fmla="*/ T68 w 2459"/>
                              <a:gd name="T70" fmla="+- 0 -2186 -2857"/>
                              <a:gd name="T71" fmla="*/ -2186 h 2459"/>
                              <a:gd name="T72" fmla="+- 0 3735 1481"/>
                              <a:gd name="T73" fmla="*/ T72 w 2459"/>
                              <a:gd name="T74" fmla="+- 0 -2307 -2857"/>
                              <a:gd name="T75" fmla="*/ -2307 h 2459"/>
                              <a:gd name="T76" fmla="+- 0 3651 1481"/>
                              <a:gd name="T77" fmla="*/ T76 w 2459"/>
                              <a:gd name="T78" fmla="+- 0 -2419 -2857"/>
                              <a:gd name="T79" fmla="*/ -2419 h 2459"/>
                              <a:gd name="T80" fmla="+- 0 3555 1481"/>
                              <a:gd name="T81" fmla="*/ T80 w 2459"/>
                              <a:gd name="T82" fmla="+- 0 -2521 -2857"/>
                              <a:gd name="T83" fmla="*/ -2521 h 2459"/>
                              <a:gd name="T84" fmla="+- 0 3448 1481"/>
                              <a:gd name="T85" fmla="*/ T84 w 2459"/>
                              <a:gd name="T86" fmla="+- 0 -2611 -2857"/>
                              <a:gd name="T87" fmla="*/ -2611 h 2459"/>
                              <a:gd name="T88" fmla="+- 0 3331 1481"/>
                              <a:gd name="T89" fmla="*/ T88 w 2459"/>
                              <a:gd name="T90" fmla="+- 0 -2689 -2857"/>
                              <a:gd name="T91" fmla="*/ -2689 h 2459"/>
                              <a:gd name="T92" fmla="+- 0 3205 1481"/>
                              <a:gd name="T93" fmla="*/ T92 w 2459"/>
                              <a:gd name="T94" fmla="+- 0 -2753 -2857"/>
                              <a:gd name="T95" fmla="*/ -2753 h 2459"/>
                              <a:gd name="T96" fmla="+- 0 3072 1481"/>
                              <a:gd name="T97" fmla="*/ T96 w 2459"/>
                              <a:gd name="T98" fmla="+- 0 -2803 -2857"/>
                              <a:gd name="T99" fmla="*/ -2803 h 2459"/>
                              <a:gd name="T100" fmla="+- 0 2932 1481"/>
                              <a:gd name="T101" fmla="*/ T100 w 2459"/>
                              <a:gd name="T102" fmla="+- 0 -2837 -2857"/>
                              <a:gd name="T103" fmla="*/ -2837 h 2459"/>
                              <a:gd name="T104" fmla="+- 0 2786 1481"/>
                              <a:gd name="T105" fmla="*/ T104 w 2459"/>
                              <a:gd name="T106" fmla="+- 0 -2854 -2857"/>
                              <a:gd name="T107" fmla="*/ -2854 h 2459"/>
                              <a:gd name="T108" fmla="+- 0 2636 1481"/>
                              <a:gd name="T109" fmla="*/ T108 w 2459"/>
                              <a:gd name="T110" fmla="+- 0 -2854 -2857"/>
                              <a:gd name="T111" fmla="*/ -2854 h 2459"/>
                              <a:gd name="T112" fmla="+- 0 2490 1481"/>
                              <a:gd name="T113" fmla="*/ T112 w 2459"/>
                              <a:gd name="T114" fmla="+- 0 -2837 -2857"/>
                              <a:gd name="T115" fmla="*/ -2837 h 2459"/>
                              <a:gd name="T116" fmla="+- 0 2349 1481"/>
                              <a:gd name="T117" fmla="*/ T116 w 2459"/>
                              <a:gd name="T118" fmla="+- 0 -2803 -2857"/>
                              <a:gd name="T119" fmla="*/ -2803 h 2459"/>
                              <a:gd name="T120" fmla="+- 0 2216 1481"/>
                              <a:gd name="T121" fmla="*/ T120 w 2459"/>
                              <a:gd name="T122" fmla="+- 0 -2753 -2857"/>
                              <a:gd name="T123" fmla="*/ -2753 h 2459"/>
                              <a:gd name="T124" fmla="+- 0 2090 1481"/>
                              <a:gd name="T125" fmla="*/ T124 w 2459"/>
                              <a:gd name="T126" fmla="+- 0 -2689 -2857"/>
                              <a:gd name="T127" fmla="*/ -2689 h 2459"/>
                              <a:gd name="T128" fmla="+- 0 1973 1481"/>
                              <a:gd name="T129" fmla="*/ T128 w 2459"/>
                              <a:gd name="T130" fmla="+- 0 -2611 -2857"/>
                              <a:gd name="T131" fmla="*/ -2611 h 2459"/>
                              <a:gd name="T132" fmla="+- 0 1866 1481"/>
                              <a:gd name="T133" fmla="*/ T132 w 2459"/>
                              <a:gd name="T134" fmla="+- 0 -2521 -2857"/>
                              <a:gd name="T135" fmla="*/ -2521 h 2459"/>
                              <a:gd name="T136" fmla="+- 0 1770 1481"/>
                              <a:gd name="T137" fmla="*/ T136 w 2459"/>
                              <a:gd name="T138" fmla="+- 0 -2419 -2857"/>
                              <a:gd name="T139" fmla="*/ -2419 h 2459"/>
                              <a:gd name="T140" fmla="+- 0 1686 1481"/>
                              <a:gd name="T141" fmla="*/ T140 w 2459"/>
                              <a:gd name="T142" fmla="+- 0 -2307 -2857"/>
                              <a:gd name="T143" fmla="*/ -2307 h 2459"/>
                              <a:gd name="T144" fmla="+- 0 1615 1481"/>
                              <a:gd name="T145" fmla="*/ T144 w 2459"/>
                              <a:gd name="T146" fmla="+- 0 -2186 -2857"/>
                              <a:gd name="T147" fmla="*/ -2186 h 2459"/>
                              <a:gd name="T148" fmla="+- 0 1558 1481"/>
                              <a:gd name="T149" fmla="*/ T148 w 2459"/>
                              <a:gd name="T150" fmla="+- 0 -2056 -2857"/>
                              <a:gd name="T151" fmla="*/ -2056 h 2459"/>
                              <a:gd name="T152" fmla="+- 0 1516 1481"/>
                              <a:gd name="T153" fmla="*/ T152 w 2459"/>
                              <a:gd name="T154" fmla="+- 0 -1919 -2857"/>
                              <a:gd name="T155" fmla="*/ -1919 h 2459"/>
                              <a:gd name="T156" fmla="+- 0 1490 1481"/>
                              <a:gd name="T157" fmla="*/ T156 w 2459"/>
                              <a:gd name="T158" fmla="+- 0 -1776 -2857"/>
                              <a:gd name="T159" fmla="*/ -1776 h 2459"/>
                              <a:gd name="T160" fmla="+- 0 1481 1481"/>
                              <a:gd name="T161" fmla="*/ T160 w 2459"/>
                              <a:gd name="T162" fmla="+- 0 -1627 -2857"/>
                              <a:gd name="T163" fmla="*/ -1627 h 2459"/>
                              <a:gd name="T164" fmla="+- 0 1490 1481"/>
                              <a:gd name="T165" fmla="*/ T164 w 2459"/>
                              <a:gd name="T166" fmla="+- 0 -1479 -2857"/>
                              <a:gd name="T167" fmla="*/ -1479 h 2459"/>
                              <a:gd name="T168" fmla="+- 0 1516 1481"/>
                              <a:gd name="T169" fmla="*/ T168 w 2459"/>
                              <a:gd name="T170" fmla="+- 0 -1335 -2857"/>
                              <a:gd name="T171" fmla="*/ -1335 h 2459"/>
                              <a:gd name="T172" fmla="+- 0 1558 1481"/>
                              <a:gd name="T173" fmla="*/ T172 w 2459"/>
                              <a:gd name="T174" fmla="+- 0 -1198 -2857"/>
                              <a:gd name="T175" fmla="*/ -1198 h 2459"/>
                              <a:gd name="T176" fmla="+- 0 1615 1481"/>
                              <a:gd name="T177" fmla="*/ T176 w 2459"/>
                              <a:gd name="T178" fmla="+- 0 -1069 -2857"/>
                              <a:gd name="T179" fmla="*/ -1069 h 2459"/>
                              <a:gd name="T180" fmla="+- 0 1686 1481"/>
                              <a:gd name="T181" fmla="*/ T180 w 2459"/>
                              <a:gd name="T182" fmla="+- 0 -947 -2857"/>
                              <a:gd name="T183" fmla="*/ -947 h 2459"/>
                              <a:gd name="T184" fmla="+- 0 1770 1481"/>
                              <a:gd name="T185" fmla="*/ T184 w 2459"/>
                              <a:gd name="T186" fmla="+- 0 -835 -2857"/>
                              <a:gd name="T187" fmla="*/ -835 h 2459"/>
                              <a:gd name="T188" fmla="+- 0 1866 1481"/>
                              <a:gd name="T189" fmla="*/ T188 w 2459"/>
                              <a:gd name="T190" fmla="+- 0 -734 -2857"/>
                              <a:gd name="T191" fmla="*/ -734 h 2459"/>
                              <a:gd name="T192" fmla="+- 0 1973 1481"/>
                              <a:gd name="T193" fmla="*/ T192 w 2459"/>
                              <a:gd name="T194" fmla="+- 0 -643 -2857"/>
                              <a:gd name="T195" fmla="*/ -643 h 2459"/>
                              <a:gd name="T196" fmla="+- 0 2090 1481"/>
                              <a:gd name="T197" fmla="*/ T196 w 2459"/>
                              <a:gd name="T198" fmla="+- 0 -566 -2857"/>
                              <a:gd name="T199" fmla="*/ -566 h 2459"/>
                              <a:gd name="T200" fmla="+- 0 2216 1481"/>
                              <a:gd name="T201" fmla="*/ T200 w 2459"/>
                              <a:gd name="T202" fmla="+- 0 -502 -2857"/>
                              <a:gd name="T203" fmla="*/ -502 h 2459"/>
                              <a:gd name="T204" fmla="+- 0 2349 1481"/>
                              <a:gd name="T205" fmla="*/ T204 w 2459"/>
                              <a:gd name="T206" fmla="+- 0 -452 -2857"/>
                              <a:gd name="T207" fmla="*/ -452 h 2459"/>
                              <a:gd name="T208" fmla="+- 0 2490 1481"/>
                              <a:gd name="T209" fmla="*/ T208 w 2459"/>
                              <a:gd name="T210" fmla="+- 0 -418 -2857"/>
                              <a:gd name="T211" fmla="*/ -418 h 2459"/>
                              <a:gd name="T212" fmla="+- 0 2636 1481"/>
                              <a:gd name="T213" fmla="*/ T212 w 2459"/>
                              <a:gd name="T214" fmla="+- 0 -400 -2857"/>
                              <a:gd name="T215" fmla="*/ -400 h 2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459" h="2459">
                                <a:moveTo>
                                  <a:pt x="1230" y="2459"/>
                                </a:moveTo>
                                <a:lnTo>
                                  <a:pt x="1305" y="2457"/>
                                </a:lnTo>
                                <a:lnTo>
                                  <a:pt x="1378" y="2450"/>
                                </a:lnTo>
                                <a:lnTo>
                                  <a:pt x="1451" y="2439"/>
                                </a:lnTo>
                                <a:lnTo>
                                  <a:pt x="1522" y="2424"/>
                                </a:lnTo>
                                <a:lnTo>
                                  <a:pt x="1591" y="2405"/>
                                </a:lnTo>
                                <a:lnTo>
                                  <a:pt x="1659" y="2382"/>
                                </a:lnTo>
                                <a:lnTo>
                                  <a:pt x="1724" y="2355"/>
                                </a:lnTo>
                                <a:lnTo>
                                  <a:pt x="1788" y="2325"/>
                                </a:lnTo>
                                <a:lnTo>
                                  <a:pt x="1850" y="2291"/>
                                </a:lnTo>
                                <a:lnTo>
                                  <a:pt x="1910" y="2254"/>
                                </a:lnTo>
                                <a:lnTo>
                                  <a:pt x="1967" y="2214"/>
                                </a:lnTo>
                                <a:lnTo>
                                  <a:pt x="2022" y="2170"/>
                                </a:lnTo>
                                <a:lnTo>
                                  <a:pt x="2074" y="2123"/>
                                </a:lnTo>
                                <a:lnTo>
                                  <a:pt x="2123" y="2074"/>
                                </a:lnTo>
                                <a:lnTo>
                                  <a:pt x="2170" y="2022"/>
                                </a:lnTo>
                                <a:lnTo>
                                  <a:pt x="2213" y="1967"/>
                                </a:lnTo>
                                <a:lnTo>
                                  <a:pt x="2254" y="1910"/>
                                </a:lnTo>
                                <a:lnTo>
                                  <a:pt x="2291" y="1850"/>
                                </a:lnTo>
                                <a:lnTo>
                                  <a:pt x="2325" y="1788"/>
                                </a:lnTo>
                                <a:lnTo>
                                  <a:pt x="2355" y="1725"/>
                                </a:lnTo>
                                <a:lnTo>
                                  <a:pt x="2382" y="1659"/>
                                </a:lnTo>
                                <a:lnTo>
                                  <a:pt x="2405" y="1591"/>
                                </a:lnTo>
                                <a:lnTo>
                                  <a:pt x="2424" y="1522"/>
                                </a:lnTo>
                                <a:lnTo>
                                  <a:pt x="2439" y="1451"/>
                                </a:lnTo>
                                <a:lnTo>
                                  <a:pt x="2450" y="1378"/>
                                </a:lnTo>
                                <a:lnTo>
                                  <a:pt x="2457" y="1305"/>
                                </a:lnTo>
                                <a:lnTo>
                                  <a:pt x="2459" y="1230"/>
                                </a:lnTo>
                                <a:lnTo>
                                  <a:pt x="2457" y="1155"/>
                                </a:lnTo>
                                <a:lnTo>
                                  <a:pt x="2450" y="1081"/>
                                </a:lnTo>
                                <a:lnTo>
                                  <a:pt x="2439" y="1009"/>
                                </a:lnTo>
                                <a:lnTo>
                                  <a:pt x="2424" y="938"/>
                                </a:lnTo>
                                <a:lnTo>
                                  <a:pt x="2405" y="868"/>
                                </a:lnTo>
                                <a:lnTo>
                                  <a:pt x="2382" y="801"/>
                                </a:lnTo>
                                <a:lnTo>
                                  <a:pt x="2355" y="735"/>
                                </a:lnTo>
                                <a:lnTo>
                                  <a:pt x="2325" y="671"/>
                                </a:lnTo>
                                <a:lnTo>
                                  <a:pt x="2291" y="609"/>
                                </a:lnTo>
                                <a:lnTo>
                                  <a:pt x="2254" y="550"/>
                                </a:lnTo>
                                <a:lnTo>
                                  <a:pt x="2213" y="493"/>
                                </a:lnTo>
                                <a:lnTo>
                                  <a:pt x="2170" y="438"/>
                                </a:lnTo>
                                <a:lnTo>
                                  <a:pt x="2123" y="386"/>
                                </a:lnTo>
                                <a:lnTo>
                                  <a:pt x="2074" y="336"/>
                                </a:lnTo>
                                <a:lnTo>
                                  <a:pt x="2022" y="290"/>
                                </a:lnTo>
                                <a:lnTo>
                                  <a:pt x="1967" y="246"/>
                                </a:lnTo>
                                <a:lnTo>
                                  <a:pt x="1910" y="206"/>
                                </a:lnTo>
                                <a:lnTo>
                                  <a:pt x="1850" y="168"/>
                                </a:lnTo>
                                <a:lnTo>
                                  <a:pt x="1788" y="134"/>
                                </a:lnTo>
                                <a:lnTo>
                                  <a:pt x="1724" y="104"/>
                                </a:lnTo>
                                <a:lnTo>
                                  <a:pt x="1659" y="77"/>
                                </a:lnTo>
                                <a:lnTo>
                                  <a:pt x="1591" y="54"/>
                                </a:lnTo>
                                <a:lnTo>
                                  <a:pt x="1522" y="35"/>
                                </a:lnTo>
                                <a:lnTo>
                                  <a:pt x="1451" y="20"/>
                                </a:lnTo>
                                <a:lnTo>
                                  <a:pt x="1378" y="9"/>
                                </a:lnTo>
                                <a:lnTo>
                                  <a:pt x="1305" y="3"/>
                                </a:lnTo>
                                <a:lnTo>
                                  <a:pt x="1230" y="0"/>
                                </a:lnTo>
                                <a:lnTo>
                                  <a:pt x="1155" y="3"/>
                                </a:lnTo>
                                <a:lnTo>
                                  <a:pt x="1081" y="9"/>
                                </a:lnTo>
                                <a:lnTo>
                                  <a:pt x="1009" y="20"/>
                                </a:lnTo>
                                <a:lnTo>
                                  <a:pt x="938" y="35"/>
                                </a:lnTo>
                                <a:lnTo>
                                  <a:pt x="868" y="54"/>
                                </a:lnTo>
                                <a:lnTo>
                                  <a:pt x="801" y="77"/>
                                </a:lnTo>
                                <a:lnTo>
                                  <a:pt x="735" y="104"/>
                                </a:lnTo>
                                <a:lnTo>
                                  <a:pt x="671" y="134"/>
                                </a:lnTo>
                                <a:lnTo>
                                  <a:pt x="609" y="168"/>
                                </a:lnTo>
                                <a:lnTo>
                                  <a:pt x="550" y="206"/>
                                </a:lnTo>
                                <a:lnTo>
                                  <a:pt x="492" y="246"/>
                                </a:lnTo>
                                <a:lnTo>
                                  <a:pt x="438" y="290"/>
                                </a:lnTo>
                                <a:lnTo>
                                  <a:pt x="385" y="336"/>
                                </a:lnTo>
                                <a:lnTo>
                                  <a:pt x="336" y="386"/>
                                </a:lnTo>
                                <a:lnTo>
                                  <a:pt x="289" y="438"/>
                                </a:lnTo>
                                <a:lnTo>
                                  <a:pt x="246" y="493"/>
                                </a:lnTo>
                                <a:lnTo>
                                  <a:pt x="205" y="550"/>
                                </a:lnTo>
                                <a:lnTo>
                                  <a:pt x="168" y="609"/>
                                </a:lnTo>
                                <a:lnTo>
                                  <a:pt x="134" y="671"/>
                                </a:lnTo>
                                <a:lnTo>
                                  <a:pt x="104" y="735"/>
                                </a:lnTo>
                                <a:lnTo>
                                  <a:pt x="77" y="801"/>
                                </a:lnTo>
                                <a:lnTo>
                                  <a:pt x="54" y="868"/>
                                </a:lnTo>
                                <a:lnTo>
                                  <a:pt x="35" y="938"/>
                                </a:lnTo>
                                <a:lnTo>
                                  <a:pt x="20" y="1009"/>
                                </a:lnTo>
                                <a:lnTo>
                                  <a:pt x="9" y="1081"/>
                                </a:lnTo>
                                <a:lnTo>
                                  <a:pt x="3" y="1155"/>
                                </a:lnTo>
                                <a:lnTo>
                                  <a:pt x="0" y="1230"/>
                                </a:lnTo>
                                <a:lnTo>
                                  <a:pt x="3" y="1305"/>
                                </a:lnTo>
                                <a:lnTo>
                                  <a:pt x="9" y="1378"/>
                                </a:lnTo>
                                <a:lnTo>
                                  <a:pt x="20" y="1451"/>
                                </a:lnTo>
                                <a:lnTo>
                                  <a:pt x="35" y="1522"/>
                                </a:lnTo>
                                <a:lnTo>
                                  <a:pt x="54" y="1591"/>
                                </a:lnTo>
                                <a:lnTo>
                                  <a:pt x="77" y="1659"/>
                                </a:lnTo>
                                <a:lnTo>
                                  <a:pt x="104" y="1725"/>
                                </a:lnTo>
                                <a:lnTo>
                                  <a:pt x="134" y="1788"/>
                                </a:lnTo>
                                <a:lnTo>
                                  <a:pt x="168" y="1850"/>
                                </a:lnTo>
                                <a:lnTo>
                                  <a:pt x="205" y="1910"/>
                                </a:lnTo>
                                <a:lnTo>
                                  <a:pt x="246" y="1967"/>
                                </a:lnTo>
                                <a:lnTo>
                                  <a:pt x="289" y="2022"/>
                                </a:lnTo>
                                <a:lnTo>
                                  <a:pt x="336" y="2074"/>
                                </a:lnTo>
                                <a:lnTo>
                                  <a:pt x="385" y="2123"/>
                                </a:lnTo>
                                <a:lnTo>
                                  <a:pt x="438" y="2170"/>
                                </a:lnTo>
                                <a:lnTo>
                                  <a:pt x="492" y="2214"/>
                                </a:lnTo>
                                <a:lnTo>
                                  <a:pt x="550" y="2254"/>
                                </a:lnTo>
                                <a:lnTo>
                                  <a:pt x="609" y="2291"/>
                                </a:lnTo>
                                <a:lnTo>
                                  <a:pt x="671" y="2325"/>
                                </a:lnTo>
                                <a:lnTo>
                                  <a:pt x="735" y="2355"/>
                                </a:lnTo>
                                <a:lnTo>
                                  <a:pt x="801" y="2382"/>
                                </a:lnTo>
                                <a:lnTo>
                                  <a:pt x="868" y="2405"/>
                                </a:lnTo>
                                <a:lnTo>
                                  <a:pt x="938" y="2424"/>
                                </a:lnTo>
                                <a:lnTo>
                                  <a:pt x="1009" y="2439"/>
                                </a:lnTo>
                                <a:lnTo>
                                  <a:pt x="1081" y="2450"/>
                                </a:lnTo>
                                <a:lnTo>
                                  <a:pt x="1155" y="2457"/>
                                </a:lnTo>
                                <a:lnTo>
                                  <a:pt x="1230" y="24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478">
                            <a:solidFill>
                              <a:srgbClr val="F582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41540" y="147054"/>
                            <a:ext cx="1184275" cy="1265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781889" w14:textId="77777777" w:rsidR="005B7E6B" w:rsidRPr="00357B51" w:rsidRDefault="005B7E6B">
                              <w:pPr>
                                <w:ind w:left="402"/>
                                <w:rPr>
                                  <w:rFonts w:ascii="Univers LT Std 47 Cn Lt"/>
                                  <w:b/>
                                  <w:color w:val="231F20"/>
                                  <w:spacing w:val="4"/>
                                  <w:sz w:val="6"/>
                                  <w:lang w:val="en-US"/>
                                </w:rPr>
                              </w:pPr>
                            </w:p>
                            <w:p w14:paraId="59520BD2" w14:textId="3940A726" w:rsidR="005B7E6B" w:rsidRPr="002833BC" w:rsidRDefault="00441377" w:rsidP="00441377">
                              <w:pPr>
                                <w:jc w:val="center"/>
                                <w:rPr>
                                  <w:rFonts w:ascii="Univers LT Std 47 Cn Lt"/>
                                  <w:b/>
                                  <w:sz w:val="44"/>
                                  <w:lang w:val="en-US"/>
                                </w:rPr>
                              </w:pPr>
                              <w:r w:rsidRPr="00441377">
                                <w:rPr>
                                  <w:b/>
                                  <w:color w:val="231F20"/>
                                  <w:spacing w:val="4"/>
                                  <w:sz w:val="44"/>
                                  <w:lang w:val="en-US"/>
                                </w:rPr>
                                <w:t>21,531</w:t>
                              </w:r>
                            </w:p>
                            <w:p w14:paraId="3B9C5F24" w14:textId="3E37D55D" w:rsidR="005B7E6B" w:rsidRPr="00541D3A" w:rsidRDefault="000B0053" w:rsidP="000B0053">
                              <w:pPr>
                                <w:spacing w:before="46" w:line="232" w:lineRule="auto"/>
                                <w:ind w:right="18"/>
                                <w:jc w:val="center"/>
                                <w:rPr>
                                  <w:bCs/>
                                  <w:color w:val="231F20"/>
                                  <w:lang w:val="ro-RO"/>
                                </w:rPr>
                              </w:pPr>
                              <w:r w:rsidRPr="00541D3A">
                                <w:rPr>
                                  <w:bCs/>
                                  <w:color w:val="231F20"/>
                                  <w:lang w:val="ro-RO"/>
                                </w:rPr>
                                <w:t>vizitatori pe platforma „Safeguarding Resource and Support Hub for Eastern Europe”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0BD772" id="Groupe 308" o:spid="_x0000_s1026" style="position:absolute;left:0;text-align:left;margin-left:374.85pt;margin-top:159.4pt;width:122.05pt;height:119.7pt;z-index:251663360;mso-width-relative:margin;mso-height-relative:margin" coordorigin="336,229" coordsize="15508,15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">
                <v:shape id="Freeform 31" o:spid="_x0000_s1027" style="position:absolute;left:336;top:229;width:15509;height:15207;visibility:visible;mso-wrap-style:square;v-text-anchor:top" coordsize="2727,2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" path="m1363,r-74,2l1215,8r-73,9l1071,31r-70,17l932,69,866,93r-66,28l737,152r-62,34l616,223r-58,40l503,305r-53,46l399,399r-48,50l306,502r-43,56l223,615r-37,60l152,736r-31,64l94,865,70,932r-21,68l32,1070r-14,72l8,1214r-6,74l,1363r2,75l8,1511r10,73l32,1655r17,70l70,1794r24,67l121,1926r31,63l186,2051r37,59l263,2168r43,55l351,2276r48,51l450,2375r53,45l558,2463r58,40l675,2540r62,34l800,2605r66,27l932,2657r69,20l1071,2695r71,13l1215,2718r74,6l1363,2726r75,-2l1512,2718r72,-10l1656,2695r70,-18l1794,2657r67,-25l1926,2605r64,-31l2051,2540r60,-37l2168,2463r56,-43l2277,2375r50,-48l2375,2276r46,-53l2464,2168r40,-58l2540,2051r34,-62l2605,1926r28,-65l2657,1794r21,-69l2695,1655r14,-71l2719,1511r6,-73l2727,1363r-2,-75l2719,1214r-10,-72l2695,1070r-17,-70l2657,932r-24,-67l2605,800r-31,-64l2540,675r-36,-60l2464,558r-43,-56l2375,449r-48,-50l2277,351r-53,-46l2168,263r-57,-40l2051,186r-61,-34l1926,121,1861,93,1794,69,1726,48,1656,31,1584,17,1512,8,1438,2,1363,xe" stroked="f">
                  <v:fill opacity="58853f"/>
                  <v:path arrowok="t" o:connecttype="custom" o:connectlocs="733054,-1666293;649455,-1657928;569268,-1640640;492494,-1615545;419132,-1582643;350319,-1543049;286056,-1497321;226911,-1444901;174022,-1387462;126820,-1324446;86442,-1256969;53458,-1185031;27866,-1109746;10237,-1030559;1137,-949140;1137,-865491;10237,-784072;27866,-705442;53458,-629600;86442,-558219;126820,-490742;174022,-427726;226911,-369730;286056,-317867;350319,-271581;419132,-231987;492494,-199643;569268,-174548;649455,-157261;733054,-148338;817790,-148338;900820,-157261;981576,-174548;1058350,-199643;1131712,-231987;1200525,-271581;1264788,-317867;1323364,-369730;1376822,-427726;1424024,-490742;1463833,-558219;1497386,-629600;1522978,-705442;1540607,-784072;1549707,-865491;1549707,-949140;1540607,-1030559;1522978,-1109746;1497386,-1185031;1463833,-1256969;1424024,-1324446;1376822,-1387462;1323364,-1444901;1264788,-1497321;1200525,-1543049;1131712,-1582643;1058350,-1615545;981576,-1640640;900820,-1657928;817790,-1666293" o:connectangles="0,0,0,0,0,0,0,0,0,0,0,0,0,0,0,0,0,0,0,0,0,0,0,0,0,0,0,0,0,0,0,0,0,0,0,0,0,0,0,0,0,0,0,0,0,0,0,0,0,0,0,0,0,0,0,0,0,0,0,0"/>
                </v:shape>
                <v:shape id="Freeform 30" o:spid="_x0000_s1028" style="position:absolute;left:1063;top:850;width:14035;height:13907;visibility:visible;mso-wrap-style:square;v-text-anchor:top" coordsize="2459,2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" path="m1230,2459r75,-2l1378,2450r73,-11l1522,2424r69,-19l1659,2382r65,-27l1788,2325r62,-34l1910,2254r57,-40l2022,2170r52,-47l2123,2074r47,-52l2213,1967r41,-57l2291,1850r34,-62l2355,1725r27,-66l2405,1591r19,-69l2439,1451r11,-73l2457,1305r2,-75l2457,1155r-7,-74l2439,1009r-15,-71l2405,868r-23,-67l2355,735r-30,-64l2291,609r-37,-59l2213,493r-43,-55l2123,386r-49,-50l2022,290r-55,-44l1910,206r-60,-38l1788,134r-64,-30l1659,77,1591,54,1522,35,1451,20,1378,9,1305,3,1230,r-75,3l1081,9r-72,11l938,35,868,54,801,77r-66,27l671,134r-62,34l550,206r-58,40l438,290r-53,46l336,386r-47,52l246,493r-41,57l168,609r-34,62l104,735,77,801,54,868,35,938r-15,71l9,1081r-6,74l,1230r3,75l9,1378r11,73l35,1522r19,69l77,1659r27,66l134,1788r34,62l205,1910r41,57l289,2022r47,52l385,2123r53,47l492,2214r58,40l609,2291r62,34l735,2355r66,27l868,2405r70,19l1009,2439r72,11l1155,2457r75,2xe" filled="f" strokecolor="#f5821f" strokeweight=".51328mm">
                  <v:path arrowok="t" o:connecttype="custom" o:connectlocs="744841,-226214;828172,-236394;908079,-255622;983990,-283898;1055905,-320093;1122684,-363639;1183756,-415103;1238548,-472222;1286492,-535561;1327016,-604557;1359550,-677511;1383521,-754989;1398361,-836426;1403498,-920125;1398361,-1004390;1383521,-1085261;1359550,-1162739;1327016,-1236259;1286492,-1304689;1238548,-1368029;1183756,-1425713;1122684,-1476611;1055905,-1520723;983990,-1556917;908079,-1585194;828172,-1604422;744841,-1614036;659227,-1614036;575896,-1604422;495419,-1585194;419508,-1556917;347593,-1520723;280814,-1476611;219742,-1425713;164950,-1368029;117006,-1304689;76482,-1236259;43948,-1162739;19977,-1085261;5137,-1004390;0,-920125;5137,-836426;19977,-754989;43948,-677511;76482,-604557;117006,-535561;164950,-472222;219742,-415103;280814,-363639;347593,-320093;419508,-283898;495419,-255622;575896,-236394;659227,-226214" o:connectangles="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29" type="#_x0000_t202" style="position:absolute;left:2415;top:1470;width:11843;height:12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14:paraId="4B781889" w14:textId="77777777" w:rsidR="005B7E6B" w:rsidRPr="00357B51" w:rsidRDefault="005B7E6B">
                        <w:pPr>
                          <w:ind w:left="402"/>
                          <w:rPr>
                            <w:rFonts w:ascii="Univers LT Std 47 Cn Lt"/>
                            <w:b/>
                            <w:color w:val="231F20"/>
                            <w:spacing w:val="4"/>
                            <w:sz w:val="6"/>
                            <w:lang w:val="en-US"/>
                          </w:rPr>
                        </w:pPr>
                      </w:p>
                      <w:p w14:paraId="59520BD2" w14:textId="3940A726" w:rsidR="005B7E6B" w:rsidRPr="002833BC" w:rsidRDefault="00441377" w:rsidP="00441377">
                        <w:pPr>
                          <w:jc w:val="center"/>
                          <w:rPr>
                            <w:rFonts w:ascii="Univers LT Std 47 Cn Lt"/>
                            <w:b/>
                            <w:sz w:val="44"/>
                            <w:lang w:val="en-US"/>
                          </w:rPr>
                        </w:pPr>
                        <w:r w:rsidRPr="00441377">
                          <w:rPr>
                            <w:b/>
                            <w:color w:val="231F20"/>
                            <w:spacing w:val="4"/>
                            <w:sz w:val="44"/>
                            <w:lang w:val="en-US"/>
                          </w:rPr>
                          <w:t>21,531</w:t>
                        </w:r>
                      </w:p>
                      <w:p w14:paraId="3B9C5F24" w14:textId="3E37D55D" w:rsidR="005B7E6B" w:rsidRPr="00541D3A" w:rsidRDefault="000B0053" w:rsidP="000B0053">
                        <w:pPr>
                          <w:spacing w:before="46" w:line="232" w:lineRule="auto"/>
                          <w:ind w:right="18"/>
                          <w:jc w:val="center"/>
                          <w:rPr>
                            <w:bCs/>
                            <w:color w:val="231F20"/>
                            <w:lang w:val="ro-RO"/>
                          </w:rPr>
                        </w:pPr>
                        <w:r w:rsidRPr="00541D3A">
                          <w:rPr>
                            <w:bCs/>
                            <w:color w:val="231F20"/>
                            <w:lang w:val="ro-RO"/>
                          </w:rPr>
                          <w:t>vizitatori pe platforma „Safeguarding Resource and Support Hub for Eastern Europe”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5408B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5A2D1E0" wp14:editId="786E1271">
                <wp:simplePos x="0" y="0"/>
                <wp:positionH relativeFrom="column">
                  <wp:posOffset>2566035</wp:posOffset>
                </wp:positionH>
                <wp:positionV relativeFrom="paragraph">
                  <wp:posOffset>2024380</wp:posOffset>
                </wp:positionV>
                <wp:extent cx="1550035" cy="1520190"/>
                <wp:effectExtent l="0" t="0" r="0" b="3810"/>
                <wp:wrapNone/>
                <wp:docPr id="304" name="Groupe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0035" cy="1520190"/>
                          <a:chOff x="33663" y="22943"/>
                          <a:chExt cx="1550844" cy="1520743"/>
                        </a:xfrm>
                      </wpg:grpSpPr>
                      <wps:wsp>
                        <wps:cNvPr id="305" name="Freeform 31"/>
                        <wps:cNvSpPr>
                          <a:spLocks/>
                        </wps:cNvSpPr>
                        <wps:spPr bwMode="auto">
                          <a:xfrm>
                            <a:off x="33663" y="22943"/>
                            <a:ext cx="1550844" cy="1520743"/>
                          </a:xfrm>
                          <a:custGeom>
                            <a:avLst/>
                            <a:gdLst>
                              <a:gd name="T0" fmla="+- 0 2633 1344"/>
                              <a:gd name="T1" fmla="*/ T0 w 2727"/>
                              <a:gd name="T2" fmla="+- 0 -2988 -2990"/>
                              <a:gd name="T3" fmla="*/ -2988 h 2727"/>
                              <a:gd name="T4" fmla="+- 0 2486 1344"/>
                              <a:gd name="T5" fmla="*/ T4 w 2727"/>
                              <a:gd name="T6" fmla="+- 0 -2973 -2990"/>
                              <a:gd name="T7" fmla="*/ -2973 h 2727"/>
                              <a:gd name="T8" fmla="+- 0 2345 1344"/>
                              <a:gd name="T9" fmla="*/ T8 w 2727"/>
                              <a:gd name="T10" fmla="+- 0 -2942 -2990"/>
                              <a:gd name="T11" fmla="*/ -2942 h 2727"/>
                              <a:gd name="T12" fmla="+- 0 2210 1344"/>
                              <a:gd name="T13" fmla="*/ T12 w 2727"/>
                              <a:gd name="T14" fmla="+- 0 -2897 -2990"/>
                              <a:gd name="T15" fmla="*/ -2897 h 2727"/>
                              <a:gd name="T16" fmla="+- 0 2081 1344"/>
                              <a:gd name="T17" fmla="*/ T16 w 2727"/>
                              <a:gd name="T18" fmla="+- 0 -2838 -2990"/>
                              <a:gd name="T19" fmla="*/ -2838 h 2727"/>
                              <a:gd name="T20" fmla="+- 0 1960 1344"/>
                              <a:gd name="T21" fmla="*/ T20 w 2727"/>
                              <a:gd name="T22" fmla="+- 0 -2767 -2990"/>
                              <a:gd name="T23" fmla="*/ -2767 h 2727"/>
                              <a:gd name="T24" fmla="+- 0 1847 1344"/>
                              <a:gd name="T25" fmla="*/ T24 w 2727"/>
                              <a:gd name="T26" fmla="+- 0 -2685 -2990"/>
                              <a:gd name="T27" fmla="*/ -2685 h 2727"/>
                              <a:gd name="T28" fmla="+- 0 1743 1344"/>
                              <a:gd name="T29" fmla="*/ T28 w 2727"/>
                              <a:gd name="T30" fmla="+- 0 -2591 -2990"/>
                              <a:gd name="T31" fmla="*/ -2591 h 2727"/>
                              <a:gd name="T32" fmla="+- 0 1650 1344"/>
                              <a:gd name="T33" fmla="*/ T32 w 2727"/>
                              <a:gd name="T34" fmla="+- 0 -2488 -2990"/>
                              <a:gd name="T35" fmla="*/ -2488 h 2727"/>
                              <a:gd name="T36" fmla="+- 0 1567 1344"/>
                              <a:gd name="T37" fmla="*/ T36 w 2727"/>
                              <a:gd name="T38" fmla="+- 0 -2375 -2990"/>
                              <a:gd name="T39" fmla="*/ -2375 h 2727"/>
                              <a:gd name="T40" fmla="+- 0 1496 1344"/>
                              <a:gd name="T41" fmla="*/ T40 w 2727"/>
                              <a:gd name="T42" fmla="+- 0 -2254 -2990"/>
                              <a:gd name="T43" fmla="*/ -2254 h 2727"/>
                              <a:gd name="T44" fmla="+- 0 1438 1344"/>
                              <a:gd name="T45" fmla="*/ T44 w 2727"/>
                              <a:gd name="T46" fmla="+- 0 -2125 -2990"/>
                              <a:gd name="T47" fmla="*/ -2125 h 2727"/>
                              <a:gd name="T48" fmla="+- 0 1393 1344"/>
                              <a:gd name="T49" fmla="*/ T48 w 2727"/>
                              <a:gd name="T50" fmla="+- 0 -1990 -2990"/>
                              <a:gd name="T51" fmla="*/ -1990 h 2727"/>
                              <a:gd name="T52" fmla="+- 0 1362 1344"/>
                              <a:gd name="T53" fmla="*/ T52 w 2727"/>
                              <a:gd name="T54" fmla="+- 0 -1848 -2990"/>
                              <a:gd name="T55" fmla="*/ -1848 h 2727"/>
                              <a:gd name="T56" fmla="+- 0 1346 1344"/>
                              <a:gd name="T57" fmla="*/ T56 w 2727"/>
                              <a:gd name="T58" fmla="+- 0 -1702 -2990"/>
                              <a:gd name="T59" fmla="*/ -1702 h 2727"/>
                              <a:gd name="T60" fmla="+- 0 1346 1344"/>
                              <a:gd name="T61" fmla="*/ T60 w 2727"/>
                              <a:gd name="T62" fmla="+- 0 -1552 -2990"/>
                              <a:gd name="T63" fmla="*/ -1552 h 2727"/>
                              <a:gd name="T64" fmla="+- 0 1362 1344"/>
                              <a:gd name="T65" fmla="*/ T64 w 2727"/>
                              <a:gd name="T66" fmla="+- 0 -1406 -2990"/>
                              <a:gd name="T67" fmla="*/ -1406 h 2727"/>
                              <a:gd name="T68" fmla="+- 0 1393 1344"/>
                              <a:gd name="T69" fmla="*/ T68 w 2727"/>
                              <a:gd name="T70" fmla="+- 0 -1265 -2990"/>
                              <a:gd name="T71" fmla="*/ -1265 h 2727"/>
                              <a:gd name="T72" fmla="+- 0 1438 1344"/>
                              <a:gd name="T73" fmla="*/ T72 w 2727"/>
                              <a:gd name="T74" fmla="+- 0 -1129 -2990"/>
                              <a:gd name="T75" fmla="*/ -1129 h 2727"/>
                              <a:gd name="T76" fmla="+- 0 1496 1344"/>
                              <a:gd name="T77" fmla="*/ T76 w 2727"/>
                              <a:gd name="T78" fmla="+- 0 -1001 -2990"/>
                              <a:gd name="T79" fmla="*/ -1001 h 2727"/>
                              <a:gd name="T80" fmla="+- 0 1567 1344"/>
                              <a:gd name="T81" fmla="*/ T80 w 2727"/>
                              <a:gd name="T82" fmla="+- 0 -880 -2990"/>
                              <a:gd name="T83" fmla="*/ -880 h 2727"/>
                              <a:gd name="T84" fmla="+- 0 1650 1344"/>
                              <a:gd name="T85" fmla="*/ T84 w 2727"/>
                              <a:gd name="T86" fmla="+- 0 -767 -2990"/>
                              <a:gd name="T87" fmla="*/ -767 h 2727"/>
                              <a:gd name="T88" fmla="+- 0 1743 1344"/>
                              <a:gd name="T89" fmla="*/ T88 w 2727"/>
                              <a:gd name="T90" fmla="+- 0 -663 -2990"/>
                              <a:gd name="T91" fmla="*/ -663 h 2727"/>
                              <a:gd name="T92" fmla="+- 0 1847 1344"/>
                              <a:gd name="T93" fmla="*/ T92 w 2727"/>
                              <a:gd name="T94" fmla="+- 0 -570 -2990"/>
                              <a:gd name="T95" fmla="*/ -570 h 2727"/>
                              <a:gd name="T96" fmla="+- 0 1960 1344"/>
                              <a:gd name="T97" fmla="*/ T96 w 2727"/>
                              <a:gd name="T98" fmla="+- 0 -487 -2990"/>
                              <a:gd name="T99" fmla="*/ -487 h 2727"/>
                              <a:gd name="T100" fmla="+- 0 2081 1344"/>
                              <a:gd name="T101" fmla="*/ T100 w 2727"/>
                              <a:gd name="T102" fmla="+- 0 -416 -2990"/>
                              <a:gd name="T103" fmla="*/ -416 h 2727"/>
                              <a:gd name="T104" fmla="+- 0 2210 1344"/>
                              <a:gd name="T105" fmla="*/ T104 w 2727"/>
                              <a:gd name="T106" fmla="+- 0 -358 -2990"/>
                              <a:gd name="T107" fmla="*/ -358 h 2727"/>
                              <a:gd name="T108" fmla="+- 0 2345 1344"/>
                              <a:gd name="T109" fmla="*/ T108 w 2727"/>
                              <a:gd name="T110" fmla="+- 0 -313 -2990"/>
                              <a:gd name="T111" fmla="*/ -313 h 2727"/>
                              <a:gd name="T112" fmla="+- 0 2486 1344"/>
                              <a:gd name="T113" fmla="*/ T112 w 2727"/>
                              <a:gd name="T114" fmla="+- 0 -282 -2990"/>
                              <a:gd name="T115" fmla="*/ -282 h 2727"/>
                              <a:gd name="T116" fmla="+- 0 2633 1344"/>
                              <a:gd name="T117" fmla="*/ T116 w 2727"/>
                              <a:gd name="T118" fmla="+- 0 -266 -2990"/>
                              <a:gd name="T119" fmla="*/ -266 h 2727"/>
                              <a:gd name="T120" fmla="+- 0 2782 1344"/>
                              <a:gd name="T121" fmla="*/ T120 w 2727"/>
                              <a:gd name="T122" fmla="+- 0 -266 -2990"/>
                              <a:gd name="T123" fmla="*/ -266 h 2727"/>
                              <a:gd name="T124" fmla="+- 0 2928 1344"/>
                              <a:gd name="T125" fmla="*/ T124 w 2727"/>
                              <a:gd name="T126" fmla="+- 0 -282 -2990"/>
                              <a:gd name="T127" fmla="*/ -282 h 2727"/>
                              <a:gd name="T128" fmla="+- 0 3070 1344"/>
                              <a:gd name="T129" fmla="*/ T128 w 2727"/>
                              <a:gd name="T130" fmla="+- 0 -313 -2990"/>
                              <a:gd name="T131" fmla="*/ -313 h 2727"/>
                              <a:gd name="T132" fmla="+- 0 3205 1344"/>
                              <a:gd name="T133" fmla="*/ T132 w 2727"/>
                              <a:gd name="T134" fmla="+- 0 -358 -2990"/>
                              <a:gd name="T135" fmla="*/ -358 h 2727"/>
                              <a:gd name="T136" fmla="+- 0 3334 1344"/>
                              <a:gd name="T137" fmla="*/ T136 w 2727"/>
                              <a:gd name="T138" fmla="+- 0 -416 -2990"/>
                              <a:gd name="T139" fmla="*/ -416 h 2727"/>
                              <a:gd name="T140" fmla="+- 0 3455 1344"/>
                              <a:gd name="T141" fmla="*/ T140 w 2727"/>
                              <a:gd name="T142" fmla="+- 0 -487 -2990"/>
                              <a:gd name="T143" fmla="*/ -487 h 2727"/>
                              <a:gd name="T144" fmla="+- 0 3568 1344"/>
                              <a:gd name="T145" fmla="*/ T144 w 2727"/>
                              <a:gd name="T146" fmla="+- 0 -570 -2990"/>
                              <a:gd name="T147" fmla="*/ -570 h 2727"/>
                              <a:gd name="T148" fmla="+- 0 3671 1344"/>
                              <a:gd name="T149" fmla="*/ T148 w 2727"/>
                              <a:gd name="T150" fmla="+- 0 -663 -2990"/>
                              <a:gd name="T151" fmla="*/ -663 h 2727"/>
                              <a:gd name="T152" fmla="+- 0 3765 1344"/>
                              <a:gd name="T153" fmla="*/ T152 w 2727"/>
                              <a:gd name="T154" fmla="+- 0 -767 -2990"/>
                              <a:gd name="T155" fmla="*/ -767 h 2727"/>
                              <a:gd name="T156" fmla="+- 0 3848 1344"/>
                              <a:gd name="T157" fmla="*/ T156 w 2727"/>
                              <a:gd name="T158" fmla="+- 0 -880 -2990"/>
                              <a:gd name="T159" fmla="*/ -880 h 2727"/>
                              <a:gd name="T160" fmla="+- 0 3918 1344"/>
                              <a:gd name="T161" fmla="*/ T160 w 2727"/>
                              <a:gd name="T162" fmla="+- 0 -1001 -2990"/>
                              <a:gd name="T163" fmla="*/ -1001 h 2727"/>
                              <a:gd name="T164" fmla="+- 0 3977 1344"/>
                              <a:gd name="T165" fmla="*/ T164 w 2727"/>
                              <a:gd name="T166" fmla="+- 0 -1129 -2990"/>
                              <a:gd name="T167" fmla="*/ -1129 h 2727"/>
                              <a:gd name="T168" fmla="+- 0 4022 1344"/>
                              <a:gd name="T169" fmla="*/ T168 w 2727"/>
                              <a:gd name="T170" fmla="+- 0 -1265 -2990"/>
                              <a:gd name="T171" fmla="*/ -1265 h 2727"/>
                              <a:gd name="T172" fmla="+- 0 4053 1344"/>
                              <a:gd name="T173" fmla="*/ T172 w 2727"/>
                              <a:gd name="T174" fmla="+- 0 -1406 -2990"/>
                              <a:gd name="T175" fmla="*/ -1406 h 2727"/>
                              <a:gd name="T176" fmla="+- 0 4069 1344"/>
                              <a:gd name="T177" fmla="*/ T176 w 2727"/>
                              <a:gd name="T178" fmla="+- 0 -1552 -2990"/>
                              <a:gd name="T179" fmla="*/ -1552 h 2727"/>
                              <a:gd name="T180" fmla="+- 0 4069 1344"/>
                              <a:gd name="T181" fmla="*/ T180 w 2727"/>
                              <a:gd name="T182" fmla="+- 0 -1702 -2990"/>
                              <a:gd name="T183" fmla="*/ -1702 h 2727"/>
                              <a:gd name="T184" fmla="+- 0 4053 1344"/>
                              <a:gd name="T185" fmla="*/ T184 w 2727"/>
                              <a:gd name="T186" fmla="+- 0 -1848 -2990"/>
                              <a:gd name="T187" fmla="*/ -1848 h 2727"/>
                              <a:gd name="T188" fmla="+- 0 4022 1344"/>
                              <a:gd name="T189" fmla="*/ T188 w 2727"/>
                              <a:gd name="T190" fmla="+- 0 -1990 -2990"/>
                              <a:gd name="T191" fmla="*/ -1990 h 2727"/>
                              <a:gd name="T192" fmla="+- 0 3977 1344"/>
                              <a:gd name="T193" fmla="*/ T192 w 2727"/>
                              <a:gd name="T194" fmla="+- 0 -2125 -2990"/>
                              <a:gd name="T195" fmla="*/ -2125 h 2727"/>
                              <a:gd name="T196" fmla="+- 0 3918 1344"/>
                              <a:gd name="T197" fmla="*/ T196 w 2727"/>
                              <a:gd name="T198" fmla="+- 0 -2254 -2990"/>
                              <a:gd name="T199" fmla="*/ -2254 h 2727"/>
                              <a:gd name="T200" fmla="+- 0 3848 1344"/>
                              <a:gd name="T201" fmla="*/ T200 w 2727"/>
                              <a:gd name="T202" fmla="+- 0 -2375 -2990"/>
                              <a:gd name="T203" fmla="*/ -2375 h 2727"/>
                              <a:gd name="T204" fmla="+- 0 3765 1344"/>
                              <a:gd name="T205" fmla="*/ T204 w 2727"/>
                              <a:gd name="T206" fmla="+- 0 -2488 -2990"/>
                              <a:gd name="T207" fmla="*/ -2488 h 2727"/>
                              <a:gd name="T208" fmla="+- 0 3671 1344"/>
                              <a:gd name="T209" fmla="*/ T208 w 2727"/>
                              <a:gd name="T210" fmla="+- 0 -2591 -2990"/>
                              <a:gd name="T211" fmla="*/ -2591 h 2727"/>
                              <a:gd name="T212" fmla="+- 0 3568 1344"/>
                              <a:gd name="T213" fmla="*/ T212 w 2727"/>
                              <a:gd name="T214" fmla="+- 0 -2685 -2990"/>
                              <a:gd name="T215" fmla="*/ -2685 h 2727"/>
                              <a:gd name="T216" fmla="+- 0 3455 1344"/>
                              <a:gd name="T217" fmla="*/ T216 w 2727"/>
                              <a:gd name="T218" fmla="+- 0 -2767 -2990"/>
                              <a:gd name="T219" fmla="*/ -2767 h 2727"/>
                              <a:gd name="T220" fmla="+- 0 3334 1344"/>
                              <a:gd name="T221" fmla="*/ T220 w 2727"/>
                              <a:gd name="T222" fmla="+- 0 -2838 -2990"/>
                              <a:gd name="T223" fmla="*/ -2838 h 2727"/>
                              <a:gd name="T224" fmla="+- 0 3205 1344"/>
                              <a:gd name="T225" fmla="*/ T224 w 2727"/>
                              <a:gd name="T226" fmla="+- 0 -2897 -2990"/>
                              <a:gd name="T227" fmla="*/ -2897 h 2727"/>
                              <a:gd name="T228" fmla="+- 0 3070 1344"/>
                              <a:gd name="T229" fmla="*/ T228 w 2727"/>
                              <a:gd name="T230" fmla="+- 0 -2942 -2990"/>
                              <a:gd name="T231" fmla="*/ -2942 h 2727"/>
                              <a:gd name="T232" fmla="+- 0 2928 1344"/>
                              <a:gd name="T233" fmla="*/ T232 w 2727"/>
                              <a:gd name="T234" fmla="+- 0 -2973 -2990"/>
                              <a:gd name="T235" fmla="*/ -2973 h 2727"/>
                              <a:gd name="T236" fmla="+- 0 2782 1344"/>
                              <a:gd name="T237" fmla="*/ T236 w 2727"/>
                              <a:gd name="T238" fmla="+- 0 -2988 -2990"/>
                              <a:gd name="T239" fmla="*/ -2988 h 2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27" h="2727">
                                <a:moveTo>
                                  <a:pt x="1363" y="0"/>
                                </a:moveTo>
                                <a:lnTo>
                                  <a:pt x="1289" y="2"/>
                                </a:lnTo>
                                <a:lnTo>
                                  <a:pt x="1215" y="8"/>
                                </a:lnTo>
                                <a:lnTo>
                                  <a:pt x="1142" y="17"/>
                                </a:lnTo>
                                <a:lnTo>
                                  <a:pt x="1071" y="31"/>
                                </a:lnTo>
                                <a:lnTo>
                                  <a:pt x="1001" y="48"/>
                                </a:lnTo>
                                <a:lnTo>
                                  <a:pt x="932" y="69"/>
                                </a:lnTo>
                                <a:lnTo>
                                  <a:pt x="866" y="93"/>
                                </a:lnTo>
                                <a:lnTo>
                                  <a:pt x="800" y="121"/>
                                </a:lnTo>
                                <a:lnTo>
                                  <a:pt x="737" y="152"/>
                                </a:lnTo>
                                <a:lnTo>
                                  <a:pt x="675" y="186"/>
                                </a:lnTo>
                                <a:lnTo>
                                  <a:pt x="616" y="223"/>
                                </a:lnTo>
                                <a:lnTo>
                                  <a:pt x="558" y="263"/>
                                </a:lnTo>
                                <a:lnTo>
                                  <a:pt x="503" y="305"/>
                                </a:lnTo>
                                <a:lnTo>
                                  <a:pt x="450" y="351"/>
                                </a:lnTo>
                                <a:lnTo>
                                  <a:pt x="399" y="399"/>
                                </a:lnTo>
                                <a:lnTo>
                                  <a:pt x="351" y="449"/>
                                </a:lnTo>
                                <a:lnTo>
                                  <a:pt x="306" y="502"/>
                                </a:lnTo>
                                <a:lnTo>
                                  <a:pt x="263" y="558"/>
                                </a:lnTo>
                                <a:lnTo>
                                  <a:pt x="223" y="615"/>
                                </a:lnTo>
                                <a:lnTo>
                                  <a:pt x="186" y="675"/>
                                </a:lnTo>
                                <a:lnTo>
                                  <a:pt x="152" y="736"/>
                                </a:lnTo>
                                <a:lnTo>
                                  <a:pt x="121" y="800"/>
                                </a:lnTo>
                                <a:lnTo>
                                  <a:pt x="94" y="865"/>
                                </a:lnTo>
                                <a:lnTo>
                                  <a:pt x="70" y="932"/>
                                </a:lnTo>
                                <a:lnTo>
                                  <a:pt x="49" y="1000"/>
                                </a:lnTo>
                                <a:lnTo>
                                  <a:pt x="32" y="1070"/>
                                </a:lnTo>
                                <a:lnTo>
                                  <a:pt x="18" y="1142"/>
                                </a:lnTo>
                                <a:lnTo>
                                  <a:pt x="8" y="1214"/>
                                </a:lnTo>
                                <a:lnTo>
                                  <a:pt x="2" y="1288"/>
                                </a:lnTo>
                                <a:lnTo>
                                  <a:pt x="0" y="1363"/>
                                </a:lnTo>
                                <a:lnTo>
                                  <a:pt x="2" y="1438"/>
                                </a:lnTo>
                                <a:lnTo>
                                  <a:pt x="8" y="1511"/>
                                </a:lnTo>
                                <a:lnTo>
                                  <a:pt x="18" y="1584"/>
                                </a:lnTo>
                                <a:lnTo>
                                  <a:pt x="32" y="1655"/>
                                </a:lnTo>
                                <a:lnTo>
                                  <a:pt x="49" y="1725"/>
                                </a:lnTo>
                                <a:lnTo>
                                  <a:pt x="70" y="1794"/>
                                </a:lnTo>
                                <a:lnTo>
                                  <a:pt x="94" y="1861"/>
                                </a:lnTo>
                                <a:lnTo>
                                  <a:pt x="121" y="1926"/>
                                </a:lnTo>
                                <a:lnTo>
                                  <a:pt x="152" y="1989"/>
                                </a:lnTo>
                                <a:lnTo>
                                  <a:pt x="186" y="2051"/>
                                </a:lnTo>
                                <a:lnTo>
                                  <a:pt x="223" y="2110"/>
                                </a:lnTo>
                                <a:lnTo>
                                  <a:pt x="263" y="2168"/>
                                </a:lnTo>
                                <a:lnTo>
                                  <a:pt x="306" y="2223"/>
                                </a:lnTo>
                                <a:lnTo>
                                  <a:pt x="351" y="2276"/>
                                </a:lnTo>
                                <a:lnTo>
                                  <a:pt x="399" y="2327"/>
                                </a:lnTo>
                                <a:lnTo>
                                  <a:pt x="450" y="2375"/>
                                </a:lnTo>
                                <a:lnTo>
                                  <a:pt x="503" y="2420"/>
                                </a:lnTo>
                                <a:lnTo>
                                  <a:pt x="558" y="2463"/>
                                </a:lnTo>
                                <a:lnTo>
                                  <a:pt x="616" y="2503"/>
                                </a:lnTo>
                                <a:lnTo>
                                  <a:pt x="675" y="2540"/>
                                </a:lnTo>
                                <a:lnTo>
                                  <a:pt x="737" y="2574"/>
                                </a:lnTo>
                                <a:lnTo>
                                  <a:pt x="800" y="2605"/>
                                </a:lnTo>
                                <a:lnTo>
                                  <a:pt x="866" y="2632"/>
                                </a:lnTo>
                                <a:lnTo>
                                  <a:pt x="932" y="2657"/>
                                </a:lnTo>
                                <a:lnTo>
                                  <a:pt x="1001" y="2677"/>
                                </a:lnTo>
                                <a:lnTo>
                                  <a:pt x="1071" y="2695"/>
                                </a:lnTo>
                                <a:lnTo>
                                  <a:pt x="1142" y="2708"/>
                                </a:lnTo>
                                <a:lnTo>
                                  <a:pt x="1215" y="2718"/>
                                </a:lnTo>
                                <a:lnTo>
                                  <a:pt x="1289" y="2724"/>
                                </a:lnTo>
                                <a:lnTo>
                                  <a:pt x="1363" y="2726"/>
                                </a:lnTo>
                                <a:lnTo>
                                  <a:pt x="1438" y="2724"/>
                                </a:lnTo>
                                <a:lnTo>
                                  <a:pt x="1512" y="2718"/>
                                </a:lnTo>
                                <a:lnTo>
                                  <a:pt x="1584" y="2708"/>
                                </a:lnTo>
                                <a:lnTo>
                                  <a:pt x="1656" y="2695"/>
                                </a:lnTo>
                                <a:lnTo>
                                  <a:pt x="1726" y="2677"/>
                                </a:lnTo>
                                <a:lnTo>
                                  <a:pt x="1794" y="2657"/>
                                </a:lnTo>
                                <a:lnTo>
                                  <a:pt x="1861" y="2632"/>
                                </a:lnTo>
                                <a:lnTo>
                                  <a:pt x="1926" y="2605"/>
                                </a:lnTo>
                                <a:lnTo>
                                  <a:pt x="1990" y="2574"/>
                                </a:lnTo>
                                <a:lnTo>
                                  <a:pt x="2051" y="2540"/>
                                </a:lnTo>
                                <a:lnTo>
                                  <a:pt x="2111" y="2503"/>
                                </a:lnTo>
                                <a:lnTo>
                                  <a:pt x="2168" y="2463"/>
                                </a:lnTo>
                                <a:lnTo>
                                  <a:pt x="2224" y="2420"/>
                                </a:lnTo>
                                <a:lnTo>
                                  <a:pt x="2277" y="2375"/>
                                </a:lnTo>
                                <a:lnTo>
                                  <a:pt x="2327" y="2327"/>
                                </a:lnTo>
                                <a:lnTo>
                                  <a:pt x="2375" y="2276"/>
                                </a:lnTo>
                                <a:lnTo>
                                  <a:pt x="2421" y="2223"/>
                                </a:lnTo>
                                <a:lnTo>
                                  <a:pt x="2464" y="2168"/>
                                </a:lnTo>
                                <a:lnTo>
                                  <a:pt x="2504" y="2110"/>
                                </a:lnTo>
                                <a:lnTo>
                                  <a:pt x="2540" y="2051"/>
                                </a:lnTo>
                                <a:lnTo>
                                  <a:pt x="2574" y="1989"/>
                                </a:lnTo>
                                <a:lnTo>
                                  <a:pt x="2605" y="1926"/>
                                </a:lnTo>
                                <a:lnTo>
                                  <a:pt x="2633" y="1861"/>
                                </a:lnTo>
                                <a:lnTo>
                                  <a:pt x="2657" y="1794"/>
                                </a:lnTo>
                                <a:lnTo>
                                  <a:pt x="2678" y="1725"/>
                                </a:lnTo>
                                <a:lnTo>
                                  <a:pt x="2695" y="1655"/>
                                </a:lnTo>
                                <a:lnTo>
                                  <a:pt x="2709" y="1584"/>
                                </a:lnTo>
                                <a:lnTo>
                                  <a:pt x="2719" y="1511"/>
                                </a:lnTo>
                                <a:lnTo>
                                  <a:pt x="2725" y="1438"/>
                                </a:lnTo>
                                <a:lnTo>
                                  <a:pt x="2727" y="1363"/>
                                </a:lnTo>
                                <a:lnTo>
                                  <a:pt x="2725" y="1288"/>
                                </a:lnTo>
                                <a:lnTo>
                                  <a:pt x="2719" y="1214"/>
                                </a:lnTo>
                                <a:lnTo>
                                  <a:pt x="2709" y="1142"/>
                                </a:lnTo>
                                <a:lnTo>
                                  <a:pt x="2695" y="1070"/>
                                </a:lnTo>
                                <a:lnTo>
                                  <a:pt x="2678" y="1000"/>
                                </a:lnTo>
                                <a:lnTo>
                                  <a:pt x="2657" y="932"/>
                                </a:lnTo>
                                <a:lnTo>
                                  <a:pt x="2633" y="865"/>
                                </a:lnTo>
                                <a:lnTo>
                                  <a:pt x="2605" y="800"/>
                                </a:lnTo>
                                <a:lnTo>
                                  <a:pt x="2574" y="736"/>
                                </a:lnTo>
                                <a:lnTo>
                                  <a:pt x="2540" y="675"/>
                                </a:lnTo>
                                <a:lnTo>
                                  <a:pt x="2504" y="615"/>
                                </a:lnTo>
                                <a:lnTo>
                                  <a:pt x="2464" y="558"/>
                                </a:lnTo>
                                <a:lnTo>
                                  <a:pt x="2421" y="502"/>
                                </a:lnTo>
                                <a:lnTo>
                                  <a:pt x="2375" y="449"/>
                                </a:lnTo>
                                <a:lnTo>
                                  <a:pt x="2327" y="399"/>
                                </a:lnTo>
                                <a:lnTo>
                                  <a:pt x="2277" y="351"/>
                                </a:lnTo>
                                <a:lnTo>
                                  <a:pt x="2224" y="305"/>
                                </a:lnTo>
                                <a:lnTo>
                                  <a:pt x="2168" y="263"/>
                                </a:lnTo>
                                <a:lnTo>
                                  <a:pt x="2111" y="223"/>
                                </a:lnTo>
                                <a:lnTo>
                                  <a:pt x="2051" y="186"/>
                                </a:lnTo>
                                <a:lnTo>
                                  <a:pt x="1990" y="152"/>
                                </a:lnTo>
                                <a:lnTo>
                                  <a:pt x="1926" y="121"/>
                                </a:lnTo>
                                <a:lnTo>
                                  <a:pt x="1861" y="93"/>
                                </a:lnTo>
                                <a:lnTo>
                                  <a:pt x="1794" y="69"/>
                                </a:lnTo>
                                <a:lnTo>
                                  <a:pt x="1726" y="48"/>
                                </a:lnTo>
                                <a:lnTo>
                                  <a:pt x="1656" y="31"/>
                                </a:lnTo>
                                <a:lnTo>
                                  <a:pt x="1584" y="17"/>
                                </a:lnTo>
                                <a:lnTo>
                                  <a:pt x="1512" y="8"/>
                                </a:lnTo>
                                <a:lnTo>
                                  <a:pt x="1438" y="2"/>
                                </a:lnTo>
                                <a:lnTo>
                                  <a:pt x="1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0"/>
                        <wps:cNvSpPr>
                          <a:spLocks/>
                        </wps:cNvSpPr>
                        <wps:spPr bwMode="auto">
                          <a:xfrm>
                            <a:off x="106325" y="85060"/>
                            <a:ext cx="1403498" cy="1390650"/>
                          </a:xfrm>
                          <a:custGeom>
                            <a:avLst/>
                            <a:gdLst>
                              <a:gd name="T0" fmla="+- 0 2786 1481"/>
                              <a:gd name="T1" fmla="*/ T0 w 2459"/>
                              <a:gd name="T2" fmla="+- 0 -400 -2857"/>
                              <a:gd name="T3" fmla="*/ -400 h 2459"/>
                              <a:gd name="T4" fmla="+- 0 2932 1481"/>
                              <a:gd name="T5" fmla="*/ T4 w 2459"/>
                              <a:gd name="T6" fmla="+- 0 -418 -2857"/>
                              <a:gd name="T7" fmla="*/ -418 h 2459"/>
                              <a:gd name="T8" fmla="+- 0 3072 1481"/>
                              <a:gd name="T9" fmla="*/ T8 w 2459"/>
                              <a:gd name="T10" fmla="+- 0 -452 -2857"/>
                              <a:gd name="T11" fmla="*/ -452 h 2459"/>
                              <a:gd name="T12" fmla="+- 0 3205 1481"/>
                              <a:gd name="T13" fmla="*/ T12 w 2459"/>
                              <a:gd name="T14" fmla="+- 0 -502 -2857"/>
                              <a:gd name="T15" fmla="*/ -502 h 2459"/>
                              <a:gd name="T16" fmla="+- 0 3331 1481"/>
                              <a:gd name="T17" fmla="*/ T16 w 2459"/>
                              <a:gd name="T18" fmla="+- 0 -566 -2857"/>
                              <a:gd name="T19" fmla="*/ -566 h 2459"/>
                              <a:gd name="T20" fmla="+- 0 3448 1481"/>
                              <a:gd name="T21" fmla="*/ T20 w 2459"/>
                              <a:gd name="T22" fmla="+- 0 -643 -2857"/>
                              <a:gd name="T23" fmla="*/ -643 h 2459"/>
                              <a:gd name="T24" fmla="+- 0 3555 1481"/>
                              <a:gd name="T25" fmla="*/ T24 w 2459"/>
                              <a:gd name="T26" fmla="+- 0 -734 -2857"/>
                              <a:gd name="T27" fmla="*/ -734 h 2459"/>
                              <a:gd name="T28" fmla="+- 0 3651 1481"/>
                              <a:gd name="T29" fmla="*/ T28 w 2459"/>
                              <a:gd name="T30" fmla="+- 0 -835 -2857"/>
                              <a:gd name="T31" fmla="*/ -835 h 2459"/>
                              <a:gd name="T32" fmla="+- 0 3735 1481"/>
                              <a:gd name="T33" fmla="*/ T32 w 2459"/>
                              <a:gd name="T34" fmla="+- 0 -947 -2857"/>
                              <a:gd name="T35" fmla="*/ -947 h 2459"/>
                              <a:gd name="T36" fmla="+- 0 3806 1481"/>
                              <a:gd name="T37" fmla="*/ T36 w 2459"/>
                              <a:gd name="T38" fmla="+- 0 -1069 -2857"/>
                              <a:gd name="T39" fmla="*/ -1069 h 2459"/>
                              <a:gd name="T40" fmla="+- 0 3863 1481"/>
                              <a:gd name="T41" fmla="*/ T40 w 2459"/>
                              <a:gd name="T42" fmla="+- 0 -1198 -2857"/>
                              <a:gd name="T43" fmla="*/ -1198 h 2459"/>
                              <a:gd name="T44" fmla="+- 0 3905 1481"/>
                              <a:gd name="T45" fmla="*/ T44 w 2459"/>
                              <a:gd name="T46" fmla="+- 0 -1335 -2857"/>
                              <a:gd name="T47" fmla="*/ -1335 h 2459"/>
                              <a:gd name="T48" fmla="+- 0 3931 1481"/>
                              <a:gd name="T49" fmla="*/ T48 w 2459"/>
                              <a:gd name="T50" fmla="+- 0 -1479 -2857"/>
                              <a:gd name="T51" fmla="*/ -1479 h 2459"/>
                              <a:gd name="T52" fmla="+- 0 3940 1481"/>
                              <a:gd name="T53" fmla="*/ T52 w 2459"/>
                              <a:gd name="T54" fmla="+- 0 -1627 -2857"/>
                              <a:gd name="T55" fmla="*/ -1627 h 2459"/>
                              <a:gd name="T56" fmla="+- 0 3931 1481"/>
                              <a:gd name="T57" fmla="*/ T56 w 2459"/>
                              <a:gd name="T58" fmla="+- 0 -1776 -2857"/>
                              <a:gd name="T59" fmla="*/ -1776 h 2459"/>
                              <a:gd name="T60" fmla="+- 0 3905 1481"/>
                              <a:gd name="T61" fmla="*/ T60 w 2459"/>
                              <a:gd name="T62" fmla="+- 0 -1919 -2857"/>
                              <a:gd name="T63" fmla="*/ -1919 h 2459"/>
                              <a:gd name="T64" fmla="+- 0 3863 1481"/>
                              <a:gd name="T65" fmla="*/ T64 w 2459"/>
                              <a:gd name="T66" fmla="+- 0 -2056 -2857"/>
                              <a:gd name="T67" fmla="*/ -2056 h 2459"/>
                              <a:gd name="T68" fmla="+- 0 3806 1481"/>
                              <a:gd name="T69" fmla="*/ T68 w 2459"/>
                              <a:gd name="T70" fmla="+- 0 -2186 -2857"/>
                              <a:gd name="T71" fmla="*/ -2186 h 2459"/>
                              <a:gd name="T72" fmla="+- 0 3735 1481"/>
                              <a:gd name="T73" fmla="*/ T72 w 2459"/>
                              <a:gd name="T74" fmla="+- 0 -2307 -2857"/>
                              <a:gd name="T75" fmla="*/ -2307 h 2459"/>
                              <a:gd name="T76" fmla="+- 0 3651 1481"/>
                              <a:gd name="T77" fmla="*/ T76 w 2459"/>
                              <a:gd name="T78" fmla="+- 0 -2419 -2857"/>
                              <a:gd name="T79" fmla="*/ -2419 h 2459"/>
                              <a:gd name="T80" fmla="+- 0 3555 1481"/>
                              <a:gd name="T81" fmla="*/ T80 w 2459"/>
                              <a:gd name="T82" fmla="+- 0 -2521 -2857"/>
                              <a:gd name="T83" fmla="*/ -2521 h 2459"/>
                              <a:gd name="T84" fmla="+- 0 3448 1481"/>
                              <a:gd name="T85" fmla="*/ T84 w 2459"/>
                              <a:gd name="T86" fmla="+- 0 -2611 -2857"/>
                              <a:gd name="T87" fmla="*/ -2611 h 2459"/>
                              <a:gd name="T88" fmla="+- 0 3331 1481"/>
                              <a:gd name="T89" fmla="*/ T88 w 2459"/>
                              <a:gd name="T90" fmla="+- 0 -2689 -2857"/>
                              <a:gd name="T91" fmla="*/ -2689 h 2459"/>
                              <a:gd name="T92" fmla="+- 0 3205 1481"/>
                              <a:gd name="T93" fmla="*/ T92 w 2459"/>
                              <a:gd name="T94" fmla="+- 0 -2753 -2857"/>
                              <a:gd name="T95" fmla="*/ -2753 h 2459"/>
                              <a:gd name="T96" fmla="+- 0 3072 1481"/>
                              <a:gd name="T97" fmla="*/ T96 w 2459"/>
                              <a:gd name="T98" fmla="+- 0 -2803 -2857"/>
                              <a:gd name="T99" fmla="*/ -2803 h 2459"/>
                              <a:gd name="T100" fmla="+- 0 2932 1481"/>
                              <a:gd name="T101" fmla="*/ T100 w 2459"/>
                              <a:gd name="T102" fmla="+- 0 -2837 -2857"/>
                              <a:gd name="T103" fmla="*/ -2837 h 2459"/>
                              <a:gd name="T104" fmla="+- 0 2786 1481"/>
                              <a:gd name="T105" fmla="*/ T104 w 2459"/>
                              <a:gd name="T106" fmla="+- 0 -2854 -2857"/>
                              <a:gd name="T107" fmla="*/ -2854 h 2459"/>
                              <a:gd name="T108" fmla="+- 0 2636 1481"/>
                              <a:gd name="T109" fmla="*/ T108 w 2459"/>
                              <a:gd name="T110" fmla="+- 0 -2854 -2857"/>
                              <a:gd name="T111" fmla="*/ -2854 h 2459"/>
                              <a:gd name="T112" fmla="+- 0 2490 1481"/>
                              <a:gd name="T113" fmla="*/ T112 w 2459"/>
                              <a:gd name="T114" fmla="+- 0 -2837 -2857"/>
                              <a:gd name="T115" fmla="*/ -2837 h 2459"/>
                              <a:gd name="T116" fmla="+- 0 2349 1481"/>
                              <a:gd name="T117" fmla="*/ T116 w 2459"/>
                              <a:gd name="T118" fmla="+- 0 -2803 -2857"/>
                              <a:gd name="T119" fmla="*/ -2803 h 2459"/>
                              <a:gd name="T120" fmla="+- 0 2216 1481"/>
                              <a:gd name="T121" fmla="*/ T120 w 2459"/>
                              <a:gd name="T122" fmla="+- 0 -2753 -2857"/>
                              <a:gd name="T123" fmla="*/ -2753 h 2459"/>
                              <a:gd name="T124" fmla="+- 0 2090 1481"/>
                              <a:gd name="T125" fmla="*/ T124 w 2459"/>
                              <a:gd name="T126" fmla="+- 0 -2689 -2857"/>
                              <a:gd name="T127" fmla="*/ -2689 h 2459"/>
                              <a:gd name="T128" fmla="+- 0 1973 1481"/>
                              <a:gd name="T129" fmla="*/ T128 w 2459"/>
                              <a:gd name="T130" fmla="+- 0 -2611 -2857"/>
                              <a:gd name="T131" fmla="*/ -2611 h 2459"/>
                              <a:gd name="T132" fmla="+- 0 1866 1481"/>
                              <a:gd name="T133" fmla="*/ T132 w 2459"/>
                              <a:gd name="T134" fmla="+- 0 -2521 -2857"/>
                              <a:gd name="T135" fmla="*/ -2521 h 2459"/>
                              <a:gd name="T136" fmla="+- 0 1770 1481"/>
                              <a:gd name="T137" fmla="*/ T136 w 2459"/>
                              <a:gd name="T138" fmla="+- 0 -2419 -2857"/>
                              <a:gd name="T139" fmla="*/ -2419 h 2459"/>
                              <a:gd name="T140" fmla="+- 0 1686 1481"/>
                              <a:gd name="T141" fmla="*/ T140 w 2459"/>
                              <a:gd name="T142" fmla="+- 0 -2307 -2857"/>
                              <a:gd name="T143" fmla="*/ -2307 h 2459"/>
                              <a:gd name="T144" fmla="+- 0 1615 1481"/>
                              <a:gd name="T145" fmla="*/ T144 w 2459"/>
                              <a:gd name="T146" fmla="+- 0 -2186 -2857"/>
                              <a:gd name="T147" fmla="*/ -2186 h 2459"/>
                              <a:gd name="T148" fmla="+- 0 1558 1481"/>
                              <a:gd name="T149" fmla="*/ T148 w 2459"/>
                              <a:gd name="T150" fmla="+- 0 -2056 -2857"/>
                              <a:gd name="T151" fmla="*/ -2056 h 2459"/>
                              <a:gd name="T152" fmla="+- 0 1516 1481"/>
                              <a:gd name="T153" fmla="*/ T152 w 2459"/>
                              <a:gd name="T154" fmla="+- 0 -1919 -2857"/>
                              <a:gd name="T155" fmla="*/ -1919 h 2459"/>
                              <a:gd name="T156" fmla="+- 0 1490 1481"/>
                              <a:gd name="T157" fmla="*/ T156 w 2459"/>
                              <a:gd name="T158" fmla="+- 0 -1776 -2857"/>
                              <a:gd name="T159" fmla="*/ -1776 h 2459"/>
                              <a:gd name="T160" fmla="+- 0 1481 1481"/>
                              <a:gd name="T161" fmla="*/ T160 w 2459"/>
                              <a:gd name="T162" fmla="+- 0 -1627 -2857"/>
                              <a:gd name="T163" fmla="*/ -1627 h 2459"/>
                              <a:gd name="T164" fmla="+- 0 1490 1481"/>
                              <a:gd name="T165" fmla="*/ T164 w 2459"/>
                              <a:gd name="T166" fmla="+- 0 -1479 -2857"/>
                              <a:gd name="T167" fmla="*/ -1479 h 2459"/>
                              <a:gd name="T168" fmla="+- 0 1516 1481"/>
                              <a:gd name="T169" fmla="*/ T168 w 2459"/>
                              <a:gd name="T170" fmla="+- 0 -1335 -2857"/>
                              <a:gd name="T171" fmla="*/ -1335 h 2459"/>
                              <a:gd name="T172" fmla="+- 0 1558 1481"/>
                              <a:gd name="T173" fmla="*/ T172 w 2459"/>
                              <a:gd name="T174" fmla="+- 0 -1198 -2857"/>
                              <a:gd name="T175" fmla="*/ -1198 h 2459"/>
                              <a:gd name="T176" fmla="+- 0 1615 1481"/>
                              <a:gd name="T177" fmla="*/ T176 w 2459"/>
                              <a:gd name="T178" fmla="+- 0 -1069 -2857"/>
                              <a:gd name="T179" fmla="*/ -1069 h 2459"/>
                              <a:gd name="T180" fmla="+- 0 1686 1481"/>
                              <a:gd name="T181" fmla="*/ T180 w 2459"/>
                              <a:gd name="T182" fmla="+- 0 -947 -2857"/>
                              <a:gd name="T183" fmla="*/ -947 h 2459"/>
                              <a:gd name="T184" fmla="+- 0 1770 1481"/>
                              <a:gd name="T185" fmla="*/ T184 w 2459"/>
                              <a:gd name="T186" fmla="+- 0 -835 -2857"/>
                              <a:gd name="T187" fmla="*/ -835 h 2459"/>
                              <a:gd name="T188" fmla="+- 0 1866 1481"/>
                              <a:gd name="T189" fmla="*/ T188 w 2459"/>
                              <a:gd name="T190" fmla="+- 0 -734 -2857"/>
                              <a:gd name="T191" fmla="*/ -734 h 2459"/>
                              <a:gd name="T192" fmla="+- 0 1973 1481"/>
                              <a:gd name="T193" fmla="*/ T192 w 2459"/>
                              <a:gd name="T194" fmla="+- 0 -643 -2857"/>
                              <a:gd name="T195" fmla="*/ -643 h 2459"/>
                              <a:gd name="T196" fmla="+- 0 2090 1481"/>
                              <a:gd name="T197" fmla="*/ T196 w 2459"/>
                              <a:gd name="T198" fmla="+- 0 -566 -2857"/>
                              <a:gd name="T199" fmla="*/ -566 h 2459"/>
                              <a:gd name="T200" fmla="+- 0 2216 1481"/>
                              <a:gd name="T201" fmla="*/ T200 w 2459"/>
                              <a:gd name="T202" fmla="+- 0 -502 -2857"/>
                              <a:gd name="T203" fmla="*/ -502 h 2459"/>
                              <a:gd name="T204" fmla="+- 0 2349 1481"/>
                              <a:gd name="T205" fmla="*/ T204 w 2459"/>
                              <a:gd name="T206" fmla="+- 0 -452 -2857"/>
                              <a:gd name="T207" fmla="*/ -452 h 2459"/>
                              <a:gd name="T208" fmla="+- 0 2490 1481"/>
                              <a:gd name="T209" fmla="*/ T208 w 2459"/>
                              <a:gd name="T210" fmla="+- 0 -418 -2857"/>
                              <a:gd name="T211" fmla="*/ -418 h 2459"/>
                              <a:gd name="T212" fmla="+- 0 2636 1481"/>
                              <a:gd name="T213" fmla="*/ T212 w 2459"/>
                              <a:gd name="T214" fmla="+- 0 -400 -2857"/>
                              <a:gd name="T215" fmla="*/ -400 h 2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459" h="2459">
                                <a:moveTo>
                                  <a:pt x="1230" y="2459"/>
                                </a:moveTo>
                                <a:lnTo>
                                  <a:pt x="1305" y="2457"/>
                                </a:lnTo>
                                <a:lnTo>
                                  <a:pt x="1378" y="2450"/>
                                </a:lnTo>
                                <a:lnTo>
                                  <a:pt x="1451" y="2439"/>
                                </a:lnTo>
                                <a:lnTo>
                                  <a:pt x="1522" y="2424"/>
                                </a:lnTo>
                                <a:lnTo>
                                  <a:pt x="1591" y="2405"/>
                                </a:lnTo>
                                <a:lnTo>
                                  <a:pt x="1659" y="2382"/>
                                </a:lnTo>
                                <a:lnTo>
                                  <a:pt x="1724" y="2355"/>
                                </a:lnTo>
                                <a:lnTo>
                                  <a:pt x="1788" y="2325"/>
                                </a:lnTo>
                                <a:lnTo>
                                  <a:pt x="1850" y="2291"/>
                                </a:lnTo>
                                <a:lnTo>
                                  <a:pt x="1910" y="2254"/>
                                </a:lnTo>
                                <a:lnTo>
                                  <a:pt x="1967" y="2214"/>
                                </a:lnTo>
                                <a:lnTo>
                                  <a:pt x="2022" y="2170"/>
                                </a:lnTo>
                                <a:lnTo>
                                  <a:pt x="2074" y="2123"/>
                                </a:lnTo>
                                <a:lnTo>
                                  <a:pt x="2123" y="2074"/>
                                </a:lnTo>
                                <a:lnTo>
                                  <a:pt x="2170" y="2022"/>
                                </a:lnTo>
                                <a:lnTo>
                                  <a:pt x="2213" y="1967"/>
                                </a:lnTo>
                                <a:lnTo>
                                  <a:pt x="2254" y="1910"/>
                                </a:lnTo>
                                <a:lnTo>
                                  <a:pt x="2291" y="1850"/>
                                </a:lnTo>
                                <a:lnTo>
                                  <a:pt x="2325" y="1788"/>
                                </a:lnTo>
                                <a:lnTo>
                                  <a:pt x="2355" y="1725"/>
                                </a:lnTo>
                                <a:lnTo>
                                  <a:pt x="2382" y="1659"/>
                                </a:lnTo>
                                <a:lnTo>
                                  <a:pt x="2405" y="1591"/>
                                </a:lnTo>
                                <a:lnTo>
                                  <a:pt x="2424" y="1522"/>
                                </a:lnTo>
                                <a:lnTo>
                                  <a:pt x="2439" y="1451"/>
                                </a:lnTo>
                                <a:lnTo>
                                  <a:pt x="2450" y="1378"/>
                                </a:lnTo>
                                <a:lnTo>
                                  <a:pt x="2457" y="1305"/>
                                </a:lnTo>
                                <a:lnTo>
                                  <a:pt x="2459" y="1230"/>
                                </a:lnTo>
                                <a:lnTo>
                                  <a:pt x="2457" y="1155"/>
                                </a:lnTo>
                                <a:lnTo>
                                  <a:pt x="2450" y="1081"/>
                                </a:lnTo>
                                <a:lnTo>
                                  <a:pt x="2439" y="1009"/>
                                </a:lnTo>
                                <a:lnTo>
                                  <a:pt x="2424" y="938"/>
                                </a:lnTo>
                                <a:lnTo>
                                  <a:pt x="2405" y="868"/>
                                </a:lnTo>
                                <a:lnTo>
                                  <a:pt x="2382" y="801"/>
                                </a:lnTo>
                                <a:lnTo>
                                  <a:pt x="2355" y="735"/>
                                </a:lnTo>
                                <a:lnTo>
                                  <a:pt x="2325" y="671"/>
                                </a:lnTo>
                                <a:lnTo>
                                  <a:pt x="2291" y="609"/>
                                </a:lnTo>
                                <a:lnTo>
                                  <a:pt x="2254" y="550"/>
                                </a:lnTo>
                                <a:lnTo>
                                  <a:pt x="2213" y="493"/>
                                </a:lnTo>
                                <a:lnTo>
                                  <a:pt x="2170" y="438"/>
                                </a:lnTo>
                                <a:lnTo>
                                  <a:pt x="2123" y="386"/>
                                </a:lnTo>
                                <a:lnTo>
                                  <a:pt x="2074" y="336"/>
                                </a:lnTo>
                                <a:lnTo>
                                  <a:pt x="2022" y="290"/>
                                </a:lnTo>
                                <a:lnTo>
                                  <a:pt x="1967" y="246"/>
                                </a:lnTo>
                                <a:lnTo>
                                  <a:pt x="1910" y="206"/>
                                </a:lnTo>
                                <a:lnTo>
                                  <a:pt x="1850" y="168"/>
                                </a:lnTo>
                                <a:lnTo>
                                  <a:pt x="1788" y="134"/>
                                </a:lnTo>
                                <a:lnTo>
                                  <a:pt x="1724" y="104"/>
                                </a:lnTo>
                                <a:lnTo>
                                  <a:pt x="1659" y="77"/>
                                </a:lnTo>
                                <a:lnTo>
                                  <a:pt x="1591" y="54"/>
                                </a:lnTo>
                                <a:lnTo>
                                  <a:pt x="1522" y="35"/>
                                </a:lnTo>
                                <a:lnTo>
                                  <a:pt x="1451" y="20"/>
                                </a:lnTo>
                                <a:lnTo>
                                  <a:pt x="1378" y="9"/>
                                </a:lnTo>
                                <a:lnTo>
                                  <a:pt x="1305" y="3"/>
                                </a:lnTo>
                                <a:lnTo>
                                  <a:pt x="1230" y="0"/>
                                </a:lnTo>
                                <a:lnTo>
                                  <a:pt x="1155" y="3"/>
                                </a:lnTo>
                                <a:lnTo>
                                  <a:pt x="1081" y="9"/>
                                </a:lnTo>
                                <a:lnTo>
                                  <a:pt x="1009" y="20"/>
                                </a:lnTo>
                                <a:lnTo>
                                  <a:pt x="938" y="35"/>
                                </a:lnTo>
                                <a:lnTo>
                                  <a:pt x="868" y="54"/>
                                </a:lnTo>
                                <a:lnTo>
                                  <a:pt x="801" y="77"/>
                                </a:lnTo>
                                <a:lnTo>
                                  <a:pt x="735" y="104"/>
                                </a:lnTo>
                                <a:lnTo>
                                  <a:pt x="671" y="134"/>
                                </a:lnTo>
                                <a:lnTo>
                                  <a:pt x="609" y="168"/>
                                </a:lnTo>
                                <a:lnTo>
                                  <a:pt x="550" y="206"/>
                                </a:lnTo>
                                <a:lnTo>
                                  <a:pt x="492" y="246"/>
                                </a:lnTo>
                                <a:lnTo>
                                  <a:pt x="438" y="290"/>
                                </a:lnTo>
                                <a:lnTo>
                                  <a:pt x="385" y="336"/>
                                </a:lnTo>
                                <a:lnTo>
                                  <a:pt x="336" y="386"/>
                                </a:lnTo>
                                <a:lnTo>
                                  <a:pt x="289" y="438"/>
                                </a:lnTo>
                                <a:lnTo>
                                  <a:pt x="246" y="493"/>
                                </a:lnTo>
                                <a:lnTo>
                                  <a:pt x="205" y="550"/>
                                </a:lnTo>
                                <a:lnTo>
                                  <a:pt x="168" y="609"/>
                                </a:lnTo>
                                <a:lnTo>
                                  <a:pt x="134" y="671"/>
                                </a:lnTo>
                                <a:lnTo>
                                  <a:pt x="104" y="735"/>
                                </a:lnTo>
                                <a:lnTo>
                                  <a:pt x="77" y="801"/>
                                </a:lnTo>
                                <a:lnTo>
                                  <a:pt x="54" y="868"/>
                                </a:lnTo>
                                <a:lnTo>
                                  <a:pt x="35" y="938"/>
                                </a:lnTo>
                                <a:lnTo>
                                  <a:pt x="20" y="1009"/>
                                </a:lnTo>
                                <a:lnTo>
                                  <a:pt x="9" y="1081"/>
                                </a:lnTo>
                                <a:lnTo>
                                  <a:pt x="3" y="1155"/>
                                </a:lnTo>
                                <a:lnTo>
                                  <a:pt x="0" y="1230"/>
                                </a:lnTo>
                                <a:lnTo>
                                  <a:pt x="3" y="1305"/>
                                </a:lnTo>
                                <a:lnTo>
                                  <a:pt x="9" y="1378"/>
                                </a:lnTo>
                                <a:lnTo>
                                  <a:pt x="20" y="1451"/>
                                </a:lnTo>
                                <a:lnTo>
                                  <a:pt x="35" y="1522"/>
                                </a:lnTo>
                                <a:lnTo>
                                  <a:pt x="54" y="1591"/>
                                </a:lnTo>
                                <a:lnTo>
                                  <a:pt x="77" y="1659"/>
                                </a:lnTo>
                                <a:lnTo>
                                  <a:pt x="104" y="1725"/>
                                </a:lnTo>
                                <a:lnTo>
                                  <a:pt x="134" y="1788"/>
                                </a:lnTo>
                                <a:lnTo>
                                  <a:pt x="168" y="1850"/>
                                </a:lnTo>
                                <a:lnTo>
                                  <a:pt x="205" y="1910"/>
                                </a:lnTo>
                                <a:lnTo>
                                  <a:pt x="246" y="1967"/>
                                </a:lnTo>
                                <a:lnTo>
                                  <a:pt x="289" y="2022"/>
                                </a:lnTo>
                                <a:lnTo>
                                  <a:pt x="336" y="2074"/>
                                </a:lnTo>
                                <a:lnTo>
                                  <a:pt x="385" y="2123"/>
                                </a:lnTo>
                                <a:lnTo>
                                  <a:pt x="438" y="2170"/>
                                </a:lnTo>
                                <a:lnTo>
                                  <a:pt x="492" y="2214"/>
                                </a:lnTo>
                                <a:lnTo>
                                  <a:pt x="550" y="2254"/>
                                </a:lnTo>
                                <a:lnTo>
                                  <a:pt x="609" y="2291"/>
                                </a:lnTo>
                                <a:lnTo>
                                  <a:pt x="671" y="2325"/>
                                </a:lnTo>
                                <a:lnTo>
                                  <a:pt x="735" y="2355"/>
                                </a:lnTo>
                                <a:lnTo>
                                  <a:pt x="801" y="2382"/>
                                </a:lnTo>
                                <a:lnTo>
                                  <a:pt x="868" y="2405"/>
                                </a:lnTo>
                                <a:lnTo>
                                  <a:pt x="938" y="2424"/>
                                </a:lnTo>
                                <a:lnTo>
                                  <a:pt x="1009" y="2439"/>
                                </a:lnTo>
                                <a:lnTo>
                                  <a:pt x="1081" y="2450"/>
                                </a:lnTo>
                                <a:lnTo>
                                  <a:pt x="1155" y="2457"/>
                                </a:lnTo>
                                <a:lnTo>
                                  <a:pt x="1230" y="24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478">
                            <a:solidFill>
                              <a:srgbClr val="F582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20736" y="124186"/>
                            <a:ext cx="1289087" cy="132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3F657" w14:textId="77777777" w:rsidR="005B7E6B" w:rsidRPr="00357B51" w:rsidRDefault="005B7E6B" w:rsidP="008B4C58">
                              <w:pPr>
                                <w:spacing w:line="228" w:lineRule="auto"/>
                                <w:ind w:left="402"/>
                                <w:rPr>
                                  <w:rFonts w:ascii="Univers LT Std 47 Cn Lt"/>
                                  <w:b/>
                                  <w:color w:val="231F20"/>
                                  <w:spacing w:val="4"/>
                                  <w:sz w:val="6"/>
                                  <w:lang w:val="en-US"/>
                                </w:rPr>
                              </w:pPr>
                            </w:p>
                            <w:p w14:paraId="728E2F29" w14:textId="35B52C22" w:rsidR="005B7E6B" w:rsidRPr="002833BC" w:rsidRDefault="005B7E6B" w:rsidP="008B4C58">
                              <w:pPr>
                                <w:spacing w:line="228" w:lineRule="auto"/>
                                <w:ind w:left="402"/>
                                <w:rPr>
                                  <w:rFonts w:ascii="Univers LT Std 47 Cn Lt"/>
                                  <w:b/>
                                  <w:sz w:val="44"/>
                                  <w:lang w:val="en-US"/>
                                </w:rPr>
                              </w:pPr>
                              <w:r>
                                <w:rPr>
                                  <w:rFonts w:ascii="Univers LT Std 47 Cn Lt"/>
                                  <w:b/>
                                  <w:color w:val="231F20"/>
                                  <w:spacing w:val="4"/>
                                  <w:sz w:val="44"/>
                                  <w:lang w:val="en-US"/>
                                </w:rPr>
                                <w:t xml:space="preserve"> </w:t>
                              </w:r>
                              <w:r w:rsidR="00855158">
                                <w:rPr>
                                  <w:rFonts w:ascii="Univers LT Std 47 Cn Lt"/>
                                  <w:b/>
                                  <w:color w:val="231F20"/>
                                  <w:spacing w:val="4"/>
                                  <w:sz w:val="44"/>
                                  <w:lang w:val="en-US"/>
                                </w:rPr>
                                <w:t xml:space="preserve"> </w:t>
                              </w:r>
                              <w:r w:rsidR="008B4C58">
                                <w:rPr>
                                  <w:b/>
                                  <w:color w:val="231F20"/>
                                  <w:spacing w:val="4"/>
                                  <w:sz w:val="44"/>
                                  <w:lang w:val="en-US"/>
                                </w:rPr>
                                <w:t>120+</w:t>
                              </w:r>
                            </w:p>
                            <w:p w14:paraId="773CE82D" w14:textId="12C22864" w:rsidR="000B0053" w:rsidRPr="00377335" w:rsidRDefault="00855158" w:rsidP="00855158">
                              <w:pPr>
                                <w:spacing w:before="46" w:line="228" w:lineRule="auto"/>
                                <w:ind w:right="14"/>
                                <w:rPr>
                                  <w:bCs/>
                                  <w:color w:val="231F20"/>
                                  <w:lang w:val="ro-RO"/>
                                </w:rPr>
                              </w:pPr>
                              <w:r>
                                <w:rPr>
                                  <w:bCs/>
                                  <w:color w:val="231F20"/>
                                  <w:lang w:val="ro-RO"/>
                                </w:rPr>
                                <w:t xml:space="preserve">        </w:t>
                              </w:r>
                              <w:r w:rsidR="000B0053" w:rsidRPr="00377335">
                                <w:rPr>
                                  <w:bCs/>
                                  <w:color w:val="231F20"/>
                                  <w:lang w:val="ro-RO"/>
                                </w:rPr>
                                <w:t>profesioni</w:t>
                              </w:r>
                              <w:r w:rsidR="00EE2469" w:rsidRPr="00377335">
                                <w:rPr>
                                  <w:rFonts w:ascii="Calibri" w:hAnsi="Calibri" w:cs="Calibri"/>
                                  <w:bCs/>
                                  <w:color w:val="231F20"/>
                                  <w:lang w:val="ro-RO"/>
                                </w:rPr>
                                <w:t>ș</w:t>
                              </w:r>
                              <w:r w:rsidR="000B0053" w:rsidRPr="00377335">
                                <w:rPr>
                                  <w:bCs/>
                                  <w:color w:val="231F20"/>
                                  <w:lang w:val="ro-RO"/>
                                </w:rPr>
                                <w:t>ti din</w:t>
                              </w:r>
                            </w:p>
                            <w:p w14:paraId="53B423A4" w14:textId="72210154" w:rsidR="005B7E6B" w:rsidRPr="00377335" w:rsidRDefault="000B0053" w:rsidP="00855158">
                              <w:pPr>
                                <w:spacing w:before="46" w:line="228" w:lineRule="auto"/>
                                <w:ind w:right="14"/>
                                <w:jc w:val="center"/>
                                <w:rPr>
                                  <w:bCs/>
                                  <w:color w:val="231F20"/>
                                  <w:lang w:val="ro-RO"/>
                                </w:rPr>
                              </w:pPr>
                              <w:r w:rsidRPr="00377335">
                                <w:rPr>
                                  <w:bCs/>
                                  <w:color w:val="231F20"/>
                                  <w:lang w:val="ro-RO"/>
                                </w:rPr>
                                <w:t>Moldova au fost instrui</w:t>
                              </w:r>
                              <w:r w:rsidRPr="00377335">
                                <w:rPr>
                                  <w:rFonts w:ascii="Calibri" w:hAnsi="Calibri" w:cs="Calibri"/>
                                  <w:bCs/>
                                  <w:color w:val="231F20"/>
                                  <w:lang w:val="ro-RO"/>
                                </w:rPr>
                                <w:t>ț</w:t>
                              </w:r>
                              <w:r w:rsidRPr="00377335">
                                <w:rPr>
                                  <w:bCs/>
                                  <w:color w:val="231F20"/>
                                  <w:lang w:val="ro-RO"/>
                                </w:rPr>
                                <w:t>i, dob</w:t>
                              </w:r>
                              <w:r w:rsidRPr="00377335">
                                <w:rPr>
                                  <w:rFonts w:cs="Univers Condensed"/>
                                  <w:bCs/>
                                  <w:color w:val="231F20"/>
                                  <w:lang w:val="ro-RO"/>
                                </w:rPr>
                                <w:t>â</w:t>
                              </w:r>
                              <w:r w:rsidRPr="00377335">
                                <w:rPr>
                                  <w:bCs/>
                                  <w:color w:val="231F20"/>
                                  <w:lang w:val="ro-RO"/>
                                </w:rPr>
                                <w:t>ndind cuno</w:t>
                              </w:r>
                              <w:r w:rsidRPr="00377335">
                                <w:rPr>
                                  <w:rFonts w:ascii="Calibri" w:hAnsi="Calibri" w:cs="Calibri"/>
                                  <w:bCs/>
                                  <w:color w:val="231F20"/>
                                  <w:lang w:val="ro-RO"/>
                                </w:rPr>
                                <w:t>ș</w:t>
                              </w:r>
                              <w:r w:rsidRPr="00377335">
                                <w:rPr>
                                  <w:bCs/>
                                  <w:color w:val="231F20"/>
                                  <w:lang w:val="ro-RO"/>
                                </w:rPr>
                                <w:t>tin</w:t>
                              </w:r>
                              <w:r w:rsidRPr="00377335">
                                <w:rPr>
                                  <w:rFonts w:ascii="Calibri" w:hAnsi="Calibri" w:cs="Calibri"/>
                                  <w:bCs/>
                                  <w:color w:val="231F20"/>
                                  <w:lang w:val="ro-RO"/>
                                </w:rPr>
                                <w:t>ț</w:t>
                              </w:r>
                              <w:r w:rsidRPr="00377335">
                                <w:rPr>
                                  <w:bCs/>
                                  <w:color w:val="231F20"/>
                                  <w:lang w:val="ro-RO"/>
                                </w:rPr>
                                <w:t xml:space="preserve">e </w:t>
                              </w:r>
                              <w:r w:rsidRPr="00377335">
                                <w:rPr>
                                  <w:rFonts w:ascii="Calibri" w:hAnsi="Calibri" w:cs="Calibri"/>
                                  <w:bCs/>
                                  <w:color w:val="231F20"/>
                                  <w:lang w:val="ro-RO"/>
                                </w:rPr>
                                <w:t>ș</w:t>
                              </w:r>
                              <w:r w:rsidRPr="00377335">
                                <w:rPr>
                                  <w:bCs/>
                                  <w:color w:val="231F20"/>
                                  <w:lang w:val="ro-RO"/>
                                </w:rPr>
                                <w:t>i abilit</w:t>
                              </w:r>
                              <w:r w:rsidRPr="00377335">
                                <w:rPr>
                                  <w:rFonts w:cs="Univers Condensed"/>
                                  <w:bCs/>
                                  <w:color w:val="231F20"/>
                                  <w:lang w:val="ro-RO"/>
                                </w:rPr>
                                <w:t>ă</w:t>
                              </w:r>
                              <w:r w:rsidRPr="00377335">
                                <w:rPr>
                                  <w:rFonts w:ascii="Calibri" w:hAnsi="Calibri" w:cs="Calibri"/>
                                  <w:bCs/>
                                  <w:color w:val="231F20"/>
                                  <w:lang w:val="ro-RO"/>
                                </w:rPr>
                                <w:t>ț</w:t>
                              </w:r>
                              <w:r w:rsidRPr="00377335">
                                <w:rPr>
                                  <w:bCs/>
                                  <w:color w:val="231F20"/>
                                  <w:lang w:val="ro-RO"/>
                                </w:rPr>
                                <w:t xml:space="preserve">i </w:t>
                              </w:r>
                              <w:r w:rsidRPr="00377335">
                                <w:rPr>
                                  <w:rFonts w:cs="Univers Condensed"/>
                                  <w:bCs/>
                                  <w:color w:val="231F20"/>
                                  <w:lang w:val="ro-RO"/>
                                </w:rPr>
                                <w:t>î</w:t>
                              </w:r>
                              <w:r w:rsidRPr="00377335">
                                <w:rPr>
                                  <w:bCs/>
                                  <w:color w:val="231F20"/>
                                  <w:lang w:val="ro-RO"/>
                                </w:rPr>
                                <w:t>n garantarea siguran</w:t>
                              </w:r>
                              <w:r w:rsidRPr="00377335">
                                <w:rPr>
                                  <w:rFonts w:ascii="Calibri" w:hAnsi="Calibri" w:cs="Calibri"/>
                                  <w:bCs/>
                                  <w:color w:val="231F20"/>
                                  <w:lang w:val="ro-RO"/>
                                </w:rPr>
                                <w:t>ț</w:t>
                              </w:r>
                              <w:r w:rsidRPr="00377335">
                                <w:rPr>
                                  <w:bCs/>
                                  <w:color w:val="231F20"/>
                                  <w:lang w:val="ro-RO"/>
                                </w:rPr>
                                <w:t>ei.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A2D1E0" id="Groupe 304" o:spid="_x0000_s1030" style="position:absolute;left:0;text-align:left;margin-left:202.05pt;margin-top:159.4pt;width:122.05pt;height:119.7pt;z-index:251662336;mso-width-relative:margin;mso-height-relative:margin" coordorigin="336,229" coordsize="15508,15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">
                <v:shape id="Freeform 31" o:spid="_x0000_s1031" style="position:absolute;left:336;top:229;width:15509;height:15207;visibility:visible;mso-wrap-style:square;v-text-anchor:top" coordsize="2727,2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" path="m1363,r-74,2l1215,8r-73,9l1071,31r-70,17l932,69,866,93r-66,28l737,152r-62,34l616,223r-58,40l503,305r-53,46l399,399r-48,50l306,502r-43,56l223,615r-37,60l152,736r-31,64l94,865,70,932r-21,68l32,1070r-14,72l8,1214r-6,74l,1363r2,75l8,1511r10,73l32,1655r17,70l70,1794r24,67l121,1926r31,63l186,2051r37,59l263,2168r43,55l351,2276r48,51l450,2375r53,45l558,2463r58,40l675,2540r62,34l800,2605r66,27l932,2657r69,20l1071,2695r71,13l1215,2718r74,6l1363,2726r75,-2l1512,2718r72,-10l1656,2695r70,-18l1794,2657r67,-25l1926,2605r64,-31l2051,2540r60,-37l2168,2463r56,-43l2277,2375r50,-48l2375,2276r46,-53l2464,2168r40,-58l2540,2051r34,-62l2605,1926r28,-65l2657,1794r21,-69l2695,1655r14,-71l2719,1511r6,-73l2727,1363r-2,-75l2719,1214r-10,-72l2695,1070r-17,-70l2657,932r-24,-67l2605,800r-31,-64l2540,675r-36,-60l2464,558r-43,-56l2375,449r-48,-50l2277,351r-53,-46l2168,263r-57,-40l2051,186r-61,-34l1926,121,1861,93,1794,69,1726,48,1656,31,1584,17,1512,8,1438,2,1363,xe" stroked="f">
                  <v:fill opacity="58853f"/>
                  <v:path arrowok="t" o:connecttype="custom" o:connectlocs="733054,-1666293;649455,-1657928;569268,-1640640;492494,-1615545;419132,-1582643;350319,-1543049;286056,-1497321;226911,-1444901;174022,-1387462;126820,-1324446;86442,-1256969;53458,-1185031;27866,-1109746;10237,-1030559;1137,-949140;1137,-865491;10237,-784072;27866,-705442;53458,-629600;86442,-558219;126820,-490742;174022,-427726;226911,-369730;286056,-317867;350319,-271581;419132,-231987;492494,-199643;569268,-174548;649455,-157261;733054,-148338;817790,-148338;900820,-157261;981576,-174548;1058350,-199643;1131712,-231987;1200525,-271581;1264788,-317867;1323364,-369730;1376822,-427726;1424024,-490742;1463833,-558219;1497386,-629600;1522978,-705442;1540607,-784072;1549707,-865491;1549707,-949140;1540607,-1030559;1522978,-1109746;1497386,-1185031;1463833,-1256969;1424024,-1324446;1376822,-1387462;1323364,-1444901;1264788,-1497321;1200525,-1543049;1131712,-1582643;1058350,-1615545;981576,-1640640;900820,-1657928;817790,-1666293" o:connectangles="0,0,0,0,0,0,0,0,0,0,0,0,0,0,0,0,0,0,0,0,0,0,0,0,0,0,0,0,0,0,0,0,0,0,0,0,0,0,0,0,0,0,0,0,0,0,0,0,0,0,0,0,0,0,0,0,0,0,0,0"/>
                </v:shape>
                <v:shape id="Freeform 30" o:spid="_x0000_s1032" style="position:absolute;left:1063;top:850;width:14035;height:13907;visibility:visible;mso-wrap-style:square;v-text-anchor:top" coordsize="2459,2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" path="m1230,2459r75,-2l1378,2450r73,-11l1522,2424r69,-19l1659,2382r65,-27l1788,2325r62,-34l1910,2254r57,-40l2022,2170r52,-47l2123,2074r47,-52l2213,1967r41,-57l2291,1850r34,-62l2355,1725r27,-66l2405,1591r19,-69l2439,1451r11,-73l2457,1305r2,-75l2457,1155r-7,-74l2439,1009r-15,-71l2405,868r-23,-67l2355,735r-30,-64l2291,609r-37,-59l2213,493r-43,-55l2123,386r-49,-50l2022,290r-55,-44l1910,206r-60,-38l1788,134r-64,-30l1659,77,1591,54,1522,35,1451,20,1378,9,1305,3,1230,r-75,3l1081,9r-72,11l938,35,868,54,801,77r-66,27l671,134r-62,34l550,206r-58,40l438,290r-53,46l336,386r-47,52l246,493r-41,57l168,609r-34,62l104,735,77,801,54,868,35,938r-15,71l9,1081r-6,74l,1230r3,75l9,1378r11,73l35,1522r19,69l77,1659r27,66l134,1788r34,62l205,1910r41,57l289,2022r47,52l385,2123r53,47l492,2214r58,40l609,2291r62,34l735,2355r66,27l868,2405r70,19l1009,2439r72,11l1155,2457r75,2xe" filled="f" strokecolor="#f5821f" strokeweight=".51328mm">
                  <v:path arrowok="t" o:connecttype="custom" o:connectlocs="744841,-226214;828172,-236394;908079,-255622;983990,-283898;1055905,-320093;1122684,-363639;1183756,-415103;1238548,-472222;1286492,-535561;1327016,-604557;1359550,-677511;1383521,-754989;1398361,-836426;1403498,-920125;1398361,-1004390;1383521,-1085261;1359550,-1162739;1327016,-1236259;1286492,-1304689;1238548,-1368029;1183756,-1425713;1122684,-1476611;1055905,-1520723;983990,-1556917;908079,-1585194;828172,-1604422;744841,-1614036;659227,-1614036;575896,-1604422;495419,-1585194;419508,-1556917;347593,-1520723;280814,-1476611;219742,-1425713;164950,-1368029;117006,-1304689;76482,-1236259;43948,-1162739;19977,-1085261;5137,-1004390;0,-920125;5137,-836426;19977,-754989;43948,-677511;76482,-604557;117006,-535561;164950,-472222;219742,-415103;280814,-363639;347593,-320093;419508,-283898;495419,-255622;575896,-236394;659227,-226214" o:connectangles="0,0,0,0,0,0,0,0,0,0,0,0,0,0,0,0,0,0,0,0,0,0,0,0,0,0,0,0,0,0,0,0,0,0,0,0,0,0,0,0,0,0,0,0,0,0,0,0,0,0,0,0,0,0"/>
                </v:shape>
                <v:shape id="Text Box 23" o:spid="_x0000_s1033" type="#_x0000_t202" style="position:absolute;left:2207;top:1241;width:12891;height:13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14:paraId="4583F657" w14:textId="77777777" w:rsidR="005B7E6B" w:rsidRPr="00357B51" w:rsidRDefault="005B7E6B" w:rsidP="008B4C58">
                        <w:pPr>
                          <w:spacing w:line="228" w:lineRule="auto"/>
                          <w:ind w:left="402"/>
                          <w:rPr>
                            <w:rFonts w:ascii="Univers LT Std 47 Cn Lt"/>
                            <w:b/>
                            <w:color w:val="231F20"/>
                            <w:spacing w:val="4"/>
                            <w:sz w:val="6"/>
                            <w:lang w:val="en-US"/>
                          </w:rPr>
                        </w:pPr>
                      </w:p>
                      <w:p w14:paraId="728E2F29" w14:textId="35B52C22" w:rsidR="005B7E6B" w:rsidRPr="002833BC" w:rsidRDefault="005B7E6B" w:rsidP="008B4C58">
                        <w:pPr>
                          <w:spacing w:line="228" w:lineRule="auto"/>
                          <w:ind w:left="402"/>
                          <w:rPr>
                            <w:rFonts w:ascii="Univers LT Std 47 Cn Lt"/>
                            <w:b/>
                            <w:sz w:val="44"/>
                            <w:lang w:val="en-US"/>
                          </w:rPr>
                        </w:pPr>
                        <w:r>
                          <w:rPr>
                            <w:rFonts w:ascii="Univers LT Std 47 Cn Lt"/>
                            <w:b/>
                            <w:color w:val="231F20"/>
                            <w:spacing w:val="4"/>
                            <w:sz w:val="44"/>
                            <w:lang w:val="en-US"/>
                          </w:rPr>
                          <w:t xml:space="preserve"> </w:t>
                        </w:r>
                        <w:r w:rsidR="00855158">
                          <w:rPr>
                            <w:rFonts w:ascii="Univers LT Std 47 Cn Lt"/>
                            <w:b/>
                            <w:color w:val="231F20"/>
                            <w:spacing w:val="4"/>
                            <w:sz w:val="44"/>
                            <w:lang w:val="en-US"/>
                          </w:rPr>
                          <w:t xml:space="preserve"> </w:t>
                        </w:r>
                        <w:r w:rsidR="008B4C58">
                          <w:rPr>
                            <w:b/>
                            <w:color w:val="231F20"/>
                            <w:spacing w:val="4"/>
                            <w:sz w:val="44"/>
                            <w:lang w:val="en-US"/>
                          </w:rPr>
                          <w:t>120+</w:t>
                        </w:r>
                      </w:p>
                      <w:p w14:paraId="773CE82D" w14:textId="12C22864" w:rsidR="000B0053" w:rsidRPr="00377335" w:rsidRDefault="00855158" w:rsidP="00855158">
                        <w:pPr>
                          <w:spacing w:before="46" w:line="228" w:lineRule="auto"/>
                          <w:ind w:right="14"/>
                          <w:rPr>
                            <w:bCs/>
                            <w:color w:val="231F20"/>
                            <w:lang w:val="ro-RO"/>
                          </w:rPr>
                        </w:pPr>
                        <w:r>
                          <w:rPr>
                            <w:bCs/>
                            <w:color w:val="231F20"/>
                            <w:lang w:val="ro-RO"/>
                          </w:rPr>
                          <w:t xml:space="preserve">        </w:t>
                        </w:r>
                        <w:r w:rsidR="000B0053" w:rsidRPr="00377335">
                          <w:rPr>
                            <w:bCs/>
                            <w:color w:val="231F20"/>
                            <w:lang w:val="ro-RO"/>
                          </w:rPr>
                          <w:t>profesioni</w:t>
                        </w:r>
                        <w:r w:rsidR="00EE2469" w:rsidRPr="00377335">
                          <w:rPr>
                            <w:rFonts w:ascii="Calibri" w:hAnsi="Calibri" w:cs="Calibri"/>
                            <w:bCs/>
                            <w:color w:val="231F20"/>
                            <w:lang w:val="ro-RO"/>
                          </w:rPr>
                          <w:t>ș</w:t>
                        </w:r>
                        <w:r w:rsidR="000B0053" w:rsidRPr="00377335">
                          <w:rPr>
                            <w:bCs/>
                            <w:color w:val="231F20"/>
                            <w:lang w:val="ro-RO"/>
                          </w:rPr>
                          <w:t>ti din</w:t>
                        </w:r>
                      </w:p>
                      <w:p w14:paraId="53B423A4" w14:textId="72210154" w:rsidR="005B7E6B" w:rsidRPr="00377335" w:rsidRDefault="000B0053" w:rsidP="00855158">
                        <w:pPr>
                          <w:spacing w:before="46" w:line="228" w:lineRule="auto"/>
                          <w:ind w:right="14"/>
                          <w:jc w:val="center"/>
                          <w:rPr>
                            <w:bCs/>
                            <w:color w:val="231F20"/>
                            <w:lang w:val="ro-RO"/>
                          </w:rPr>
                        </w:pPr>
                        <w:r w:rsidRPr="00377335">
                          <w:rPr>
                            <w:bCs/>
                            <w:color w:val="231F20"/>
                            <w:lang w:val="ro-RO"/>
                          </w:rPr>
                          <w:t>Moldova au fost instrui</w:t>
                        </w:r>
                        <w:r w:rsidRPr="00377335">
                          <w:rPr>
                            <w:rFonts w:ascii="Calibri" w:hAnsi="Calibri" w:cs="Calibri"/>
                            <w:bCs/>
                            <w:color w:val="231F20"/>
                            <w:lang w:val="ro-RO"/>
                          </w:rPr>
                          <w:t>ț</w:t>
                        </w:r>
                        <w:r w:rsidRPr="00377335">
                          <w:rPr>
                            <w:bCs/>
                            <w:color w:val="231F20"/>
                            <w:lang w:val="ro-RO"/>
                          </w:rPr>
                          <w:t>i, dob</w:t>
                        </w:r>
                        <w:r w:rsidRPr="00377335">
                          <w:rPr>
                            <w:rFonts w:cs="Univers Condensed"/>
                            <w:bCs/>
                            <w:color w:val="231F20"/>
                            <w:lang w:val="ro-RO"/>
                          </w:rPr>
                          <w:t>â</w:t>
                        </w:r>
                        <w:r w:rsidRPr="00377335">
                          <w:rPr>
                            <w:bCs/>
                            <w:color w:val="231F20"/>
                            <w:lang w:val="ro-RO"/>
                          </w:rPr>
                          <w:t>ndind cuno</w:t>
                        </w:r>
                        <w:r w:rsidRPr="00377335">
                          <w:rPr>
                            <w:rFonts w:ascii="Calibri" w:hAnsi="Calibri" w:cs="Calibri"/>
                            <w:bCs/>
                            <w:color w:val="231F20"/>
                            <w:lang w:val="ro-RO"/>
                          </w:rPr>
                          <w:t>ș</w:t>
                        </w:r>
                        <w:r w:rsidRPr="00377335">
                          <w:rPr>
                            <w:bCs/>
                            <w:color w:val="231F20"/>
                            <w:lang w:val="ro-RO"/>
                          </w:rPr>
                          <w:t>tin</w:t>
                        </w:r>
                        <w:r w:rsidRPr="00377335">
                          <w:rPr>
                            <w:rFonts w:ascii="Calibri" w:hAnsi="Calibri" w:cs="Calibri"/>
                            <w:bCs/>
                            <w:color w:val="231F20"/>
                            <w:lang w:val="ro-RO"/>
                          </w:rPr>
                          <w:t>ț</w:t>
                        </w:r>
                        <w:r w:rsidRPr="00377335">
                          <w:rPr>
                            <w:bCs/>
                            <w:color w:val="231F20"/>
                            <w:lang w:val="ro-RO"/>
                          </w:rPr>
                          <w:t xml:space="preserve">e </w:t>
                        </w:r>
                        <w:r w:rsidRPr="00377335">
                          <w:rPr>
                            <w:rFonts w:ascii="Calibri" w:hAnsi="Calibri" w:cs="Calibri"/>
                            <w:bCs/>
                            <w:color w:val="231F20"/>
                            <w:lang w:val="ro-RO"/>
                          </w:rPr>
                          <w:t>ș</w:t>
                        </w:r>
                        <w:r w:rsidRPr="00377335">
                          <w:rPr>
                            <w:bCs/>
                            <w:color w:val="231F20"/>
                            <w:lang w:val="ro-RO"/>
                          </w:rPr>
                          <w:t>i abilit</w:t>
                        </w:r>
                        <w:r w:rsidRPr="00377335">
                          <w:rPr>
                            <w:rFonts w:cs="Univers Condensed"/>
                            <w:bCs/>
                            <w:color w:val="231F20"/>
                            <w:lang w:val="ro-RO"/>
                          </w:rPr>
                          <w:t>ă</w:t>
                        </w:r>
                        <w:r w:rsidRPr="00377335">
                          <w:rPr>
                            <w:rFonts w:ascii="Calibri" w:hAnsi="Calibri" w:cs="Calibri"/>
                            <w:bCs/>
                            <w:color w:val="231F20"/>
                            <w:lang w:val="ro-RO"/>
                          </w:rPr>
                          <w:t>ț</w:t>
                        </w:r>
                        <w:r w:rsidRPr="00377335">
                          <w:rPr>
                            <w:bCs/>
                            <w:color w:val="231F20"/>
                            <w:lang w:val="ro-RO"/>
                          </w:rPr>
                          <w:t xml:space="preserve">i </w:t>
                        </w:r>
                        <w:r w:rsidRPr="00377335">
                          <w:rPr>
                            <w:rFonts w:cs="Univers Condensed"/>
                            <w:bCs/>
                            <w:color w:val="231F20"/>
                            <w:lang w:val="ro-RO"/>
                          </w:rPr>
                          <w:t>î</w:t>
                        </w:r>
                        <w:r w:rsidRPr="00377335">
                          <w:rPr>
                            <w:bCs/>
                            <w:color w:val="231F20"/>
                            <w:lang w:val="ro-RO"/>
                          </w:rPr>
                          <w:t>n garantarea siguran</w:t>
                        </w:r>
                        <w:r w:rsidRPr="00377335">
                          <w:rPr>
                            <w:rFonts w:ascii="Calibri" w:hAnsi="Calibri" w:cs="Calibri"/>
                            <w:bCs/>
                            <w:color w:val="231F20"/>
                            <w:lang w:val="ro-RO"/>
                          </w:rPr>
                          <w:t>ț</w:t>
                        </w:r>
                        <w:r w:rsidRPr="00377335">
                          <w:rPr>
                            <w:bCs/>
                            <w:color w:val="231F20"/>
                            <w:lang w:val="ro-RO"/>
                          </w:rPr>
                          <w:t>ei.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5408B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F530384" wp14:editId="4C860F40">
                <wp:simplePos x="0" y="0"/>
                <wp:positionH relativeFrom="column">
                  <wp:posOffset>371475</wp:posOffset>
                </wp:positionH>
                <wp:positionV relativeFrom="paragraph">
                  <wp:posOffset>2024380</wp:posOffset>
                </wp:positionV>
                <wp:extent cx="1550035" cy="1520190"/>
                <wp:effectExtent l="0" t="0" r="0" b="3810"/>
                <wp:wrapNone/>
                <wp:docPr id="61" name="Groupe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0035" cy="1520190"/>
                          <a:chOff x="33663" y="22943"/>
                          <a:chExt cx="1550844" cy="1520743"/>
                        </a:xfrm>
                      </wpg:grpSpPr>
                      <wps:wsp>
                        <wps:cNvPr id="29" name="Freeform 31"/>
                        <wps:cNvSpPr>
                          <a:spLocks/>
                        </wps:cNvSpPr>
                        <wps:spPr bwMode="auto">
                          <a:xfrm>
                            <a:off x="33663" y="22943"/>
                            <a:ext cx="1550844" cy="1520743"/>
                          </a:xfrm>
                          <a:custGeom>
                            <a:avLst/>
                            <a:gdLst>
                              <a:gd name="T0" fmla="+- 0 2633 1344"/>
                              <a:gd name="T1" fmla="*/ T0 w 2727"/>
                              <a:gd name="T2" fmla="+- 0 -2988 -2990"/>
                              <a:gd name="T3" fmla="*/ -2988 h 2727"/>
                              <a:gd name="T4" fmla="+- 0 2486 1344"/>
                              <a:gd name="T5" fmla="*/ T4 w 2727"/>
                              <a:gd name="T6" fmla="+- 0 -2973 -2990"/>
                              <a:gd name="T7" fmla="*/ -2973 h 2727"/>
                              <a:gd name="T8" fmla="+- 0 2345 1344"/>
                              <a:gd name="T9" fmla="*/ T8 w 2727"/>
                              <a:gd name="T10" fmla="+- 0 -2942 -2990"/>
                              <a:gd name="T11" fmla="*/ -2942 h 2727"/>
                              <a:gd name="T12" fmla="+- 0 2210 1344"/>
                              <a:gd name="T13" fmla="*/ T12 w 2727"/>
                              <a:gd name="T14" fmla="+- 0 -2897 -2990"/>
                              <a:gd name="T15" fmla="*/ -2897 h 2727"/>
                              <a:gd name="T16" fmla="+- 0 2081 1344"/>
                              <a:gd name="T17" fmla="*/ T16 w 2727"/>
                              <a:gd name="T18" fmla="+- 0 -2838 -2990"/>
                              <a:gd name="T19" fmla="*/ -2838 h 2727"/>
                              <a:gd name="T20" fmla="+- 0 1960 1344"/>
                              <a:gd name="T21" fmla="*/ T20 w 2727"/>
                              <a:gd name="T22" fmla="+- 0 -2767 -2990"/>
                              <a:gd name="T23" fmla="*/ -2767 h 2727"/>
                              <a:gd name="T24" fmla="+- 0 1847 1344"/>
                              <a:gd name="T25" fmla="*/ T24 w 2727"/>
                              <a:gd name="T26" fmla="+- 0 -2685 -2990"/>
                              <a:gd name="T27" fmla="*/ -2685 h 2727"/>
                              <a:gd name="T28" fmla="+- 0 1743 1344"/>
                              <a:gd name="T29" fmla="*/ T28 w 2727"/>
                              <a:gd name="T30" fmla="+- 0 -2591 -2990"/>
                              <a:gd name="T31" fmla="*/ -2591 h 2727"/>
                              <a:gd name="T32" fmla="+- 0 1650 1344"/>
                              <a:gd name="T33" fmla="*/ T32 w 2727"/>
                              <a:gd name="T34" fmla="+- 0 -2488 -2990"/>
                              <a:gd name="T35" fmla="*/ -2488 h 2727"/>
                              <a:gd name="T36" fmla="+- 0 1567 1344"/>
                              <a:gd name="T37" fmla="*/ T36 w 2727"/>
                              <a:gd name="T38" fmla="+- 0 -2375 -2990"/>
                              <a:gd name="T39" fmla="*/ -2375 h 2727"/>
                              <a:gd name="T40" fmla="+- 0 1496 1344"/>
                              <a:gd name="T41" fmla="*/ T40 w 2727"/>
                              <a:gd name="T42" fmla="+- 0 -2254 -2990"/>
                              <a:gd name="T43" fmla="*/ -2254 h 2727"/>
                              <a:gd name="T44" fmla="+- 0 1438 1344"/>
                              <a:gd name="T45" fmla="*/ T44 w 2727"/>
                              <a:gd name="T46" fmla="+- 0 -2125 -2990"/>
                              <a:gd name="T47" fmla="*/ -2125 h 2727"/>
                              <a:gd name="T48" fmla="+- 0 1393 1344"/>
                              <a:gd name="T49" fmla="*/ T48 w 2727"/>
                              <a:gd name="T50" fmla="+- 0 -1990 -2990"/>
                              <a:gd name="T51" fmla="*/ -1990 h 2727"/>
                              <a:gd name="T52" fmla="+- 0 1362 1344"/>
                              <a:gd name="T53" fmla="*/ T52 w 2727"/>
                              <a:gd name="T54" fmla="+- 0 -1848 -2990"/>
                              <a:gd name="T55" fmla="*/ -1848 h 2727"/>
                              <a:gd name="T56" fmla="+- 0 1346 1344"/>
                              <a:gd name="T57" fmla="*/ T56 w 2727"/>
                              <a:gd name="T58" fmla="+- 0 -1702 -2990"/>
                              <a:gd name="T59" fmla="*/ -1702 h 2727"/>
                              <a:gd name="T60" fmla="+- 0 1346 1344"/>
                              <a:gd name="T61" fmla="*/ T60 w 2727"/>
                              <a:gd name="T62" fmla="+- 0 -1552 -2990"/>
                              <a:gd name="T63" fmla="*/ -1552 h 2727"/>
                              <a:gd name="T64" fmla="+- 0 1362 1344"/>
                              <a:gd name="T65" fmla="*/ T64 w 2727"/>
                              <a:gd name="T66" fmla="+- 0 -1406 -2990"/>
                              <a:gd name="T67" fmla="*/ -1406 h 2727"/>
                              <a:gd name="T68" fmla="+- 0 1393 1344"/>
                              <a:gd name="T69" fmla="*/ T68 w 2727"/>
                              <a:gd name="T70" fmla="+- 0 -1265 -2990"/>
                              <a:gd name="T71" fmla="*/ -1265 h 2727"/>
                              <a:gd name="T72" fmla="+- 0 1438 1344"/>
                              <a:gd name="T73" fmla="*/ T72 w 2727"/>
                              <a:gd name="T74" fmla="+- 0 -1129 -2990"/>
                              <a:gd name="T75" fmla="*/ -1129 h 2727"/>
                              <a:gd name="T76" fmla="+- 0 1496 1344"/>
                              <a:gd name="T77" fmla="*/ T76 w 2727"/>
                              <a:gd name="T78" fmla="+- 0 -1001 -2990"/>
                              <a:gd name="T79" fmla="*/ -1001 h 2727"/>
                              <a:gd name="T80" fmla="+- 0 1567 1344"/>
                              <a:gd name="T81" fmla="*/ T80 w 2727"/>
                              <a:gd name="T82" fmla="+- 0 -880 -2990"/>
                              <a:gd name="T83" fmla="*/ -880 h 2727"/>
                              <a:gd name="T84" fmla="+- 0 1650 1344"/>
                              <a:gd name="T85" fmla="*/ T84 w 2727"/>
                              <a:gd name="T86" fmla="+- 0 -767 -2990"/>
                              <a:gd name="T87" fmla="*/ -767 h 2727"/>
                              <a:gd name="T88" fmla="+- 0 1743 1344"/>
                              <a:gd name="T89" fmla="*/ T88 w 2727"/>
                              <a:gd name="T90" fmla="+- 0 -663 -2990"/>
                              <a:gd name="T91" fmla="*/ -663 h 2727"/>
                              <a:gd name="T92" fmla="+- 0 1847 1344"/>
                              <a:gd name="T93" fmla="*/ T92 w 2727"/>
                              <a:gd name="T94" fmla="+- 0 -570 -2990"/>
                              <a:gd name="T95" fmla="*/ -570 h 2727"/>
                              <a:gd name="T96" fmla="+- 0 1960 1344"/>
                              <a:gd name="T97" fmla="*/ T96 w 2727"/>
                              <a:gd name="T98" fmla="+- 0 -487 -2990"/>
                              <a:gd name="T99" fmla="*/ -487 h 2727"/>
                              <a:gd name="T100" fmla="+- 0 2081 1344"/>
                              <a:gd name="T101" fmla="*/ T100 w 2727"/>
                              <a:gd name="T102" fmla="+- 0 -416 -2990"/>
                              <a:gd name="T103" fmla="*/ -416 h 2727"/>
                              <a:gd name="T104" fmla="+- 0 2210 1344"/>
                              <a:gd name="T105" fmla="*/ T104 w 2727"/>
                              <a:gd name="T106" fmla="+- 0 -358 -2990"/>
                              <a:gd name="T107" fmla="*/ -358 h 2727"/>
                              <a:gd name="T108" fmla="+- 0 2345 1344"/>
                              <a:gd name="T109" fmla="*/ T108 w 2727"/>
                              <a:gd name="T110" fmla="+- 0 -313 -2990"/>
                              <a:gd name="T111" fmla="*/ -313 h 2727"/>
                              <a:gd name="T112" fmla="+- 0 2486 1344"/>
                              <a:gd name="T113" fmla="*/ T112 w 2727"/>
                              <a:gd name="T114" fmla="+- 0 -282 -2990"/>
                              <a:gd name="T115" fmla="*/ -282 h 2727"/>
                              <a:gd name="T116" fmla="+- 0 2633 1344"/>
                              <a:gd name="T117" fmla="*/ T116 w 2727"/>
                              <a:gd name="T118" fmla="+- 0 -266 -2990"/>
                              <a:gd name="T119" fmla="*/ -266 h 2727"/>
                              <a:gd name="T120" fmla="+- 0 2782 1344"/>
                              <a:gd name="T121" fmla="*/ T120 w 2727"/>
                              <a:gd name="T122" fmla="+- 0 -266 -2990"/>
                              <a:gd name="T123" fmla="*/ -266 h 2727"/>
                              <a:gd name="T124" fmla="+- 0 2928 1344"/>
                              <a:gd name="T125" fmla="*/ T124 w 2727"/>
                              <a:gd name="T126" fmla="+- 0 -282 -2990"/>
                              <a:gd name="T127" fmla="*/ -282 h 2727"/>
                              <a:gd name="T128" fmla="+- 0 3070 1344"/>
                              <a:gd name="T129" fmla="*/ T128 w 2727"/>
                              <a:gd name="T130" fmla="+- 0 -313 -2990"/>
                              <a:gd name="T131" fmla="*/ -313 h 2727"/>
                              <a:gd name="T132" fmla="+- 0 3205 1344"/>
                              <a:gd name="T133" fmla="*/ T132 w 2727"/>
                              <a:gd name="T134" fmla="+- 0 -358 -2990"/>
                              <a:gd name="T135" fmla="*/ -358 h 2727"/>
                              <a:gd name="T136" fmla="+- 0 3334 1344"/>
                              <a:gd name="T137" fmla="*/ T136 w 2727"/>
                              <a:gd name="T138" fmla="+- 0 -416 -2990"/>
                              <a:gd name="T139" fmla="*/ -416 h 2727"/>
                              <a:gd name="T140" fmla="+- 0 3455 1344"/>
                              <a:gd name="T141" fmla="*/ T140 w 2727"/>
                              <a:gd name="T142" fmla="+- 0 -487 -2990"/>
                              <a:gd name="T143" fmla="*/ -487 h 2727"/>
                              <a:gd name="T144" fmla="+- 0 3568 1344"/>
                              <a:gd name="T145" fmla="*/ T144 w 2727"/>
                              <a:gd name="T146" fmla="+- 0 -570 -2990"/>
                              <a:gd name="T147" fmla="*/ -570 h 2727"/>
                              <a:gd name="T148" fmla="+- 0 3671 1344"/>
                              <a:gd name="T149" fmla="*/ T148 w 2727"/>
                              <a:gd name="T150" fmla="+- 0 -663 -2990"/>
                              <a:gd name="T151" fmla="*/ -663 h 2727"/>
                              <a:gd name="T152" fmla="+- 0 3765 1344"/>
                              <a:gd name="T153" fmla="*/ T152 w 2727"/>
                              <a:gd name="T154" fmla="+- 0 -767 -2990"/>
                              <a:gd name="T155" fmla="*/ -767 h 2727"/>
                              <a:gd name="T156" fmla="+- 0 3848 1344"/>
                              <a:gd name="T157" fmla="*/ T156 w 2727"/>
                              <a:gd name="T158" fmla="+- 0 -880 -2990"/>
                              <a:gd name="T159" fmla="*/ -880 h 2727"/>
                              <a:gd name="T160" fmla="+- 0 3918 1344"/>
                              <a:gd name="T161" fmla="*/ T160 w 2727"/>
                              <a:gd name="T162" fmla="+- 0 -1001 -2990"/>
                              <a:gd name="T163" fmla="*/ -1001 h 2727"/>
                              <a:gd name="T164" fmla="+- 0 3977 1344"/>
                              <a:gd name="T165" fmla="*/ T164 w 2727"/>
                              <a:gd name="T166" fmla="+- 0 -1129 -2990"/>
                              <a:gd name="T167" fmla="*/ -1129 h 2727"/>
                              <a:gd name="T168" fmla="+- 0 4022 1344"/>
                              <a:gd name="T169" fmla="*/ T168 w 2727"/>
                              <a:gd name="T170" fmla="+- 0 -1265 -2990"/>
                              <a:gd name="T171" fmla="*/ -1265 h 2727"/>
                              <a:gd name="T172" fmla="+- 0 4053 1344"/>
                              <a:gd name="T173" fmla="*/ T172 w 2727"/>
                              <a:gd name="T174" fmla="+- 0 -1406 -2990"/>
                              <a:gd name="T175" fmla="*/ -1406 h 2727"/>
                              <a:gd name="T176" fmla="+- 0 4069 1344"/>
                              <a:gd name="T177" fmla="*/ T176 w 2727"/>
                              <a:gd name="T178" fmla="+- 0 -1552 -2990"/>
                              <a:gd name="T179" fmla="*/ -1552 h 2727"/>
                              <a:gd name="T180" fmla="+- 0 4069 1344"/>
                              <a:gd name="T181" fmla="*/ T180 w 2727"/>
                              <a:gd name="T182" fmla="+- 0 -1702 -2990"/>
                              <a:gd name="T183" fmla="*/ -1702 h 2727"/>
                              <a:gd name="T184" fmla="+- 0 4053 1344"/>
                              <a:gd name="T185" fmla="*/ T184 w 2727"/>
                              <a:gd name="T186" fmla="+- 0 -1848 -2990"/>
                              <a:gd name="T187" fmla="*/ -1848 h 2727"/>
                              <a:gd name="T188" fmla="+- 0 4022 1344"/>
                              <a:gd name="T189" fmla="*/ T188 w 2727"/>
                              <a:gd name="T190" fmla="+- 0 -1990 -2990"/>
                              <a:gd name="T191" fmla="*/ -1990 h 2727"/>
                              <a:gd name="T192" fmla="+- 0 3977 1344"/>
                              <a:gd name="T193" fmla="*/ T192 w 2727"/>
                              <a:gd name="T194" fmla="+- 0 -2125 -2990"/>
                              <a:gd name="T195" fmla="*/ -2125 h 2727"/>
                              <a:gd name="T196" fmla="+- 0 3918 1344"/>
                              <a:gd name="T197" fmla="*/ T196 w 2727"/>
                              <a:gd name="T198" fmla="+- 0 -2254 -2990"/>
                              <a:gd name="T199" fmla="*/ -2254 h 2727"/>
                              <a:gd name="T200" fmla="+- 0 3848 1344"/>
                              <a:gd name="T201" fmla="*/ T200 w 2727"/>
                              <a:gd name="T202" fmla="+- 0 -2375 -2990"/>
                              <a:gd name="T203" fmla="*/ -2375 h 2727"/>
                              <a:gd name="T204" fmla="+- 0 3765 1344"/>
                              <a:gd name="T205" fmla="*/ T204 w 2727"/>
                              <a:gd name="T206" fmla="+- 0 -2488 -2990"/>
                              <a:gd name="T207" fmla="*/ -2488 h 2727"/>
                              <a:gd name="T208" fmla="+- 0 3671 1344"/>
                              <a:gd name="T209" fmla="*/ T208 w 2727"/>
                              <a:gd name="T210" fmla="+- 0 -2591 -2990"/>
                              <a:gd name="T211" fmla="*/ -2591 h 2727"/>
                              <a:gd name="T212" fmla="+- 0 3568 1344"/>
                              <a:gd name="T213" fmla="*/ T212 w 2727"/>
                              <a:gd name="T214" fmla="+- 0 -2685 -2990"/>
                              <a:gd name="T215" fmla="*/ -2685 h 2727"/>
                              <a:gd name="T216" fmla="+- 0 3455 1344"/>
                              <a:gd name="T217" fmla="*/ T216 w 2727"/>
                              <a:gd name="T218" fmla="+- 0 -2767 -2990"/>
                              <a:gd name="T219" fmla="*/ -2767 h 2727"/>
                              <a:gd name="T220" fmla="+- 0 3334 1344"/>
                              <a:gd name="T221" fmla="*/ T220 w 2727"/>
                              <a:gd name="T222" fmla="+- 0 -2838 -2990"/>
                              <a:gd name="T223" fmla="*/ -2838 h 2727"/>
                              <a:gd name="T224" fmla="+- 0 3205 1344"/>
                              <a:gd name="T225" fmla="*/ T224 w 2727"/>
                              <a:gd name="T226" fmla="+- 0 -2897 -2990"/>
                              <a:gd name="T227" fmla="*/ -2897 h 2727"/>
                              <a:gd name="T228" fmla="+- 0 3070 1344"/>
                              <a:gd name="T229" fmla="*/ T228 w 2727"/>
                              <a:gd name="T230" fmla="+- 0 -2942 -2990"/>
                              <a:gd name="T231" fmla="*/ -2942 h 2727"/>
                              <a:gd name="T232" fmla="+- 0 2928 1344"/>
                              <a:gd name="T233" fmla="*/ T232 w 2727"/>
                              <a:gd name="T234" fmla="+- 0 -2973 -2990"/>
                              <a:gd name="T235" fmla="*/ -2973 h 2727"/>
                              <a:gd name="T236" fmla="+- 0 2782 1344"/>
                              <a:gd name="T237" fmla="*/ T236 w 2727"/>
                              <a:gd name="T238" fmla="+- 0 -2988 -2990"/>
                              <a:gd name="T239" fmla="*/ -2988 h 2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27" h="2727">
                                <a:moveTo>
                                  <a:pt x="1363" y="0"/>
                                </a:moveTo>
                                <a:lnTo>
                                  <a:pt x="1289" y="2"/>
                                </a:lnTo>
                                <a:lnTo>
                                  <a:pt x="1215" y="8"/>
                                </a:lnTo>
                                <a:lnTo>
                                  <a:pt x="1142" y="17"/>
                                </a:lnTo>
                                <a:lnTo>
                                  <a:pt x="1071" y="31"/>
                                </a:lnTo>
                                <a:lnTo>
                                  <a:pt x="1001" y="48"/>
                                </a:lnTo>
                                <a:lnTo>
                                  <a:pt x="932" y="69"/>
                                </a:lnTo>
                                <a:lnTo>
                                  <a:pt x="866" y="93"/>
                                </a:lnTo>
                                <a:lnTo>
                                  <a:pt x="800" y="121"/>
                                </a:lnTo>
                                <a:lnTo>
                                  <a:pt x="737" y="152"/>
                                </a:lnTo>
                                <a:lnTo>
                                  <a:pt x="675" y="186"/>
                                </a:lnTo>
                                <a:lnTo>
                                  <a:pt x="616" y="223"/>
                                </a:lnTo>
                                <a:lnTo>
                                  <a:pt x="558" y="263"/>
                                </a:lnTo>
                                <a:lnTo>
                                  <a:pt x="503" y="305"/>
                                </a:lnTo>
                                <a:lnTo>
                                  <a:pt x="450" y="351"/>
                                </a:lnTo>
                                <a:lnTo>
                                  <a:pt x="399" y="399"/>
                                </a:lnTo>
                                <a:lnTo>
                                  <a:pt x="351" y="449"/>
                                </a:lnTo>
                                <a:lnTo>
                                  <a:pt x="306" y="502"/>
                                </a:lnTo>
                                <a:lnTo>
                                  <a:pt x="263" y="558"/>
                                </a:lnTo>
                                <a:lnTo>
                                  <a:pt x="223" y="615"/>
                                </a:lnTo>
                                <a:lnTo>
                                  <a:pt x="186" y="675"/>
                                </a:lnTo>
                                <a:lnTo>
                                  <a:pt x="152" y="736"/>
                                </a:lnTo>
                                <a:lnTo>
                                  <a:pt x="121" y="800"/>
                                </a:lnTo>
                                <a:lnTo>
                                  <a:pt x="94" y="865"/>
                                </a:lnTo>
                                <a:lnTo>
                                  <a:pt x="70" y="932"/>
                                </a:lnTo>
                                <a:lnTo>
                                  <a:pt x="49" y="1000"/>
                                </a:lnTo>
                                <a:lnTo>
                                  <a:pt x="32" y="1070"/>
                                </a:lnTo>
                                <a:lnTo>
                                  <a:pt x="18" y="1142"/>
                                </a:lnTo>
                                <a:lnTo>
                                  <a:pt x="8" y="1214"/>
                                </a:lnTo>
                                <a:lnTo>
                                  <a:pt x="2" y="1288"/>
                                </a:lnTo>
                                <a:lnTo>
                                  <a:pt x="0" y="1363"/>
                                </a:lnTo>
                                <a:lnTo>
                                  <a:pt x="2" y="1438"/>
                                </a:lnTo>
                                <a:lnTo>
                                  <a:pt x="8" y="1511"/>
                                </a:lnTo>
                                <a:lnTo>
                                  <a:pt x="18" y="1584"/>
                                </a:lnTo>
                                <a:lnTo>
                                  <a:pt x="32" y="1655"/>
                                </a:lnTo>
                                <a:lnTo>
                                  <a:pt x="49" y="1725"/>
                                </a:lnTo>
                                <a:lnTo>
                                  <a:pt x="70" y="1794"/>
                                </a:lnTo>
                                <a:lnTo>
                                  <a:pt x="94" y="1861"/>
                                </a:lnTo>
                                <a:lnTo>
                                  <a:pt x="121" y="1926"/>
                                </a:lnTo>
                                <a:lnTo>
                                  <a:pt x="152" y="1989"/>
                                </a:lnTo>
                                <a:lnTo>
                                  <a:pt x="186" y="2051"/>
                                </a:lnTo>
                                <a:lnTo>
                                  <a:pt x="223" y="2110"/>
                                </a:lnTo>
                                <a:lnTo>
                                  <a:pt x="263" y="2168"/>
                                </a:lnTo>
                                <a:lnTo>
                                  <a:pt x="306" y="2223"/>
                                </a:lnTo>
                                <a:lnTo>
                                  <a:pt x="351" y="2276"/>
                                </a:lnTo>
                                <a:lnTo>
                                  <a:pt x="399" y="2327"/>
                                </a:lnTo>
                                <a:lnTo>
                                  <a:pt x="450" y="2375"/>
                                </a:lnTo>
                                <a:lnTo>
                                  <a:pt x="503" y="2420"/>
                                </a:lnTo>
                                <a:lnTo>
                                  <a:pt x="558" y="2463"/>
                                </a:lnTo>
                                <a:lnTo>
                                  <a:pt x="616" y="2503"/>
                                </a:lnTo>
                                <a:lnTo>
                                  <a:pt x="675" y="2540"/>
                                </a:lnTo>
                                <a:lnTo>
                                  <a:pt x="737" y="2574"/>
                                </a:lnTo>
                                <a:lnTo>
                                  <a:pt x="800" y="2605"/>
                                </a:lnTo>
                                <a:lnTo>
                                  <a:pt x="866" y="2632"/>
                                </a:lnTo>
                                <a:lnTo>
                                  <a:pt x="932" y="2657"/>
                                </a:lnTo>
                                <a:lnTo>
                                  <a:pt x="1001" y="2677"/>
                                </a:lnTo>
                                <a:lnTo>
                                  <a:pt x="1071" y="2695"/>
                                </a:lnTo>
                                <a:lnTo>
                                  <a:pt x="1142" y="2708"/>
                                </a:lnTo>
                                <a:lnTo>
                                  <a:pt x="1215" y="2718"/>
                                </a:lnTo>
                                <a:lnTo>
                                  <a:pt x="1289" y="2724"/>
                                </a:lnTo>
                                <a:lnTo>
                                  <a:pt x="1363" y="2726"/>
                                </a:lnTo>
                                <a:lnTo>
                                  <a:pt x="1438" y="2724"/>
                                </a:lnTo>
                                <a:lnTo>
                                  <a:pt x="1512" y="2718"/>
                                </a:lnTo>
                                <a:lnTo>
                                  <a:pt x="1584" y="2708"/>
                                </a:lnTo>
                                <a:lnTo>
                                  <a:pt x="1656" y="2695"/>
                                </a:lnTo>
                                <a:lnTo>
                                  <a:pt x="1726" y="2677"/>
                                </a:lnTo>
                                <a:lnTo>
                                  <a:pt x="1794" y="2657"/>
                                </a:lnTo>
                                <a:lnTo>
                                  <a:pt x="1861" y="2632"/>
                                </a:lnTo>
                                <a:lnTo>
                                  <a:pt x="1926" y="2605"/>
                                </a:lnTo>
                                <a:lnTo>
                                  <a:pt x="1990" y="2574"/>
                                </a:lnTo>
                                <a:lnTo>
                                  <a:pt x="2051" y="2540"/>
                                </a:lnTo>
                                <a:lnTo>
                                  <a:pt x="2111" y="2503"/>
                                </a:lnTo>
                                <a:lnTo>
                                  <a:pt x="2168" y="2463"/>
                                </a:lnTo>
                                <a:lnTo>
                                  <a:pt x="2224" y="2420"/>
                                </a:lnTo>
                                <a:lnTo>
                                  <a:pt x="2277" y="2375"/>
                                </a:lnTo>
                                <a:lnTo>
                                  <a:pt x="2327" y="2327"/>
                                </a:lnTo>
                                <a:lnTo>
                                  <a:pt x="2375" y="2276"/>
                                </a:lnTo>
                                <a:lnTo>
                                  <a:pt x="2421" y="2223"/>
                                </a:lnTo>
                                <a:lnTo>
                                  <a:pt x="2464" y="2168"/>
                                </a:lnTo>
                                <a:lnTo>
                                  <a:pt x="2504" y="2110"/>
                                </a:lnTo>
                                <a:lnTo>
                                  <a:pt x="2540" y="2051"/>
                                </a:lnTo>
                                <a:lnTo>
                                  <a:pt x="2574" y="1989"/>
                                </a:lnTo>
                                <a:lnTo>
                                  <a:pt x="2605" y="1926"/>
                                </a:lnTo>
                                <a:lnTo>
                                  <a:pt x="2633" y="1861"/>
                                </a:lnTo>
                                <a:lnTo>
                                  <a:pt x="2657" y="1794"/>
                                </a:lnTo>
                                <a:lnTo>
                                  <a:pt x="2678" y="1725"/>
                                </a:lnTo>
                                <a:lnTo>
                                  <a:pt x="2695" y="1655"/>
                                </a:lnTo>
                                <a:lnTo>
                                  <a:pt x="2709" y="1584"/>
                                </a:lnTo>
                                <a:lnTo>
                                  <a:pt x="2719" y="1511"/>
                                </a:lnTo>
                                <a:lnTo>
                                  <a:pt x="2725" y="1438"/>
                                </a:lnTo>
                                <a:lnTo>
                                  <a:pt x="2727" y="1363"/>
                                </a:lnTo>
                                <a:lnTo>
                                  <a:pt x="2725" y="1288"/>
                                </a:lnTo>
                                <a:lnTo>
                                  <a:pt x="2719" y="1214"/>
                                </a:lnTo>
                                <a:lnTo>
                                  <a:pt x="2709" y="1142"/>
                                </a:lnTo>
                                <a:lnTo>
                                  <a:pt x="2695" y="1070"/>
                                </a:lnTo>
                                <a:lnTo>
                                  <a:pt x="2678" y="1000"/>
                                </a:lnTo>
                                <a:lnTo>
                                  <a:pt x="2657" y="932"/>
                                </a:lnTo>
                                <a:lnTo>
                                  <a:pt x="2633" y="865"/>
                                </a:lnTo>
                                <a:lnTo>
                                  <a:pt x="2605" y="800"/>
                                </a:lnTo>
                                <a:lnTo>
                                  <a:pt x="2574" y="736"/>
                                </a:lnTo>
                                <a:lnTo>
                                  <a:pt x="2540" y="675"/>
                                </a:lnTo>
                                <a:lnTo>
                                  <a:pt x="2504" y="615"/>
                                </a:lnTo>
                                <a:lnTo>
                                  <a:pt x="2464" y="558"/>
                                </a:lnTo>
                                <a:lnTo>
                                  <a:pt x="2421" y="502"/>
                                </a:lnTo>
                                <a:lnTo>
                                  <a:pt x="2375" y="449"/>
                                </a:lnTo>
                                <a:lnTo>
                                  <a:pt x="2327" y="399"/>
                                </a:lnTo>
                                <a:lnTo>
                                  <a:pt x="2277" y="351"/>
                                </a:lnTo>
                                <a:lnTo>
                                  <a:pt x="2224" y="305"/>
                                </a:lnTo>
                                <a:lnTo>
                                  <a:pt x="2168" y="263"/>
                                </a:lnTo>
                                <a:lnTo>
                                  <a:pt x="2111" y="223"/>
                                </a:lnTo>
                                <a:lnTo>
                                  <a:pt x="2051" y="186"/>
                                </a:lnTo>
                                <a:lnTo>
                                  <a:pt x="1990" y="152"/>
                                </a:lnTo>
                                <a:lnTo>
                                  <a:pt x="1926" y="121"/>
                                </a:lnTo>
                                <a:lnTo>
                                  <a:pt x="1861" y="93"/>
                                </a:lnTo>
                                <a:lnTo>
                                  <a:pt x="1794" y="69"/>
                                </a:lnTo>
                                <a:lnTo>
                                  <a:pt x="1726" y="48"/>
                                </a:lnTo>
                                <a:lnTo>
                                  <a:pt x="1656" y="31"/>
                                </a:lnTo>
                                <a:lnTo>
                                  <a:pt x="1584" y="17"/>
                                </a:lnTo>
                                <a:lnTo>
                                  <a:pt x="1512" y="8"/>
                                </a:lnTo>
                                <a:lnTo>
                                  <a:pt x="1438" y="2"/>
                                </a:lnTo>
                                <a:lnTo>
                                  <a:pt x="1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0"/>
                        <wps:cNvSpPr>
                          <a:spLocks/>
                        </wps:cNvSpPr>
                        <wps:spPr bwMode="auto">
                          <a:xfrm>
                            <a:off x="106325" y="85060"/>
                            <a:ext cx="1403498" cy="1390650"/>
                          </a:xfrm>
                          <a:custGeom>
                            <a:avLst/>
                            <a:gdLst>
                              <a:gd name="T0" fmla="+- 0 2786 1481"/>
                              <a:gd name="T1" fmla="*/ T0 w 2459"/>
                              <a:gd name="T2" fmla="+- 0 -400 -2857"/>
                              <a:gd name="T3" fmla="*/ -400 h 2459"/>
                              <a:gd name="T4" fmla="+- 0 2932 1481"/>
                              <a:gd name="T5" fmla="*/ T4 w 2459"/>
                              <a:gd name="T6" fmla="+- 0 -418 -2857"/>
                              <a:gd name="T7" fmla="*/ -418 h 2459"/>
                              <a:gd name="T8" fmla="+- 0 3072 1481"/>
                              <a:gd name="T9" fmla="*/ T8 w 2459"/>
                              <a:gd name="T10" fmla="+- 0 -452 -2857"/>
                              <a:gd name="T11" fmla="*/ -452 h 2459"/>
                              <a:gd name="T12" fmla="+- 0 3205 1481"/>
                              <a:gd name="T13" fmla="*/ T12 w 2459"/>
                              <a:gd name="T14" fmla="+- 0 -502 -2857"/>
                              <a:gd name="T15" fmla="*/ -502 h 2459"/>
                              <a:gd name="T16" fmla="+- 0 3331 1481"/>
                              <a:gd name="T17" fmla="*/ T16 w 2459"/>
                              <a:gd name="T18" fmla="+- 0 -566 -2857"/>
                              <a:gd name="T19" fmla="*/ -566 h 2459"/>
                              <a:gd name="T20" fmla="+- 0 3448 1481"/>
                              <a:gd name="T21" fmla="*/ T20 w 2459"/>
                              <a:gd name="T22" fmla="+- 0 -643 -2857"/>
                              <a:gd name="T23" fmla="*/ -643 h 2459"/>
                              <a:gd name="T24" fmla="+- 0 3555 1481"/>
                              <a:gd name="T25" fmla="*/ T24 w 2459"/>
                              <a:gd name="T26" fmla="+- 0 -734 -2857"/>
                              <a:gd name="T27" fmla="*/ -734 h 2459"/>
                              <a:gd name="T28" fmla="+- 0 3651 1481"/>
                              <a:gd name="T29" fmla="*/ T28 w 2459"/>
                              <a:gd name="T30" fmla="+- 0 -835 -2857"/>
                              <a:gd name="T31" fmla="*/ -835 h 2459"/>
                              <a:gd name="T32" fmla="+- 0 3735 1481"/>
                              <a:gd name="T33" fmla="*/ T32 w 2459"/>
                              <a:gd name="T34" fmla="+- 0 -947 -2857"/>
                              <a:gd name="T35" fmla="*/ -947 h 2459"/>
                              <a:gd name="T36" fmla="+- 0 3806 1481"/>
                              <a:gd name="T37" fmla="*/ T36 w 2459"/>
                              <a:gd name="T38" fmla="+- 0 -1069 -2857"/>
                              <a:gd name="T39" fmla="*/ -1069 h 2459"/>
                              <a:gd name="T40" fmla="+- 0 3863 1481"/>
                              <a:gd name="T41" fmla="*/ T40 w 2459"/>
                              <a:gd name="T42" fmla="+- 0 -1198 -2857"/>
                              <a:gd name="T43" fmla="*/ -1198 h 2459"/>
                              <a:gd name="T44" fmla="+- 0 3905 1481"/>
                              <a:gd name="T45" fmla="*/ T44 w 2459"/>
                              <a:gd name="T46" fmla="+- 0 -1335 -2857"/>
                              <a:gd name="T47" fmla="*/ -1335 h 2459"/>
                              <a:gd name="T48" fmla="+- 0 3931 1481"/>
                              <a:gd name="T49" fmla="*/ T48 w 2459"/>
                              <a:gd name="T50" fmla="+- 0 -1479 -2857"/>
                              <a:gd name="T51" fmla="*/ -1479 h 2459"/>
                              <a:gd name="T52" fmla="+- 0 3940 1481"/>
                              <a:gd name="T53" fmla="*/ T52 w 2459"/>
                              <a:gd name="T54" fmla="+- 0 -1627 -2857"/>
                              <a:gd name="T55" fmla="*/ -1627 h 2459"/>
                              <a:gd name="T56" fmla="+- 0 3931 1481"/>
                              <a:gd name="T57" fmla="*/ T56 w 2459"/>
                              <a:gd name="T58" fmla="+- 0 -1776 -2857"/>
                              <a:gd name="T59" fmla="*/ -1776 h 2459"/>
                              <a:gd name="T60" fmla="+- 0 3905 1481"/>
                              <a:gd name="T61" fmla="*/ T60 w 2459"/>
                              <a:gd name="T62" fmla="+- 0 -1919 -2857"/>
                              <a:gd name="T63" fmla="*/ -1919 h 2459"/>
                              <a:gd name="T64" fmla="+- 0 3863 1481"/>
                              <a:gd name="T65" fmla="*/ T64 w 2459"/>
                              <a:gd name="T66" fmla="+- 0 -2056 -2857"/>
                              <a:gd name="T67" fmla="*/ -2056 h 2459"/>
                              <a:gd name="T68" fmla="+- 0 3806 1481"/>
                              <a:gd name="T69" fmla="*/ T68 w 2459"/>
                              <a:gd name="T70" fmla="+- 0 -2186 -2857"/>
                              <a:gd name="T71" fmla="*/ -2186 h 2459"/>
                              <a:gd name="T72" fmla="+- 0 3735 1481"/>
                              <a:gd name="T73" fmla="*/ T72 w 2459"/>
                              <a:gd name="T74" fmla="+- 0 -2307 -2857"/>
                              <a:gd name="T75" fmla="*/ -2307 h 2459"/>
                              <a:gd name="T76" fmla="+- 0 3651 1481"/>
                              <a:gd name="T77" fmla="*/ T76 w 2459"/>
                              <a:gd name="T78" fmla="+- 0 -2419 -2857"/>
                              <a:gd name="T79" fmla="*/ -2419 h 2459"/>
                              <a:gd name="T80" fmla="+- 0 3555 1481"/>
                              <a:gd name="T81" fmla="*/ T80 w 2459"/>
                              <a:gd name="T82" fmla="+- 0 -2521 -2857"/>
                              <a:gd name="T83" fmla="*/ -2521 h 2459"/>
                              <a:gd name="T84" fmla="+- 0 3448 1481"/>
                              <a:gd name="T85" fmla="*/ T84 w 2459"/>
                              <a:gd name="T86" fmla="+- 0 -2611 -2857"/>
                              <a:gd name="T87" fmla="*/ -2611 h 2459"/>
                              <a:gd name="T88" fmla="+- 0 3331 1481"/>
                              <a:gd name="T89" fmla="*/ T88 w 2459"/>
                              <a:gd name="T90" fmla="+- 0 -2689 -2857"/>
                              <a:gd name="T91" fmla="*/ -2689 h 2459"/>
                              <a:gd name="T92" fmla="+- 0 3205 1481"/>
                              <a:gd name="T93" fmla="*/ T92 w 2459"/>
                              <a:gd name="T94" fmla="+- 0 -2753 -2857"/>
                              <a:gd name="T95" fmla="*/ -2753 h 2459"/>
                              <a:gd name="T96" fmla="+- 0 3072 1481"/>
                              <a:gd name="T97" fmla="*/ T96 w 2459"/>
                              <a:gd name="T98" fmla="+- 0 -2803 -2857"/>
                              <a:gd name="T99" fmla="*/ -2803 h 2459"/>
                              <a:gd name="T100" fmla="+- 0 2932 1481"/>
                              <a:gd name="T101" fmla="*/ T100 w 2459"/>
                              <a:gd name="T102" fmla="+- 0 -2837 -2857"/>
                              <a:gd name="T103" fmla="*/ -2837 h 2459"/>
                              <a:gd name="T104" fmla="+- 0 2786 1481"/>
                              <a:gd name="T105" fmla="*/ T104 w 2459"/>
                              <a:gd name="T106" fmla="+- 0 -2854 -2857"/>
                              <a:gd name="T107" fmla="*/ -2854 h 2459"/>
                              <a:gd name="T108" fmla="+- 0 2636 1481"/>
                              <a:gd name="T109" fmla="*/ T108 w 2459"/>
                              <a:gd name="T110" fmla="+- 0 -2854 -2857"/>
                              <a:gd name="T111" fmla="*/ -2854 h 2459"/>
                              <a:gd name="T112" fmla="+- 0 2490 1481"/>
                              <a:gd name="T113" fmla="*/ T112 w 2459"/>
                              <a:gd name="T114" fmla="+- 0 -2837 -2857"/>
                              <a:gd name="T115" fmla="*/ -2837 h 2459"/>
                              <a:gd name="T116" fmla="+- 0 2349 1481"/>
                              <a:gd name="T117" fmla="*/ T116 w 2459"/>
                              <a:gd name="T118" fmla="+- 0 -2803 -2857"/>
                              <a:gd name="T119" fmla="*/ -2803 h 2459"/>
                              <a:gd name="T120" fmla="+- 0 2216 1481"/>
                              <a:gd name="T121" fmla="*/ T120 w 2459"/>
                              <a:gd name="T122" fmla="+- 0 -2753 -2857"/>
                              <a:gd name="T123" fmla="*/ -2753 h 2459"/>
                              <a:gd name="T124" fmla="+- 0 2090 1481"/>
                              <a:gd name="T125" fmla="*/ T124 w 2459"/>
                              <a:gd name="T126" fmla="+- 0 -2689 -2857"/>
                              <a:gd name="T127" fmla="*/ -2689 h 2459"/>
                              <a:gd name="T128" fmla="+- 0 1973 1481"/>
                              <a:gd name="T129" fmla="*/ T128 w 2459"/>
                              <a:gd name="T130" fmla="+- 0 -2611 -2857"/>
                              <a:gd name="T131" fmla="*/ -2611 h 2459"/>
                              <a:gd name="T132" fmla="+- 0 1866 1481"/>
                              <a:gd name="T133" fmla="*/ T132 w 2459"/>
                              <a:gd name="T134" fmla="+- 0 -2521 -2857"/>
                              <a:gd name="T135" fmla="*/ -2521 h 2459"/>
                              <a:gd name="T136" fmla="+- 0 1770 1481"/>
                              <a:gd name="T137" fmla="*/ T136 w 2459"/>
                              <a:gd name="T138" fmla="+- 0 -2419 -2857"/>
                              <a:gd name="T139" fmla="*/ -2419 h 2459"/>
                              <a:gd name="T140" fmla="+- 0 1686 1481"/>
                              <a:gd name="T141" fmla="*/ T140 w 2459"/>
                              <a:gd name="T142" fmla="+- 0 -2307 -2857"/>
                              <a:gd name="T143" fmla="*/ -2307 h 2459"/>
                              <a:gd name="T144" fmla="+- 0 1615 1481"/>
                              <a:gd name="T145" fmla="*/ T144 w 2459"/>
                              <a:gd name="T146" fmla="+- 0 -2186 -2857"/>
                              <a:gd name="T147" fmla="*/ -2186 h 2459"/>
                              <a:gd name="T148" fmla="+- 0 1558 1481"/>
                              <a:gd name="T149" fmla="*/ T148 w 2459"/>
                              <a:gd name="T150" fmla="+- 0 -2056 -2857"/>
                              <a:gd name="T151" fmla="*/ -2056 h 2459"/>
                              <a:gd name="T152" fmla="+- 0 1516 1481"/>
                              <a:gd name="T153" fmla="*/ T152 w 2459"/>
                              <a:gd name="T154" fmla="+- 0 -1919 -2857"/>
                              <a:gd name="T155" fmla="*/ -1919 h 2459"/>
                              <a:gd name="T156" fmla="+- 0 1490 1481"/>
                              <a:gd name="T157" fmla="*/ T156 w 2459"/>
                              <a:gd name="T158" fmla="+- 0 -1776 -2857"/>
                              <a:gd name="T159" fmla="*/ -1776 h 2459"/>
                              <a:gd name="T160" fmla="+- 0 1481 1481"/>
                              <a:gd name="T161" fmla="*/ T160 w 2459"/>
                              <a:gd name="T162" fmla="+- 0 -1627 -2857"/>
                              <a:gd name="T163" fmla="*/ -1627 h 2459"/>
                              <a:gd name="T164" fmla="+- 0 1490 1481"/>
                              <a:gd name="T165" fmla="*/ T164 w 2459"/>
                              <a:gd name="T166" fmla="+- 0 -1479 -2857"/>
                              <a:gd name="T167" fmla="*/ -1479 h 2459"/>
                              <a:gd name="T168" fmla="+- 0 1516 1481"/>
                              <a:gd name="T169" fmla="*/ T168 w 2459"/>
                              <a:gd name="T170" fmla="+- 0 -1335 -2857"/>
                              <a:gd name="T171" fmla="*/ -1335 h 2459"/>
                              <a:gd name="T172" fmla="+- 0 1558 1481"/>
                              <a:gd name="T173" fmla="*/ T172 w 2459"/>
                              <a:gd name="T174" fmla="+- 0 -1198 -2857"/>
                              <a:gd name="T175" fmla="*/ -1198 h 2459"/>
                              <a:gd name="T176" fmla="+- 0 1615 1481"/>
                              <a:gd name="T177" fmla="*/ T176 w 2459"/>
                              <a:gd name="T178" fmla="+- 0 -1069 -2857"/>
                              <a:gd name="T179" fmla="*/ -1069 h 2459"/>
                              <a:gd name="T180" fmla="+- 0 1686 1481"/>
                              <a:gd name="T181" fmla="*/ T180 w 2459"/>
                              <a:gd name="T182" fmla="+- 0 -947 -2857"/>
                              <a:gd name="T183" fmla="*/ -947 h 2459"/>
                              <a:gd name="T184" fmla="+- 0 1770 1481"/>
                              <a:gd name="T185" fmla="*/ T184 w 2459"/>
                              <a:gd name="T186" fmla="+- 0 -835 -2857"/>
                              <a:gd name="T187" fmla="*/ -835 h 2459"/>
                              <a:gd name="T188" fmla="+- 0 1866 1481"/>
                              <a:gd name="T189" fmla="*/ T188 w 2459"/>
                              <a:gd name="T190" fmla="+- 0 -734 -2857"/>
                              <a:gd name="T191" fmla="*/ -734 h 2459"/>
                              <a:gd name="T192" fmla="+- 0 1973 1481"/>
                              <a:gd name="T193" fmla="*/ T192 w 2459"/>
                              <a:gd name="T194" fmla="+- 0 -643 -2857"/>
                              <a:gd name="T195" fmla="*/ -643 h 2459"/>
                              <a:gd name="T196" fmla="+- 0 2090 1481"/>
                              <a:gd name="T197" fmla="*/ T196 w 2459"/>
                              <a:gd name="T198" fmla="+- 0 -566 -2857"/>
                              <a:gd name="T199" fmla="*/ -566 h 2459"/>
                              <a:gd name="T200" fmla="+- 0 2216 1481"/>
                              <a:gd name="T201" fmla="*/ T200 w 2459"/>
                              <a:gd name="T202" fmla="+- 0 -502 -2857"/>
                              <a:gd name="T203" fmla="*/ -502 h 2459"/>
                              <a:gd name="T204" fmla="+- 0 2349 1481"/>
                              <a:gd name="T205" fmla="*/ T204 w 2459"/>
                              <a:gd name="T206" fmla="+- 0 -452 -2857"/>
                              <a:gd name="T207" fmla="*/ -452 h 2459"/>
                              <a:gd name="T208" fmla="+- 0 2490 1481"/>
                              <a:gd name="T209" fmla="*/ T208 w 2459"/>
                              <a:gd name="T210" fmla="+- 0 -418 -2857"/>
                              <a:gd name="T211" fmla="*/ -418 h 2459"/>
                              <a:gd name="T212" fmla="+- 0 2636 1481"/>
                              <a:gd name="T213" fmla="*/ T212 w 2459"/>
                              <a:gd name="T214" fmla="+- 0 -400 -2857"/>
                              <a:gd name="T215" fmla="*/ -400 h 2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459" h="2459">
                                <a:moveTo>
                                  <a:pt x="1230" y="2459"/>
                                </a:moveTo>
                                <a:lnTo>
                                  <a:pt x="1305" y="2457"/>
                                </a:lnTo>
                                <a:lnTo>
                                  <a:pt x="1378" y="2450"/>
                                </a:lnTo>
                                <a:lnTo>
                                  <a:pt x="1451" y="2439"/>
                                </a:lnTo>
                                <a:lnTo>
                                  <a:pt x="1522" y="2424"/>
                                </a:lnTo>
                                <a:lnTo>
                                  <a:pt x="1591" y="2405"/>
                                </a:lnTo>
                                <a:lnTo>
                                  <a:pt x="1659" y="2382"/>
                                </a:lnTo>
                                <a:lnTo>
                                  <a:pt x="1724" y="2355"/>
                                </a:lnTo>
                                <a:lnTo>
                                  <a:pt x="1788" y="2325"/>
                                </a:lnTo>
                                <a:lnTo>
                                  <a:pt x="1850" y="2291"/>
                                </a:lnTo>
                                <a:lnTo>
                                  <a:pt x="1910" y="2254"/>
                                </a:lnTo>
                                <a:lnTo>
                                  <a:pt x="1967" y="2214"/>
                                </a:lnTo>
                                <a:lnTo>
                                  <a:pt x="2022" y="2170"/>
                                </a:lnTo>
                                <a:lnTo>
                                  <a:pt x="2074" y="2123"/>
                                </a:lnTo>
                                <a:lnTo>
                                  <a:pt x="2123" y="2074"/>
                                </a:lnTo>
                                <a:lnTo>
                                  <a:pt x="2170" y="2022"/>
                                </a:lnTo>
                                <a:lnTo>
                                  <a:pt x="2213" y="1967"/>
                                </a:lnTo>
                                <a:lnTo>
                                  <a:pt x="2254" y="1910"/>
                                </a:lnTo>
                                <a:lnTo>
                                  <a:pt x="2291" y="1850"/>
                                </a:lnTo>
                                <a:lnTo>
                                  <a:pt x="2325" y="1788"/>
                                </a:lnTo>
                                <a:lnTo>
                                  <a:pt x="2355" y="1725"/>
                                </a:lnTo>
                                <a:lnTo>
                                  <a:pt x="2382" y="1659"/>
                                </a:lnTo>
                                <a:lnTo>
                                  <a:pt x="2405" y="1591"/>
                                </a:lnTo>
                                <a:lnTo>
                                  <a:pt x="2424" y="1522"/>
                                </a:lnTo>
                                <a:lnTo>
                                  <a:pt x="2439" y="1451"/>
                                </a:lnTo>
                                <a:lnTo>
                                  <a:pt x="2450" y="1378"/>
                                </a:lnTo>
                                <a:lnTo>
                                  <a:pt x="2457" y="1305"/>
                                </a:lnTo>
                                <a:lnTo>
                                  <a:pt x="2459" y="1230"/>
                                </a:lnTo>
                                <a:lnTo>
                                  <a:pt x="2457" y="1155"/>
                                </a:lnTo>
                                <a:lnTo>
                                  <a:pt x="2450" y="1081"/>
                                </a:lnTo>
                                <a:lnTo>
                                  <a:pt x="2439" y="1009"/>
                                </a:lnTo>
                                <a:lnTo>
                                  <a:pt x="2424" y="938"/>
                                </a:lnTo>
                                <a:lnTo>
                                  <a:pt x="2405" y="868"/>
                                </a:lnTo>
                                <a:lnTo>
                                  <a:pt x="2382" y="801"/>
                                </a:lnTo>
                                <a:lnTo>
                                  <a:pt x="2355" y="735"/>
                                </a:lnTo>
                                <a:lnTo>
                                  <a:pt x="2325" y="671"/>
                                </a:lnTo>
                                <a:lnTo>
                                  <a:pt x="2291" y="609"/>
                                </a:lnTo>
                                <a:lnTo>
                                  <a:pt x="2254" y="550"/>
                                </a:lnTo>
                                <a:lnTo>
                                  <a:pt x="2213" y="493"/>
                                </a:lnTo>
                                <a:lnTo>
                                  <a:pt x="2170" y="438"/>
                                </a:lnTo>
                                <a:lnTo>
                                  <a:pt x="2123" y="386"/>
                                </a:lnTo>
                                <a:lnTo>
                                  <a:pt x="2074" y="336"/>
                                </a:lnTo>
                                <a:lnTo>
                                  <a:pt x="2022" y="290"/>
                                </a:lnTo>
                                <a:lnTo>
                                  <a:pt x="1967" y="246"/>
                                </a:lnTo>
                                <a:lnTo>
                                  <a:pt x="1910" y="206"/>
                                </a:lnTo>
                                <a:lnTo>
                                  <a:pt x="1850" y="168"/>
                                </a:lnTo>
                                <a:lnTo>
                                  <a:pt x="1788" y="134"/>
                                </a:lnTo>
                                <a:lnTo>
                                  <a:pt x="1724" y="104"/>
                                </a:lnTo>
                                <a:lnTo>
                                  <a:pt x="1659" y="77"/>
                                </a:lnTo>
                                <a:lnTo>
                                  <a:pt x="1591" y="54"/>
                                </a:lnTo>
                                <a:lnTo>
                                  <a:pt x="1522" y="35"/>
                                </a:lnTo>
                                <a:lnTo>
                                  <a:pt x="1451" y="20"/>
                                </a:lnTo>
                                <a:lnTo>
                                  <a:pt x="1378" y="9"/>
                                </a:lnTo>
                                <a:lnTo>
                                  <a:pt x="1305" y="3"/>
                                </a:lnTo>
                                <a:lnTo>
                                  <a:pt x="1230" y="0"/>
                                </a:lnTo>
                                <a:lnTo>
                                  <a:pt x="1155" y="3"/>
                                </a:lnTo>
                                <a:lnTo>
                                  <a:pt x="1081" y="9"/>
                                </a:lnTo>
                                <a:lnTo>
                                  <a:pt x="1009" y="20"/>
                                </a:lnTo>
                                <a:lnTo>
                                  <a:pt x="938" y="35"/>
                                </a:lnTo>
                                <a:lnTo>
                                  <a:pt x="868" y="54"/>
                                </a:lnTo>
                                <a:lnTo>
                                  <a:pt x="801" y="77"/>
                                </a:lnTo>
                                <a:lnTo>
                                  <a:pt x="735" y="104"/>
                                </a:lnTo>
                                <a:lnTo>
                                  <a:pt x="671" y="134"/>
                                </a:lnTo>
                                <a:lnTo>
                                  <a:pt x="609" y="168"/>
                                </a:lnTo>
                                <a:lnTo>
                                  <a:pt x="550" y="206"/>
                                </a:lnTo>
                                <a:lnTo>
                                  <a:pt x="492" y="246"/>
                                </a:lnTo>
                                <a:lnTo>
                                  <a:pt x="438" y="290"/>
                                </a:lnTo>
                                <a:lnTo>
                                  <a:pt x="385" y="336"/>
                                </a:lnTo>
                                <a:lnTo>
                                  <a:pt x="336" y="386"/>
                                </a:lnTo>
                                <a:lnTo>
                                  <a:pt x="289" y="438"/>
                                </a:lnTo>
                                <a:lnTo>
                                  <a:pt x="246" y="493"/>
                                </a:lnTo>
                                <a:lnTo>
                                  <a:pt x="205" y="550"/>
                                </a:lnTo>
                                <a:lnTo>
                                  <a:pt x="168" y="609"/>
                                </a:lnTo>
                                <a:lnTo>
                                  <a:pt x="134" y="671"/>
                                </a:lnTo>
                                <a:lnTo>
                                  <a:pt x="104" y="735"/>
                                </a:lnTo>
                                <a:lnTo>
                                  <a:pt x="77" y="801"/>
                                </a:lnTo>
                                <a:lnTo>
                                  <a:pt x="54" y="868"/>
                                </a:lnTo>
                                <a:lnTo>
                                  <a:pt x="35" y="938"/>
                                </a:lnTo>
                                <a:lnTo>
                                  <a:pt x="20" y="1009"/>
                                </a:lnTo>
                                <a:lnTo>
                                  <a:pt x="9" y="1081"/>
                                </a:lnTo>
                                <a:lnTo>
                                  <a:pt x="3" y="1155"/>
                                </a:lnTo>
                                <a:lnTo>
                                  <a:pt x="0" y="1230"/>
                                </a:lnTo>
                                <a:lnTo>
                                  <a:pt x="3" y="1305"/>
                                </a:lnTo>
                                <a:lnTo>
                                  <a:pt x="9" y="1378"/>
                                </a:lnTo>
                                <a:lnTo>
                                  <a:pt x="20" y="1451"/>
                                </a:lnTo>
                                <a:lnTo>
                                  <a:pt x="35" y="1522"/>
                                </a:lnTo>
                                <a:lnTo>
                                  <a:pt x="54" y="1591"/>
                                </a:lnTo>
                                <a:lnTo>
                                  <a:pt x="77" y="1659"/>
                                </a:lnTo>
                                <a:lnTo>
                                  <a:pt x="104" y="1725"/>
                                </a:lnTo>
                                <a:lnTo>
                                  <a:pt x="134" y="1788"/>
                                </a:lnTo>
                                <a:lnTo>
                                  <a:pt x="168" y="1850"/>
                                </a:lnTo>
                                <a:lnTo>
                                  <a:pt x="205" y="1910"/>
                                </a:lnTo>
                                <a:lnTo>
                                  <a:pt x="246" y="1967"/>
                                </a:lnTo>
                                <a:lnTo>
                                  <a:pt x="289" y="2022"/>
                                </a:lnTo>
                                <a:lnTo>
                                  <a:pt x="336" y="2074"/>
                                </a:lnTo>
                                <a:lnTo>
                                  <a:pt x="385" y="2123"/>
                                </a:lnTo>
                                <a:lnTo>
                                  <a:pt x="438" y="2170"/>
                                </a:lnTo>
                                <a:lnTo>
                                  <a:pt x="492" y="2214"/>
                                </a:lnTo>
                                <a:lnTo>
                                  <a:pt x="550" y="2254"/>
                                </a:lnTo>
                                <a:lnTo>
                                  <a:pt x="609" y="2291"/>
                                </a:lnTo>
                                <a:lnTo>
                                  <a:pt x="671" y="2325"/>
                                </a:lnTo>
                                <a:lnTo>
                                  <a:pt x="735" y="2355"/>
                                </a:lnTo>
                                <a:lnTo>
                                  <a:pt x="801" y="2382"/>
                                </a:lnTo>
                                <a:lnTo>
                                  <a:pt x="868" y="2405"/>
                                </a:lnTo>
                                <a:lnTo>
                                  <a:pt x="938" y="2424"/>
                                </a:lnTo>
                                <a:lnTo>
                                  <a:pt x="1009" y="2439"/>
                                </a:lnTo>
                                <a:lnTo>
                                  <a:pt x="1081" y="2450"/>
                                </a:lnTo>
                                <a:lnTo>
                                  <a:pt x="1155" y="2457"/>
                                </a:lnTo>
                                <a:lnTo>
                                  <a:pt x="1230" y="24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478">
                            <a:solidFill>
                              <a:srgbClr val="F582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47134" y="63132"/>
                            <a:ext cx="1155952" cy="1309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4E117" w14:textId="77777777" w:rsidR="00357B51" w:rsidRPr="00357B51" w:rsidRDefault="00357B51">
                              <w:pPr>
                                <w:ind w:left="402"/>
                                <w:rPr>
                                  <w:rFonts w:ascii="Univers LT Std 47 Cn Lt"/>
                                  <w:b/>
                                  <w:color w:val="231F20"/>
                                  <w:spacing w:val="4"/>
                                  <w:sz w:val="6"/>
                                  <w:lang w:val="en-US"/>
                                </w:rPr>
                              </w:pPr>
                            </w:p>
                            <w:p w14:paraId="054C2885" w14:textId="177E8A0E" w:rsidR="00D97561" w:rsidRPr="000B0053" w:rsidRDefault="008B4C58" w:rsidP="008B4C58">
                              <w:pPr>
                                <w:spacing w:line="228" w:lineRule="auto"/>
                                <w:jc w:val="center"/>
                                <w:rPr>
                                  <w:b/>
                                  <w:sz w:val="44"/>
                                  <w:lang w:val="pt-BR"/>
                                </w:rPr>
                              </w:pPr>
                              <w:r w:rsidRPr="000B0053">
                                <w:rPr>
                                  <w:b/>
                                  <w:color w:val="231F20"/>
                                  <w:spacing w:val="4"/>
                                  <w:sz w:val="44"/>
                                  <w:lang w:val="pt-BR"/>
                                </w:rPr>
                                <w:t>40+</w:t>
                              </w:r>
                            </w:p>
                            <w:p w14:paraId="55BB1EC7" w14:textId="471EC11D" w:rsidR="00D97561" w:rsidRPr="000B0053" w:rsidRDefault="007C0BD0" w:rsidP="000B0053">
                              <w:pPr>
                                <w:spacing w:before="46" w:line="228" w:lineRule="auto"/>
                                <w:ind w:right="14"/>
                                <w:jc w:val="center"/>
                                <w:rPr>
                                  <w:bCs/>
                                  <w:color w:val="231F20"/>
                                  <w:lang w:val="pt-BR"/>
                                </w:rPr>
                              </w:pPr>
                              <w:r>
                                <w:rPr>
                                  <w:bCs/>
                                  <w:color w:val="231F20"/>
                                  <w:lang w:val="pt-BR"/>
                                </w:rPr>
                                <w:t xml:space="preserve">de </w:t>
                              </w:r>
                              <w:proofErr w:type="spellStart"/>
                              <w:r w:rsidR="00855158">
                                <w:rPr>
                                  <w:bCs/>
                                  <w:color w:val="231F20"/>
                                  <w:lang w:val="pt-BR"/>
                                </w:rPr>
                                <w:t>organiza</w:t>
                              </w:r>
                              <w:r w:rsidR="00855158">
                                <w:rPr>
                                  <w:rFonts w:ascii="Calibri" w:hAnsi="Calibri" w:cs="Calibri"/>
                                  <w:bCs/>
                                  <w:color w:val="231F20"/>
                                  <w:lang w:val="pt-BR"/>
                                </w:rPr>
                                <w:t>ții</w:t>
                              </w:r>
                              <w:proofErr w:type="spellEnd"/>
                              <w:r w:rsidR="00855158">
                                <w:rPr>
                                  <w:rFonts w:ascii="Calibri" w:hAnsi="Calibri" w:cs="Calibri"/>
                                  <w:bCs/>
                                  <w:color w:val="231F20"/>
                                  <w:lang w:val="pt-BR"/>
                                </w:rPr>
                                <w:t xml:space="preserve"> și </w:t>
                              </w:r>
                              <w:proofErr w:type="spellStart"/>
                              <w:r w:rsidR="00855158">
                                <w:rPr>
                                  <w:rFonts w:ascii="Calibri" w:hAnsi="Calibri" w:cs="Calibri"/>
                                  <w:bCs/>
                                  <w:color w:val="231F20"/>
                                  <w:lang w:val="pt-BR"/>
                                </w:rPr>
                                <w:t>instituții</w:t>
                              </w:r>
                              <w:proofErr w:type="spellEnd"/>
                              <w:r w:rsidR="000B0053" w:rsidRPr="000B0053">
                                <w:rPr>
                                  <w:bCs/>
                                  <w:color w:val="231F20"/>
                                  <w:lang w:val="pt-BR"/>
                                </w:rPr>
                                <w:t xml:space="preserve"> din Rom</w:t>
                              </w:r>
                              <w:r w:rsidR="000B0053" w:rsidRPr="000B0053">
                                <w:rPr>
                                  <w:rFonts w:cs="Univers Condensed"/>
                                  <w:bCs/>
                                  <w:color w:val="231F20"/>
                                  <w:lang w:val="pt-BR"/>
                                </w:rPr>
                                <w:t>â</w:t>
                              </w:r>
                              <w:r w:rsidR="000B0053" w:rsidRPr="000B0053">
                                <w:rPr>
                                  <w:bCs/>
                                  <w:color w:val="231F20"/>
                                  <w:lang w:val="pt-BR"/>
                                </w:rPr>
                                <w:t xml:space="preserve">nia </w:t>
                              </w:r>
                              <w:proofErr w:type="spellStart"/>
                              <w:r w:rsidR="000B0053" w:rsidRPr="000B0053">
                                <w:rPr>
                                  <w:bCs/>
                                  <w:color w:val="231F20"/>
                                  <w:lang w:val="pt-BR"/>
                                </w:rPr>
                                <w:t>au</w:t>
                              </w:r>
                              <w:proofErr w:type="spellEnd"/>
                              <w:r w:rsidR="000B0053" w:rsidRPr="000B0053">
                                <w:rPr>
                                  <w:bCs/>
                                  <w:color w:val="231F20"/>
                                  <w:lang w:val="pt-BR"/>
                                </w:rPr>
                                <w:t xml:space="preserve"> </w:t>
                              </w:r>
                              <w:proofErr w:type="spellStart"/>
                              <w:r w:rsidR="000B0053" w:rsidRPr="000B0053">
                                <w:rPr>
                                  <w:bCs/>
                                  <w:color w:val="231F20"/>
                                  <w:lang w:val="pt-BR"/>
                                </w:rPr>
                                <w:t>fost</w:t>
                              </w:r>
                              <w:proofErr w:type="spellEnd"/>
                              <w:r w:rsidR="000B0053" w:rsidRPr="000B0053">
                                <w:rPr>
                                  <w:bCs/>
                                  <w:color w:val="231F20"/>
                                  <w:lang w:val="pt-BR"/>
                                </w:rPr>
                                <w:t xml:space="preserve"> </w:t>
                              </w:r>
                              <w:proofErr w:type="spellStart"/>
                              <w:r w:rsidR="000B0053" w:rsidRPr="000B0053">
                                <w:rPr>
                                  <w:bCs/>
                                  <w:color w:val="231F20"/>
                                  <w:lang w:val="pt-BR"/>
                                </w:rPr>
                                <w:t>sprijini</w:t>
                              </w:r>
                              <w:r>
                                <w:rPr>
                                  <w:rFonts w:ascii="Calibri" w:hAnsi="Calibri" w:cs="Calibri"/>
                                  <w:bCs/>
                                  <w:color w:val="231F20"/>
                                  <w:lang w:val="pt-BR"/>
                                </w:rPr>
                                <w:t>te</w:t>
                              </w:r>
                              <w:proofErr w:type="spellEnd"/>
                              <w:r w:rsidR="000B0053" w:rsidRPr="000B0053">
                                <w:rPr>
                                  <w:bCs/>
                                  <w:color w:val="231F20"/>
                                  <w:lang w:val="pt-BR"/>
                                </w:rPr>
                                <w:t xml:space="preserve"> </w:t>
                              </w:r>
                              <w:proofErr w:type="spellStart"/>
                              <w:r w:rsidR="000B0053" w:rsidRPr="000B0053">
                                <w:rPr>
                                  <w:rFonts w:cs="Univers Condensed"/>
                                  <w:bCs/>
                                  <w:color w:val="231F20"/>
                                  <w:lang w:val="pt-BR"/>
                                </w:rPr>
                                <w:t>î</w:t>
                              </w:r>
                              <w:r w:rsidR="000B0053" w:rsidRPr="000B0053">
                                <w:rPr>
                                  <w:bCs/>
                                  <w:color w:val="231F20"/>
                                  <w:lang w:val="pt-BR"/>
                                </w:rPr>
                                <w:t>n</w:t>
                              </w:r>
                              <w:proofErr w:type="spellEnd"/>
                              <w:r w:rsidR="000B0053" w:rsidRPr="000B0053">
                                <w:rPr>
                                  <w:bCs/>
                                  <w:color w:val="231F20"/>
                                  <w:lang w:val="pt-BR"/>
                                </w:rPr>
                                <w:t xml:space="preserve"> </w:t>
                              </w:r>
                              <w:proofErr w:type="spellStart"/>
                              <w:r w:rsidR="000B0053" w:rsidRPr="000B0053">
                                <w:rPr>
                                  <w:bCs/>
                                  <w:color w:val="231F20"/>
                                  <w:lang w:val="pt-BR"/>
                                </w:rPr>
                                <w:t>aplicarea</w:t>
                              </w:r>
                              <w:proofErr w:type="spellEnd"/>
                              <w:r w:rsidR="000B0053" w:rsidRPr="000B0053">
                                <w:rPr>
                                  <w:bCs/>
                                  <w:color w:val="231F20"/>
                                  <w:lang w:val="pt-BR"/>
                                </w:rPr>
                                <w:t xml:space="preserve"> </w:t>
                              </w:r>
                              <w:proofErr w:type="spellStart"/>
                              <w:r w:rsidR="000B0053" w:rsidRPr="000B0053">
                                <w:rPr>
                                  <w:bCs/>
                                  <w:color w:val="231F20"/>
                                  <w:lang w:val="pt-BR"/>
                                </w:rPr>
                                <w:t>standardelor</w:t>
                              </w:r>
                              <w:proofErr w:type="spellEnd"/>
                              <w:r w:rsidR="000B0053" w:rsidRPr="000B0053">
                                <w:rPr>
                                  <w:bCs/>
                                  <w:color w:val="231F20"/>
                                  <w:lang w:val="pt-BR"/>
                                </w:rPr>
                                <w:t xml:space="preserve"> de protec</w:t>
                              </w:r>
                              <w:r w:rsidR="000B0053" w:rsidRPr="000B0053">
                                <w:rPr>
                                  <w:rFonts w:ascii="Calibri" w:hAnsi="Calibri" w:cs="Calibri"/>
                                  <w:bCs/>
                                  <w:color w:val="231F20"/>
                                  <w:lang w:val="pt-BR"/>
                                </w:rPr>
                                <w:t>ț</w:t>
                              </w:r>
                              <w:r w:rsidR="000B0053" w:rsidRPr="000B0053">
                                <w:rPr>
                                  <w:bCs/>
                                  <w:color w:val="231F20"/>
                                  <w:lang w:val="pt-BR"/>
                                </w:rPr>
                                <w:t>ie IASC.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530384" id="Groupe 61" o:spid="_x0000_s1034" style="position:absolute;left:0;text-align:left;margin-left:29.25pt;margin-top:159.4pt;width:122.05pt;height:119.7pt;z-index:251661312;mso-width-relative:margin;mso-height-relative:margin" coordorigin="336,229" coordsize="15508,15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">
                <v:shape id="Freeform 31" o:spid="_x0000_s1035" style="position:absolute;left:336;top:229;width:15509;height:15207;visibility:visible;mso-wrap-style:square;v-text-anchor:top" coordsize="2727,2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" path="m1363,r-74,2l1215,8r-73,9l1071,31r-70,17l932,69,866,93r-66,28l737,152r-62,34l616,223r-58,40l503,305r-53,46l399,399r-48,50l306,502r-43,56l223,615r-37,60l152,736r-31,64l94,865,70,932r-21,68l32,1070r-14,72l8,1214r-6,74l,1363r2,75l8,1511r10,73l32,1655r17,70l70,1794r24,67l121,1926r31,63l186,2051r37,59l263,2168r43,55l351,2276r48,51l450,2375r53,45l558,2463r58,40l675,2540r62,34l800,2605r66,27l932,2657r69,20l1071,2695r71,13l1215,2718r74,6l1363,2726r75,-2l1512,2718r72,-10l1656,2695r70,-18l1794,2657r67,-25l1926,2605r64,-31l2051,2540r60,-37l2168,2463r56,-43l2277,2375r50,-48l2375,2276r46,-53l2464,2168r40,-58l2540,2051r34,-62l2605,1926r28,-65l2657,1794r21,-69l2695,1655r14,-71l2719,1511r6,-73l2727,1363r-2,-75l2719,1214r-10,-72l2695,1070r-17,-70l2657,932r-24,-67l2605,800r-31,-64l2540,675r-36,-60l2464,558r-43,-56l2375,449r-48,-50l2277,351r-53,-46l2168,263r-57,-40l2051,186r-61,-34l1926,121,1861,93,1794,69,1726,48,1656,31,1584,17,1512,8,1438,2,1363,xe" stroked="f">
                  <v:fill opacity="58853f"/>
                  <v:path arrowok="t" o:connecttype="custom" o:connectlocs="733054,-1666293;649455,-1657928;569268,-1640640;492494,-1615545;419132,-1582643;350319,-1543049;286056,-1497321;226911,-1444901;174022,-1387462;126820,-1324446;86442,-1256969;53458,-1185031;27866,-1109746;10237,-1030559;1137,-949140;1137,-865491;10237,-784072;27866,-705442;53458,-629600;86442,-558219;126820,-490742;174022,-427726;226911,-369730;286056,-317867;350319,-271581;419132,-231987;492494,-199643;569268,-174548;649455,-157261;733054,-148338;817790,-148338;900820,-157261;981576,-174548;1058350,-199643;1131712,-231987;1200525,-271581;1264788,-317867;1323364,-369730;1376822,-427726;1424024,-490742;1463833,-558219;1497386,-629600;1522978,-705442;1540607,-784072;1549707,-865491;1549707,-949140;1540607,-1030559;1522978,-1109746;1497386,-1185031;1463833,-1256969;1424024,-1324446;1376822,-1387462;1323364,-1444901;1264788,-1497321;1200525,-1543049;1131712,-1582643;1058350,-1615545;981576,-1640640;900820,-1657928;817790,-1666293" o:connectangles="0,0,0,0,0,0,0,0,0,0,0,0,0,0,0,0,0,0,0,0,0,0,0,0,0,0,0,0,0,0,0,0,0,0,0,0,0,0,0,0,0,0,0,0,0,0,0,0,0,0,0,0,0,0,0,0,0,0,0,0"/>
                </v:shape>
                <v:shape id="Freeform 30" o:spid="_x0000_s1036" style="position:absolute;left:1063;top:850;width:14035;height:13907;visibility:visible;mso-wrap-style:square;v-text-anchor:top" coordsize="2459,2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" path="m1230,2459r75,-2l1378,2450r73,-11l1522,2424r69,-19l1659,2382r65,-27l1788,2325r62,-34l1910,2254r57,-40l2022,2170r52,-47l2123,2074r47,-52l2213,1967r41,-57l2291,1850r34,-62l2355,1725r27,-66l2405,1591r19,-69l2439,1451r11,-73l2457,1305r2,-75l2457,1155r-7,-74l2439,1009r-15,-71l2405,868r-23,-67l2355,735r-30,-64l2291,609r-37,-59l2213,493r-43,-55l2123,386r-49,-50l2022,290r-55,-44l1910,206r-60,-38l1788,134r-64,-30l1659,77,1591,54,1522,35,1451,20,1378,9,1305,3,1230,r-75,3l1081,9r-72,11l938,35,868,54,801,77r-66,27l671,134r-62,34l550,206r-58,40l438,290r-53,46l336,386r-47,52l246,493r-41,57l168,609r-34,62l104,735,77,801,54,868,35,938r-15,71l9,1081r-6,74l,1230r3,75l9,1378r11,73l35,1522r19,69l77,1659r27,66l134,1788r34,62l205,1910r41,57l289,2022r47,52l385,2123r53,47l492,2214r58,40l609,2291r62,34l735,2355r66,27l868,2405r70,19l1009,2439r72,11l1155,2457r75,2xe" filled="f" strokecolor="#f5821f" strokeweight=".51328mm">
                  <v:path arrowok="t" o:connecttype="custom" o:connectlocs="744841,-226214;828172,-236394;908079,-255622;983990,-283898;1055905,-320093;1122684,-363639;1183756,-415103;1238548,-472222;1286492,-535561;1327016,-604557;1359550,-677511;1383521,-754989;1398361,-836426;1403498,-920125;1398361,-1004390;1383521,-1085261;1359550,-1162739;1327016,-1236259;1286492,-1304689;1238548,-1368029;1183756,-1425713;1122684,-1476611;1055905,-1520723;983990,-1556917;908079,-1585194;828172,-1604422;744841,-1614036;659227,-1614036;575896,-1604422;495419,-1585194;419508,-1556917;347593,-1520723;280814,-1476611;219742,-1425713;164950,-1368029;117006,-1304689;76482,-1236259;43948,-1162739;19977,-1085261;5137,-1004390;0,-920125;5137,-836426;19977,-754989;43948,-677511;76482,-604557;117006,-535561;164950,-472222;219742,-415103;280814,-363639;347593,-320093;419508,-283898;495419,-255622;575896,-236394;659227,-226214" o:connectangles="0,0,0,0,0,0,0,0,0,0,0,0,0,0,0,0,0,0,0,0,0,0,0,0,0,0,0,0,0,0,0,0,0,0,0,0,0,0,0,0,0,0,0,0,0,0,0,0,0,0,0,0,0,0"/>
                </v:shape>
                <v:shape id="Text Box 23" o:spid="_x0000_s1037" type="#_x0000_t202" style="position:absolute;left:2471;top:631;width:11559;height:13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5A54E117" w14:textId="77777777" w:rsidR="00357B51" w:rsidRPr="00357B51" w:rsidRDefault="00357B51">
                        <w:pPr>
                          <w:ind w:left="402"/>
                          <w:rPr>
                            <w:rFonts w:ascii="Univers LT Std 47 Cn Lt"/>
                            <w:b/>
                            <w:color w:val="231F20"/>
                            <w:spacing w:val="4"/>
                            <w:sz w:val="6"/>
                            <w:lang w:val="en-US"/>
                          </w:rPr>
                        </w:pPr>
                      </w:p>
                      <w:p w14:paraId="054C2885" w14:textId="177E8A0E" w:rsidR="00D97561" w:rsidRPr="000B0053" w:rsidRDefault="008B4C58" w:rsidP="008B4C58">
                        <w:pPr>
                          <w:spacing w:line="228" w:lineRule="auto"/>
                          <w:jc w:val="center"/>
                          <w:rPr>
                            <w:b/>
                            <w:sz w:val="44"/>
                            <w:lang w:val="pt-BR"/>
                          </w:rPr>
                        </w:pPr>
                        <w:r w:rsidRPr="000B0053">
                          <w:rPr>
                            <w:b/>
                            <w:color w:val="231F20"/>
                            <w:spacing w:val="4"/>
                            <w:sz w:val="44"/>
                            <w:lang w:val="pt-BR"/>
                          </w:rPr>
                          <w:t>40+</w:t>
                        </w:r>
                      </w:p>
                      <w:p w14:paraId="55BB1EC7" w14:textId="471EC11D" w:rsidR="00D97561" w:rsidRPr="000B0053" w:rsidRDefault="007C0BD0" w:rsidP="000B0053">
                        <w:pPr>
                          <w:spacing w:before="46" w:line="228" w:lineRule="auto"/>
                          <w:ind w:right="14"/>
                          <w:jc w:val="center"/>
                          <w:rPr>
                            <w:bCs/>
                            <w:color w:val="231F20"/>
                            <w:lang w:val="pt-BR"/>
                          </w:rPr>
                        </w:pPr>
                        <w:r>
                          <w:rPr>
                            <w:bCs/>
                            <w:color w:val="231F20"/>
                            <w:lang w:val="pt-BR"/>
                          </w:rPr>
                          <w:t xml:space="preserve">de </w:t>
                        </w:r>
                        <w:proofErr w:type="spellStart"/>
                        <w:r w:rsidR="00855158">
                          <w:rPr>
                            <w:bCs/>
                            <w:color w:val="231F20"/>
                            <w:lang w:val="pt-BR"/>
                          </w:rPr>
                          <w:t>organiza</w:t>
                        </w:r>
                        <w:r w:rsidR="00855158">
                          <w:rPr>
                            <w:rFonts w:ascii="Calibri" w:hAnsi="Calibri" w:cs="Calibri"/>
                            <w:bCs/>
                            <w:color w:val="231F20"/>
                            <w:lang w:val="pt-BR"/>
                          </w:rPr>
                          <w:t>ții</w:t>
                        </w:r>
                        <w:proofErr w:type="spellEnd"/>
                        <w:r w:rsidR="00855158">
                          <w:rPr>
                            <w:rFonts w:ascii="Calibri" w:hAnsi="Calibri" w:cs="Calibri"/>
                            <w:bCs/>
                            <w:color w:val="231F20"/>
                            <w:lang w:val="pt-BR"/>
                          </w:rPr>
                          <w:t xml:space="preserve"> și </w:t>
                        </w:r>
                        <w:proofErr w:type="spellStart"/>
                        <w:r w:rsidR="00855158">
                          <w:rPr>
                            <w:rFonts w:ascii="Calibri" w:hAnsi="Calibri" w:cs="Calibri"/>
                            <w:bCs/>
                            <w:color w:val="231F20"/>
                            <w:lang w:val="pt-BR"/>
                          </w:rPr>
                          <w:t>instituții</w:t>
                        </w:r>
                        <w:proofErr w:type="spellEnd"/>
                        <w:r w:rsidR="000B0053" w:rsidRPr="000B0053">
                          <w:rPr>
                            <w:bCs/>
                            <w:color w:val="231F20"/>
                            <w:lang w:val="pt-BR"/>
                          </w:rPr>
                          <w:t xml:space="preserve"> din Rom</w:t>
                        </w:r>
                        <w:r w:rsidR="000B0053" w:rsidRPr="000B0053">
                          <w:rPr>
                            <w:rFonts w:cs="Univers Condensed"/>
                            <w:bCs/>
                            <w:color w:val="231F20"/>
                            <w:lang w:val="pt-BR"/>
                          </w:rPr>
                          <w:t>â</w:t>
                        </w:r>
                        <w:r w:rsidR="000B0053" w:rsidRPr="000B0053">
                          <w:rPr>
                            <w:bCs/>
                            <w:color w:val="231F20"/>
                            <w:lang w:val="pt-BR"/>
                          </w:rPr>
                          <w:t xml:space="preserve">nia </w:t>
                        </w:r>
                        <w:proofErr w:type="spellStart"/>
                        <w:r w:rsidR="000B0053" w:rsidRPr="000B0053">
                          <w:rPr>
                            <w:bCs/>
                            <w:color w:val="231F20"/>
                            <w:lang w:val="pt-BR"/>
                          </w:rPr>
                          <w:t>au</w:t>
                        </w:r>
                        <w:proofErr w:type="spellEnd"/>
                        <w:r w:rsidR="000B0053" w:rsidRPr="000B0053">
                          <w:rPr>
                            <w:bCs/>
                            <w:color w:val="231F20"/>
                            <w:lang w:val="pt-BR"/>
                          </w:rPr>
                          <w:t xml:space="preserve"> </w:t>
                        </w:r>
                        <w:proofErr w:type="spellStart"/>
                        <w:r w:rsidR="000B0053" w:rsidRPr="000B0053">
                          <w:rPr>
                            <w:bCs/>
                            <w:color w:val="231F20"/>
                            <w:lang w:val="pt-BR"/>
                          </w:rPr>
                          <w:t>fost</w:t>
                        </w:r>
                        <w:proofErr w:type="spellEnd"/>
                        <w:r w:rsidR="000B0053" w:rsidRPr="000B0053">
                          <w:rPr>
                            <w:bCs/>
                            <w:color w:val="231F20"/>
                            <w:lang w:val="pt-BR"/>
                          </w:rPr>
                          <w:t xml:space="preserve"> </w:t>
                        </w:r>
                        <w:proofErr w:type="spellStart"/>
                        <w:r w:rsidR="000B0053" w:rsidRPr="000B0053">
                          <w:rPr>
                            <w:bCs/>
                            <w:color w:val="231F20"/>
                            <w:lang w:val="pt-BR"/>
                          </w:rPr>
                          <w:t>sprijini</w:t>
                        </w:r>
                        <w:r>
                          <w:rPr>
                            <w:rFonts w:ascii="Calibri" w:hAnsi="Calibri" w:cs="Calibri"/>
                            <w:bCs/>
                            <w:color w:val="231F20"/>
                            <w:lang w:val="pt-BR"/>
                          </w:rPr>
                          <w:t>te</w:t>
                        </w:r>
                        <w:proofErr w:type="spellEnd"/>
                        <w:r w:rsidR="000B0053" w:rsidRPr="000B0053">
                          <w:rPr>
                            <w:bCs/>
                            <w:color w:val="231F20"/>
                            <w:lang w:val="pt-BR"/>
                          </w:rPr>
                          <w:t xml:space="preserve"> </w:t>
                        </w:r>
                        <w:proofErr w:type="spellStart"/>
                        <w:r w:rsidR="000B0053" w:rsidRPr="000B0053">
                          <w:rPr>
                            <w:rFonts w:cs="Univers Condensed"/>
                            <w:bCs/>
                            <w:color w:val="231F20"/>
                            <w:lang w:val="pt-BR"/>
                          </w:rPr>
                          <w:t>î</w:t>
                        </w:r>
                        <w:r w:rsidR="000B0053" w:rsidRPr="000B0053">
                          <w:rPr>
                            <w:bCs/>
                            <w:color w:val="231F20"/>
                            <w:lang w:val="pt-BR"/>
                          </w:rPr>
                          <w:t>n</w:t>
                        </w:r>
                        <w:proofErr w:type="spellEnd"/>
                        <w:r w:rsidR="000B0053" w:rsidRPr="000B0053">
                          <w:rPr>
                            <w:bCs/>
                            <w:color w:val="231F20"/>
                            <w:lang w:val="pt-BR"/>
                          </w:rPr>
                          <w:t xml:space="preserve"> </w:t>
                        </w:r>
                        <w:proofErr w:type="spellStart"/>
                        <w:r w:rsidR="000B0053" w:rsidRPr="000B0053">
                          <w:rPr>
                            <w:bCs/>
                            <w:color w:val="231F20"/>
                            <w:lang w:val="pt-BR"/>
                          </w:rPr>
                          <w:t>aplicarea</w:t>
                        </w:r>
                        <w:proofErr w:type="spellEnd"/>
                        <w:r w:rsidR="000B0053" w:rsidRPr="000B0053">
                          <w:rPr>
                            <w:bCs/>
                            <w:color w:val="231F20"/>
                            <w:lang w:val="pt-BR"/>
                          </w:rPr>
                          <w:t xml:space="preserve"> </w:t>
                        </w:r>
                        <w:proofErr w:type="spellStart"/>
                        <w:r w:rsidR="000B0053" w:rsidRPr="000B0053">
                          <w:rPr>
                            <w:bCs/>
                            <w:color w:val="231F20"/>
                            <w:lang w:val="pt-BR"/>
                          </w:rPr>
                          <w:t>standardelor</w:t>
                        </w:r>
                        <w:proofErr w:type="spellEnd"/>
                        <w:r w:rsidR="000B0053" w:rsidRPr="000B0053">
                          <w:rPr>
                            <w:bCs/>
                            <w:color w:val="231F20"/>
                            <w:lang w:val="pt-BR"/>
                          </w:rPr>
                          <w:t xml:space="preserve"> de protec</w:t>
                        </w:r>
                        <w:r w:rsidR="000B0053" w:rsidRPr="000B0053">
                          <w:rPr>
                            <w:rFonts w:ascii="Calibri" w:hAnsi="Calibri" w:cs="Calibri"/>
                            <w:bCs/>
                            <w:color w:val="231F20"/>
                            <w:lang w:val="pt-BR"/>
                          </w:rPr>
                          <w:t>ț</w:t>
                        </w:r>
                        <w:r w:rsidR="000B0053" w:rsidRPr="000B0053">
                          <w:rPr>
                            <w:bCs/>
                            <w:color w:val="231F20"/>
                            <w:lang w:val="pt-BR"/>
                          </w:rPr>
                          <w:t>ie IASC.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0BD0">
        <w:rPr>
          <w:noProof/>
        </w:rPr>
        <w:drawing>
          <wp:anchor distT="0" distB="0" distL="114300" distR="114300" simplePos="0" relativeHeight="251734016" behindDoc="0" locked="0" layoutInCell="1" allowOverlap="1" wp14:anchorId="13C411A7" wp14:editId="5CB78184">
            <wp:simplePos x="0" y="0"/>
            <wp:positionH relativeFrom="margin">
              <wp:posOffset>30480</wp:posOffset>
            </wp:positionH>
            <wp:positionV relativeFrom="paragraph">
              <wp:posOffset>-10160</wp:posOffset>
            </wp:positionV>
            <wp:extent cx="2505404" cy="434340"/>
            <wp:effectExtent l="0" t="0" r="9525" b="3810"/>
            <wp:wrapNone/>
            <wp:docPr id="536933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04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304F" w:rsidRPr="007C0BD0">
        <w:rPr>
          <w:rFonts w:ascii="Times New Roman"/>
        </w:rPr>
        <w:t xml:space="preserve">  </w:t>
      </w:r>
      <w:r w:rsidR="00501361" w:rsidRPr="0025408B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1FC3D35" wp14:editId="6E001BFC">
                <wp:simplePos x="0" y="0"/>
                <wp:positionH relativeFrom="column">
                  <wp:posOffset>18415</wp:posOffset>
                </wp:positionH>
                <wp:positionV relativeFrom="paragraph">
                  <wp:posOffset>528955</wp:posOffset>
                </wp:positionV>
                <wp:extent cx="6724650" cy="2572385"/>
                <wp:effectExtent l="0" t="0" r="0" b="0"/>
                <wp:wrapTopAndBottom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724650" cy="25723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EFC87C" w14:textId="446786F0" w:rsidR="00C95579" w:rsidRPr="00C277C4" w:rsidRDefault="00501361" w:rsidP="00C277C4">
                            <w:pPr>
                              <w:jc w:val="center"/>
                              <w:rPr>
                                <w:color w:val="4BACC6" w:themeColor="accent5"/>
                                <w:sz w:val="48"/>
                                <w:szCs w:val="48"/>
                                <w:lang w:val="fr-CH"/>
                              </w:rPr>
                            </w:pPr>
                            <w:r>
                              <w:rPr>
                                <w:noProof/>
                                <w:color w:val="4BACC6" w:themeColor="accent5"/>
                                <w:sz w:val="48"/>
                                <w:szCs w:val="48"/>
                                <w:lang w:val="fr-CH"/>
                              </w:rPr>
                              <w:drawing>
                                <wp:inline distT="0" distB="0" distL="0" distR="0" wp14:anchorId="52B06ED7" wp14:editId="515BF0CC">
                                  <wp:extent cx="6727218" cy="3028950"/>
                                  <wp:effectExtent l="0" t="0" r="0" b="0"/>
                                  <wp:docPr id="1357772587" name="Picture 3" descr="A close-up of a child's hand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3877905" name="Picture 3" descr="A close-up of a child's hands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24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8742" cy="30431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1FC3D35" id="Zone de texte 39" o:spid="_x0000_s1038" type="#_x0000_t202" style="position:absolute;left:0;text-align:left;margin-left:1.45pt;margin-top:41.65pt;width:529.5pt;height:202.55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" fillcolor="#d8d8d8 [2732]" stroked="f">
                <v:textbox inset="0,0,0,0">
                  <w:txbxContent>
                    <w:p w14:paraId="29EFC87C" w14:textId="446786F0" w:rsidR="00C95579" w:rsidRPr="00C277C4" w:rsidRDefault="00501361" w:rsidP="00C277C4">
                      <w:pPr>
                        <w:jc w:val="center"/>
                        <w:rPr>
                          <w:color w:val="4BACC6" w:themeColor="accent5"/>
                          <w:sz w:val="48"/>
                          <w:szCs w:val="48"/>
                          <w:lang w:val="fr-CH"/>
                        </w:rPr>
                      </w:pPr>
                      <w:r>
                        <w:rPr>
                          <w:noProof/>
                          <w:color w:val="4BACC6" w:themeColor="accent5"/>
                          <w:sz w:val="48"/>
                          <w:szCs w:val="48"/>
                          <w:lang w:val="fr-CH"/>
                        </w:rPr>
                        <w:drawing>
                          <wp:inline distT="0" distB="0" distL="0" distR="0" wp14:anchorId="52B06ED7" wp14:editId="515BF0CC">
                            <wp:extent cx="6727218" cy="3028950"/>
                            <wp:effectExtent l="0" t="0" r="0" b="0"/>
                            <wp:docPr id="1357772587" name="Picture 3" descr="A close-up of a child's hand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3877905" name="Picture 3" descr="A close-up of a child's hands&#10;&#10;Description automatically generated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24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758742" cy="30431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B4C58" w:rsidRPr="007C0BD0">
        <w:rPr>
          <w:b/>
          <w:color w:val="F5821F"/>
          <w:spacing w:val="4"/>
          <w:sz w:val="56"/>
        </w:rPr>
        <w:t xml:space="preserve"> </w:t>
      </w:r>
      <w:r w:rsidR="007C0BD0">
        <w:rPr>
          <w:b/>
          <w:color w:val="F5821F"/>
          <w:spacing w:val="4"/>
          <w:sz w:val="56"/>
        </w:rPr>
        <w:t xml:space="preserve">                              </w:t>
      </w:r>
      <w:proofErr w:type="spellStart"/>
      <w:r w:rsidR="008B4C58" w:rsidRPr="007C0BD0">
        <w:rPr>
          <w:b/>
          <w:color w:val="F5821F"/>
          <w:spacing w:val="4"/>
          <w:sz w:val="56"/>
        </w:rPr>
        <w:t>Safeguarding</w:t>
      </w:r>
      <w:proofErr w:type="spellEnd"/>
    </w:p>
    <w:p w14:paraId="0C781B4A" w14:textId="42019171" w:rsidR="00D97561" w:rsidRPr="007C0BD0" w:rsidRDefault="00B72CB4" w:rsidP="00C277C4">
      <w:pPr>
        <w:pStyle w:val="BodyText"/>
      </w:pPr>
      <w:r w:rsidRPr="0025408B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9BAF329" wp14:editId="440F6068">
                <wp:simplePos x="0" y="0"/>
                <wp:positionH relativeFrom="column">
                  <wp:posOffset>6312535</wp:posOffset>
                </wp:positionH>
                <wp:positionV relativeFrom="paragraph">
                  <wp:posOffset>684306</wp:posOffset>
                </wp:positionV>
                <wp:extent cx="1162368" cy="171767"/>
                <wp:effectExtent l="495300" t="0" r="495300" b="0"/>
                <wp:wrapNone/>
                <wp:docPr id="3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62368" cy="1717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96E56" w14:textId="77777777" w:rsidR="004E0723" w:rsidRPr="004E0723" w:rsidRDefault="004E0723" w:rsidP="004E0723">
                            <w:pPr>
                              <w:rPr>
                                <w:rFonts w:ascii="Univers Condensed Light" w:hAnsi="Univers Condensed Light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4E0723">
                              <w:rPr>
                                <w:rFonts w:ascii="Univers Condensed Light" w:hAnsi="Univers Condensed Light"/>
                                <w:sz w:val="10"/>
                                <w:szCs w:val="10"/>
                                <w:lang w:val="en-US"/>
                              </w:rPr>
                              <w:t>©</w:t>
                            </w:r>
                            <w:proofErr w:type="spellStart"/>
                            <w:r w:rsidRPr="004E0723">
                              <w:rPr>
                                <w:rFonts w:ascii="Univers Condensed Light" w:hAnsi="Univers Condensed Light"/>
                                <w:sz w:val="10"/>
                                <w:szCs w:val="10"/>
                                <w:lang w:val="en-US"/>
                              </w:rPr>
                              <w:t>Tdh</w:t>
                            </w:r>
                            <w:proofErr w:type="spellEnd"/>
                          </w:p>
                        </w:txbxContent>
                      </wps:txbx>
                      <wps:bodyPr rot="0" vert="vert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9BAF329" id="Text Box 25" o:spid="_x0000_s1039" type="#_x0000_t202" style="position:absolute;left:0;text-align:left;margin-left:497.05pt;margin-top:53.9pt;width:91.55pt;height:13.5pt;rotation:9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" filled="f" stroked="f">
                <v:textbox style="layout-flow:vertical" inset="0,0,0,0">
                  <w:txbxContent>
                    <w:p w14:paraId="26A96E56" w14:textId="77777777" w:rsidR="004E0723" w:rsidRPr="004E0723" w:rsidRDefault="004E0723" w:rsidP="004E0723">
                      <w:pPr>
                        <w:rPr>
                          <w:rFonts w:ascii="Univers Condensed Light" w:hAnsi="Univers Condensed Light"/>
                          <w:sz w:val="10"/>
                          <w:szCs w:val="10"/>
                          <w:lang w:val="en-US"/>
                        </w:rPr>
                      </w:pPr>
                      <w:r w:rsidRPr="004E0723">
                        <w:rPr>
                          <w:rFonts w:ascii="Univers Condensed Light" w:hAnsi="Univers Condensed Light"/>
                          <w:sz w:val="10"/>
                          <w:szCs w:val="10"/>
                          <w:lang w:val="en-US"/>
                        </w:rPr>
                        <w:t>©</w:t>
                      </w:r>
                      <w:proofErr w:type="spellStart"/>
                      <w:r w:rsidRPr="004E0723">
                        <w:rPr>
                          <w:rFonts w:ascii="Univers Condensed Light" w:hAnsi="Univers Condensed Light"/>
                          <w:sz w:val="10"/>
                          <w:szCs w:val="10"/>
                          <w:lang w:val="en-US"/>
                        </w:rPr>
                        <w:t>Tdh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6BB8C78" w14:textId="77777777" w:rsidR="00D97561" w:rsidRPr="007C0BD0" w:rsidRDefault="00D97561" w:rsidP="00C277C4">
      <w:pPr>
        <w:pStyle w:val="BodyText"/>
        <w:rPr>
          <w:rFonts w:ascii="tdh_cityburn_revisited"/>
        </w:rPr>
      </w:pPr>
    </w:p>
    <w:p w14:paraId="2FADBD11" w14:textId="174250B6" w:rsidR="000D5E25" w:rsidRPr="007C0BD0" w:rsidRDefault="00150AEF" w:rsidP="000D5E25">
      <w:pPr>
        <w:pStyle w:val="BodyText"/>
        <w:spacing w:before="160" w:line="233" w:lineRule="auto"/>
        <w:ind w:left="4060" w:right="55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25408B">
        <w:rPr>
          <w:rFonts w:ascii="Arial" w:hAnsi="Arial" w:cs="Arial"/>
          <w:noProof/>
          <w:color w:val="000000"/>
          <w:sz w:val="21"/>
          <w:szCs w:val="21"/>
          <w:lang w:val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6B29ED1" wp14:editId="1B96CB2A">
                <wp:simplePos x="0" y="0"/>
                <wp:positionH relativeFrom="column">
                  <wp:posOffset>150495</wp:posOffset>
                </wp:positionH>
                <wp:positionV relativeFrom="paragraph">
                  <wp:posOffset>253365</wp:posOffset>
                </wp:positionV>
                <wp:extent cx="2156460" cy="2712720"/>
                <wp:effectExtent l="0" t="0" r="0" b="11430"/>
                <wp:wrapNone/>
                <wp:docPr id="29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6460" cy="2712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14DAE9" w14:textId="34D71DE9" w:rsidR="000D6F3C" w:rsidRPr="00377335" w:rsidRDefault="000B0053" w:rsidP="000B0053">
                            <w:pPr>
                              <w:jc w:val="left"/>
                              <w:rPr>
                                <w:b/>
                                <w:sz w:val="8"/>
                                <w:lang w:val="ro-RO"/>
                              </w:rPr>
                            </w:pPr>
                            <w:r w:rsidRPr="00377335">
                              <w:rPr>
                                <w:b/>
                                <w:bCs/>
                                <w:color w:val="EF7C00"/>
                                <w:sz w:val="32"/>
                                <w:szCs w:val="36"/>
                                <w:lang w:val="ro-RO"/>
                              </w:rPr>
                              <w:t>Ce este garantarea siguran</w:t>
                            </w:r>
                            <w:r w:rsidRPr="00377335">
                              <w:rPr>
                                <w:rFonts w:ascii="Calibri" w:hAnsi="Calibri" w:cs="Calibri"/>
                                <w:b/>
                                <w:bCs/>
                                <w:color w:val="EF7C00"/>
                                <w:sz w:val="32"/>
                                <w:szCs w:val="36"/>
                                <w:lang w:val="ro-RO"/>
                              </w:rPr>
                              <w:t>ț</w:t>
                            </w:r>
                            <w:r w:rsidRPr="00377335">
                              <w:rPr>
                                <w:b/>
                                <w:bCs/>
                                <w:color w:val="EF7C00"/>
                                <w:sz w:val="32"/>
                                <w:szCs w:val="36"/>
                                <w:lang w:val="ro-RO"/>
                              </w:rPr>
                              <w:t>ei?</w:t>
                            </w:r>
                          </w:p>
                          <w:p w14:paraId="32F0CD34" w14:textId="0169EA9E" w:rsidR="000D6F3C" w:rsidRPr="00377335" w:rsidRDefault="000B0053" w:rsidP="000B0053">
                            <w:pPr>
                              <w:spacing w:before="101" w:line="228" w:lineRule="auto"/>
                              <w:ind w:right="-14"/>
                              <w:jc w:val="left"/>
                              <w:rPr>
                                <w:color w:val="231F20"/>
                                <w:sz w:val="22"/>
                                <w:lang w:val="ro-RO"/>
                              </w:rPr>
                            </w:pP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>La Terre des hommes (Tdh), garantarea siguran</w:t>
                            </w:r>
                            <w:r w:rsidRPr="00377335">
                              <w:rPr>
                                <w:rFonts w:ascii="Calibri" w:hAnsi="Calibri" w:cs="Calibri"/>
                                <w:color w:val="231F20"/>
                                <w:sz w:val="22"/>
                                <w:lang w:val="ro-RO"/>
                              </w:rPr>
                              <w:t>ț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>ei este un principiu de baz</w:t>
                            </w:r>
                            <w:r w:rsidRPr="00377335">
                              <w:rPr>
                                <w:rFonts w:cs="Univers Condensed"/>
                                <w:color w:val="231F20"/>
                                <w:sz w:val="22"/>
                                <w:lang w:val="ro-RO"/>
                              </w:rPr>
                              <w:t>ă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 xml:space="preserve"> care asigur</w:t>
                            </w:r>
                            <w:r w:rsidRPr="00377335">
                              <w:rPr>
                                <w:rFonts w:cs="Univers Condensed"/>
                                <w:color w:val="231F20"/>
                                <w:sz w:val="22"/>
                                <w:lang w:val="ro-RO"/>
                              </w:rPr>
                              <w:t>ă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 xml:space="preserve"> luarea tuturor m</w:t>
                            </w:r>
                            <w:r w:rsidRPr="00377335">
                              <w:rPr>
                                <w:rFonts w:cs="Univers Condensed"/>
                                <w:color w:val="231F20"/>
                                <w:sz w:val="22"/>
                                <w:lang w:val="ro-RO"/>
                              </w:rPr>
                              <w:t>ă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>surilor necesare pentru a preveni orice form</w:t>
                            </w:r>
                            <w:r w:rsidRPr="00377335">
                              <w:rPr>
                                <w:rFonts w:cs="Univers Condensed"/>
                                <w:color w:val="231F20"/>
                                <w:sz w:val="22"/>
                                <w:lang w:val="ro-RO"/>
                              </w:rPr>
                              <w:t>ă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 xml:space="preserve"> de prejudiciu pentru beneficiarii de ajutor (copii </w:t>
                            </w:r>
                            <w:r w:rsidRPr="00377335">
                              <w:rPr>
                                <w:rFonts w:ascii="Calibri" w:hAnsi="Calibri" w:cs="Calibri"/>
                                <w:color w:val="231F20"/>
                                <w:sz w:val="22"/>
                                <w:lang w:val="ro-RO"/>
                              </w:rPr>
                              <w:t>ș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>i adul</w:t>
                            </w:r>
                            <w:r w:rsidRPr="00377335">
                              <w:rPr>
                                <w:rFonts w:ascii="Calibri" w:hAnsi="Calibri" w:cs="Calibri"/>
                                <w:color w:val="231F20"/>
                                <w:sz w:val="22"/>
                                <w:lang w:val="ro-RO"/>
                              </w:rPr>
                              <w:t>ț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 xml:space="preserve">i) </w:t>
                            </w:r>
                            <w:r w:rsidRPr="00377335">
                              <w:rPr>
                                <w:rFonts w:ascii="Calibri" w:hAnsi="Calibri" w:cs="Calibri"/>
                                <w:color w:val="231F20"/>
                                <w:sz w:val="22"/>
                                <w:lang w:val="ro-RO"/>
                              </w:rPr>
                              <w:t>ș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>i pentru personal. De asemenea, presupune stabilirea unor r</w:t>
                            </w:r>
                            <w:r w:rsidRPr="00377335">
                              <w:rPr>
                                <w:rFonts w:cs="Univers Condensed"/>
                                <w:color w:val="231F20"/>
                                <w:sz w:val="22"/>
                                <w:lang w:val="ro-RO"/>
                              </w:rPr>
                              <w:t>ă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 xml:space="preserve">spunsuri adecvate </w:t>
                            </w:r>
                            <w:r w:rsidRPr="00377335">
                              <w:rPr>
                                <w:rFonts w:cs="Univers Condensed"/>
                                <w:color w:val="231F20"/>
                                <w:sz w:val="22"/>
                                <w:lang w:val="ro-RO"/>
                              </w:rPr>
                              <w:t>î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 xml:space="preserve">n cazul </w:t>
                            </w:r>
                            <w:r w:rsidRPr="00377335">
                              <w:rPr>
                                <w:rFonts w:cs="Univers Condensed"/>
                                <w:color w:val="231F20"/>
                                <w:sz w:val="22"/>
                                <w:lang w:val="ro-RO"/>
                              </w:rPr>
                              <w:t>î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>n care apar situa</w:t>
                            </w:r>
                            <w:r w:rsidRPr="00377335">
                              <w:rPr>
                                <w:rFonts w:ascii="Calibri" w:hAnsi="Calibri" w:cs="Calibri"/>
                                <w:color w:val="231F20"/>
                                <w:sz w:val="22"/>
                                <w:lang w:val="ro-RO"/>
                              </w:rPr>
                              <w:t>ț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>ii de prejudiciu. Acest angajament se aplic</w:t>
                            </w:r>
                            <w:r w:rsidRPr="00377335">
                              <w:rPr>
                                <w:rFonts w:cs="Univers Condensed"/>
                                <w:color w:val="231F20"/>
                                <w:sz w:val="22"/>
                                <w:lang w:val="ro-RO"/>
                              </w:rPr>
                              <w:t>ă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 xml:space="preserve"> at</w:t>
                            </w:r>
                            <w:r w:rsidRPr="00377335">
                              <w:rPr>
                                <w:rFonts w:cs="Univers Condensed"/>
                                <w:color w:val="231F20"/>
                                <w:sz w:val="22"/>
                                <w:lang w:val="ro-RO"/>
                              </w:rPr>
                              <w:t>â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 xml:space="preserve">t </w:t>
                            </w:r>
                            <w:r w:rsidRPr="00377335">
                              <w:rPr>
                                <w:rFonts w:cs="Univers Condensed"/>
                                <w:color w:val="231F20"/>
                                <w:sz w:val="22"/>
                                <w:lang w:val="ro-RO"/>
                              </w:rPr>
                              <w:t>î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>n contextul dezvolt</w:t>
                            </w:r>
                            <w:r w:rsidRPr="00377335">
                              <w:rPr>
                                <w:rFonts w:cs="Univers Condensed"/>
                                <w:color w:val="231F20"/>
                                <w:sz w:val="22"/>
                                <w:lang w:val="ro-RO"/>
                              </w:rPr>
                              <w:t>ă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>rii, c</w:t>
                            </w:r>
                            <w:r w:rsidRPr="00377335">
                              <w:rPr>
                                <w:rFonts w:cs="Univers Condensed"/>
                                <w:color w:val="231F20"/>
                                <w:sz w:val="22"/>
                                <w:lang w:val="ro-RO"/>
                              </w:rPr>
                              <w:t>â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 xml:space="preserve">t </w:t>
                            </w:r>
                            <w:r w:rsidRPr="00377335">
                              <w:rPr>
                                <w:rFonts w:ascii="Calibri" w:hAnsi="Calibri" w:cs="Calibri"/>
                                <w:color w:val="231F20"/>
                                <w:sz w:val="22"/>
                                <w:lang w:val="ro-RO"/>
                              </w:rPr>
                              <w:t>ș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>i al asisten</w:t>
                            </w:r>
                            <w:r w:rsidRPr="00377335">
                              <w:rPr>
                                <w:rFonts w:ascii="Calibri" w:hAnsi="Calibri" w:cs="Calibri"/>
                                <w:color w:val="231F20"/>
                                <w:sz w:val="22"/>
                                <w:lang w:val="ro-RO"/>
                              </w:rPr>
                              <w:t>ț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>ei umanitare.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29ED1" id="Text Box 53" o:spid="_x0000_s1040" type="#_x0000_t202" style="position:absolute;left:0;text-align:left;margin-left:11.85pt;margin-top:19.95pt;width:169.8pt;height:213.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" filled="f" stroked="f">
                <v:textbox inset="0,0,0,0">
                  <w:txbxContent>
                    <w:p w14:paraId="6B14DAE9" w14:textId="34D71DE9" w:rsidR="000D6F3C" w:rsidRPr="00377335" w:rsidRDefault="000B0053" w:rsidP="000B0053">
                      <w:pPr>
                        <w:jc w:val="left"/>
                        <w:rPr>
                          <w:b/>
                          <w:sz w:val="8"/>
                          <w:lang w:val="ro-RO"/>
                        </w:rPr>
                      </w:pPr>
                      <w:r w:rsidRPr="00377335">
                        <w:rPr>
                          <w:b/>
                          <w:bCs/>
                          <w:color w:val="EF7C00"/>
                          <w:sz w:val="32"/>
                          <w:szCs w:val="36"/>
                          <w:lang w:val="ro-RO"/>
                        </w:rPr>
                        <w:t>Ce este garantarea siguran</w:t>
                      </w:r>
                      <w:r w:rsidRPr="00377335">
                        <w:rPr>
                          <w:rFonts w:ascii="Calibri" w:hAnsi="Calibri" w:cs="Calibri"/>
                          <w:b/>
                          <w:bCs/>
                          <w:color w:val="EF7C00"/>
                          <w:sz w:val="32"/>
                          <w:szCs w:val="36"/>
                          <w:lang w:val="ro-RO"/>
                        </w:rPr>
                        <w:t>ț</w:t>
                      </w:r>
                      <w:r w:rsidRPr="00377335">
                        <w:rPr>
                          <w:b/>
                          <w:bCs/>
                          <w:color w:val="EF7C00"/>
                          <w:sz w:val="32"/>
                          <w:szCs w:val="36"/>
                          <w:lang w:val="ro-RO"/>
                        </w:rPr>
                        <w:t>ei?</w:t>
                      </w:r>
                    </w:p>
                    <w:p w14:paraId="32F0CD34" w14:textId="0169EA9E" w:rsidR="000D6F3C" w:rsidRPr="00377335" w:rsidRDefault="000B0053" w:rsidP="000B0053">
                      <w:pPr>
                        <w:spacing w:before="101" w:line="228" w:lineRule="auto"/>
                        <w:ind w:right="-14"/>
                        <w:jc w:val="left"/>
                        <w:rPr>
                          <w:color w:val="231F20"/>
                          <w:sz w:val="22"/>
                          <w:lang w:val="ro-RO"/>
                        </w:rPr>
                      </w:pP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 xml:space="preserve">La Terre des </w:t>
                      </w:r>
                      <w:proofErr w:type="spellStart"/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>hommes</w:t>
                      </w:r>
                      <w:proofErr w:type="spellEnd"/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 xml:space="preserve"> (</w:t>
                      </w:r>
                      <w:proofErr w:type="spellStart"/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>Tdh</w:t>
                      </w:r>
                      <w:proofErr w:type="spellEnd"/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>), garantarea siguran</w:t>
                      </w:r>
                      <w:r w:rsidRPr="00377335">
                        <w:rPr>
                          <w:rFonts w:ascii="Calibri" w:hAnsi="Calibri" w:cs="Calibri"/>
                          <w:color w:val="231F20"/>
                          <w:sz w:val="22"/>
                          <w:lang w:val="ro-RO"/>
                        </w:rPr>
                        <w:t>ț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>ei este un principiu de baz</w:t>
                      </w:r>
                      <w:r w:rsidRPr="00377335">
                        <w:rPr>
                          <w:rFonts w:cs="Univers Condensed"/>
                          <w:color w:val="231F20"/>
                          <w:sz w:val="22"/>
                          <w:lang w:val="ro-RO"/>
                        </w:rPr>
                        <w:t>ă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 xml:space="preserve"> care asigur</w:t>
                      </w:r>
                      <w:r w:rsidRPr="00377335">
                        <w:rPr>
                          <w:rFonts w:cs="Univers Condensed"/>
                          <w:color w:val="231F20"/>
                          <w:sz w:val="22"/>
                          <w:lang w:val="ro-RO"/>
                        </w:rPr>
                        <w:t>ă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 xml:space="preserve"> luarea tuturor m</w:t>
                      </w:r>
                      <w:r w:rsidRPr="00377335">
                        <w:rPr>
                          <w:rFonts w:cs="Univers Condensed"/>
                          <w:color w:val="231F20"/>
                          <w:sz w:val="22"/>
                          <w:lang w:val="ro-RO"/>
                        </w:rPr>
                        <w:t>ă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>surilor necesare pentru a preveni orice form</w:t>
                      </w:r>
                      <w:r w:rsidRPr="00377335">
                        <w:rPr>
                          <w:rFonts w:cs="Univers Condensed"/>
                          <w:color w:val="231F20"/>
                          <w:sz w:val="22"/>
                          <w:lang w:val="ro-RO"/>
                        </w:rPr>
                        <w:t>ă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 xml:space="preserve"> de prejudiciu pentru beneficiarii de ajutor (copii </w:t>
                      </w:r>
                      <w:r w:rsidRPr="00377335">
                        <w:rPr>
                          <w:rFonts w:ascii="Calibri" w:hAnsi="Calibri" w:cs="Calibri"/>
                          <w:color w:val="231F20"/>
                          <w:sz w:val="22"/>
                          <w:lang w:val="ro-RO"/>
                        </w:rPr>
                        <w:t>ș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>i adul</w:t>
                      </w:r>
                      <w:r w:rsidRPr="00377335">
                        <w:rPr>
                          <w:rFonts w:ascii="Calibri" w:hAnsi="Calibri" w:cs="Calibri"/>
                          <w:color w:val="231F20"/>
                          <w:sz w:val="22"/>
                          <w:lang w:val="ro-RO"/>
                        </w:rPr>
                        <w:t>ț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 xml:space="preserve">i) </w:t>
                      </w:r>
                      <w:r w:rsidRPr="00377335">
                        <w:rPr>
                          <w:rFonts w:ascii="Calibri" w:hAnsi="Calibri" w:cs="Calibri"/>
                          <w:color w:val="231F20"/>
                          <w:sz w:val="22"/>
                          <w:lang w:val="ro-RO"/>
                        </w:rPr>
                        <w:t>ș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>i pentru personal. De asemenea, presupune stabilirea unor r</w:t>
                      </w:r>
                      <w:r w:rsidRPr="00377335">
                        <w:rPr>
                          <w:rFonts w:cs="Univers Condensed"/>
                          <w:color w:val="231F20"/>
                          <w:sz w:val="22"/>
                          <w:lang w:val="ro-RO"/>
                        </w:rPr>
                        <w:t>ă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 xml:space="preserve">spunsuri adecvate </w:t>
                      </w:r>
                      <w:r w:rsidRPr="00377335">
                        <w:rPr>
                          <w:rFonts w:cs="Univers Condensed"/>
                          <w:color w:val="231F20"/>
                          <w:sz w:val="22"/>
                          <w:lang w:val="ro-RO"/>
                        </w:rPr>
                        <w:t>î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 xml:space="preserve">n cazul </w:t>
                      </w:r>
                      <w:r w:rsidRPr="00377335">
                        <w:rPr>
                          <w:rFonts w:cs="Univers Condensed"/>
                          <w:color w:val="231F20"/>
                          <w:sz w:val="22"/>
                          <w:lang w:val="ro-RO"/>
                        </w:rPr>
                        <w:t>î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>n care apar situa</w:t>
                      </w:r>
                      <w:r w:rsidRPr="00377335">
                        <w:rPr>
                          <w:rFonts w:ascii="Calibri" w:hAnsi="Calibri" w:cs="Calibri"/>
                          <w:color w:val="231F20"/>
                          <w:sz w:val="22"/>
                          <w:lang w:val="ro-RO"/>
                        </w:rPr>
                        <w:t>ț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>ii de prejudiciu. Acest angajament se aplic</w:t>
                      </w:r>
                      <w:r w:rsidRPr="00377335">
                        <w:rPr>
                          <w:rFonts w:cs="Univers Condensed"/>
                          <w:color w:val="231F20"/>
                          <w:sz w:val="22"/>
                          <w:lang w:val="ro-RO"/>
                        </w:rPr>
                        <w:t>ă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 xml:space="preserve"> at</w:t>
                      </w:r>
                      <w:r w:rsidRPr="00377335">
                        <w:rPr>
                          <w:rFonts w:cs="Univers Condensed"/>
                          <w:color w:val="231F20"/>
                          <w:sz w:val="22"/>
                          <w:lang w:val="ro-RO"/>
                        </w:rPr>
                        <w:t>â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 xml:space="preserve">t </w:t>
                      </w:r>
                      <w:r w:rsidRPr="00377335">
                        <w:rPr>
                          <w:rFonts w:cs="Univers Condensed"/>
                          <w:color w:val="231F20"/>
                          <w:sz w:val="22"/>
                          <w:lang w:val="ro-RO"/>
                        </w:rPr>
                        <w:t>î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>n contextul dezvolt</w:t>
                      </w:r>
                      <w:r w:rsidRPr="00377335">
                        <w:rPr>
                          <w:rFonts w:cs="Univers Condensed"/>
                          <w:color w:val="231F20"/>
                          <w:sz w:val="22"/>
                          <w:lang w:val="ro-RO"/>
                        </w:rPr>
                        <w:t>ă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>rii, c</w:t>
                      </w:r>
                      <w:r w:rsidRPr="00377335">
                        <w:rPr>
                          <w:rFonts w:cs="Univers Condensed"/>
                          <w:color w:val="231F20"/>
                          <w:sz w:val="22"/>
                          <w:lang w:val="ro-RO"/>
                        </w:rPr>
                        <w:t>â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 xml:space="preserve">t </w:t>
                      </w:r>
                      <w:r w:rsidRPr="00377335">
                        <w:rPr>
                          <w:rFonts w:ascii="Calibri" w:hAnsi="Calibri" w:cs="Calibri"/>
                          <w:color w:val="231F20"/>
                          <w:sz w:val="22"/>
                          <w:lang w:val="ro-RO"/>
                        </w:rPr>
                        <w:t>ș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>i al asisten</w:t>
                      </w:r>
                      <w:r w:rsidRPr="00377335">
                        <w:rPr>
                          <w:rFonts w:ascii="Calibri" w:hAnsi="Calibri" w:cs="Calibri"/>
                          <w:color w:val="231F20"/>
                          <w:sz w:val="22"/>
                          <w:lang w:val="ro-RO"/>
                        </w:rPr>
                        <w:t>ț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>ei umanitare.</w:t>
                      </w:r>
                    </w:p>
                  </w:txbxContent>
                </v:textbox>
              </v:shape>
            </w:pict>
          </mc:Fallback>
        </mc:AlternateContent>
      </w:r>
      <w:r w:rsidR="00957A85" w:rsidRPr="0025408B">
        <w:rPr>
          <w:rFonts w:ascii="tdh_cityburn_revisited"/>
          <w:noProof/>
          <w:sz w:val="28"/>
          <w:lang w:val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CF260EE" wp14:editId="1F8709F6">
                <wp:simplePos x="0" y="0"/>
                <wp:positionH relativeFrom="column">
                  <wp:posOffset>36195</wp:posOffset>
                </wp:positionH>
                <wp:positionV relativeFrom="paragraph">
                  <wp:posOffset>215265</wp:posOffset>
                </wp:positionV>
                <wp:extent cx="2322830" cy="6316980"/>
                <wp:effectExtent l="0" t="0" r="1270" b="762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2830" cy="6316980"/>
                        </a:xfrm>
                        <a:prstGeom prst="rect">
                          <a:avLst/>
                        </a:prstGeom>
                        <a:solidFill>
                          <a:srgbClr val="F7EE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F2CB645" id="Rectangle 93" o:spid="_x0000_s1026" style="position:absolute;margin-left:2.85pt;margin-top:16.95pt;width:182.9pt;height:497.4pt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" fillcolor="#f7eed5" stroked="f" strokeweight="2pt"/>
            </w:pict>
          </mc:Fallback>
        </mc:AlternateContent>
      </w:r>
    </w:p>
    <w:p w14:paraId="373AF743" w14:textId="57E8C109" w:rsidR="000D5E25" w:rsidRPr="007C0BD0" w:rsidRDefault="000B0053" w:rsidP="000D5E25">
      <w:pPr>
        <w:pStyle w:val="BodyText"/>
        <w:spacing w:before="160" w:line="233" w:lineRule="auto"/>
        <w:ind w:left="4060" w:right="55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25408B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FC8CC57" wp14:editId="661F12CF">
                <wp:simplePos x="0" y="0"/>
                <wp:positionH relativeFrom="margin">
                  <wp:posOffset>2581275</wp:posOffset>
                </wp:positionH>
                <wp:positionV relativeFrom="paragraph">
                  <wp:posOffset>26035</wp:posOffset>
                </wp:positionV>
                <wp:extent cx="4258945" cy="61722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8945" cy="617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714E9" w14:textId="081CCEB0" w:rsidR="00C6711F" w:rsidRPr="000B0053" w:rsidRDefault="000B0053" w:rsidP="000B0053">
                            <w:pPr>
                              <w:pStyle w:val="TitreH2"/>
                              <w:jc w:val="left"/>
                              <w:rPr>
                                <w:rFonts w:cs="Univers LT Std 47 Cn Lt"/>
                                <w:color w:val="auto"/>
                                <w:lang w:val="pt-BR"/>
                              </w:rPr>
                            </w:pPr>
                            <w:r w:rsidRPr="000B0053">
                              <w:rPr>
                                <w:lang w:val="pt-BR"/>
                              </w:rPr>
                              <w:t>Observa</w:t>
                            </w:r>
                            <w:r w:rsidRPr="000B0053">
                              <w:rPr>
                                <w:rFonts w:ascii="Calibri" w:hAnsi="Calibri" w:cs="Calibri"/>
                                <w:lang w:val="pt-BR"/>
                              </w:rPr>
                              <w:t>ț</w:t>
                            </w:r>
                            <w:r w:rsidRPr="000B0053">
                              <w:rPr>
                                <w:lang w:val="pt-BR"/>
                              </w:rPr>
                              <w:t xml:space="preserve">ii cheie </w:t>
                            </w:r>
                            <w:r w:rsidRPr="000B0053">
                              <w:rPr>
                                <w:rFonts w:cs="Univers Condensed"/>
                                <w:lang w:val="pt-BR"/>
                              </w:rPr>
                              <w:t>î</w:t>
                            </w:r>
                            <w:r w:rsidRPr="000B0053">
                              <w:rPr>
                                <w:lang w:val="pt-BR"/>
                              </w:rPr>
                              <w:t>n contextul umanitar din Europa de Est: Rom</w:t>
                            </w:r>
                            <w:r w:rsidRPr="000B0053">
                              <w:rPr>
                                <w:rFonts w:cs="Univers Condensed"/>
                                <w:lang w:val="pt-BR"/>
                              </w:rPr>
                              <w:t>â</w:t>
                            </w:r>
                            <w:r w:rsidRPr="000B0053">
                              <w:rPr>
                                <w:lang w:val="pt-BR"/>
                              </w:rPr>
                              <w:t>nia, Moldova, Polonia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FC8CC57" id="Zone de texte 45" o:spid="_x0000_s1041" type="#_x0000_t202" style="position:absolute;left:0;text-align:left;margin-left:203.25pt;margin-top:2.05pt;width:335.35pt;height:48.6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" filled="f" stroked="f" strokeweight=".5pt">
                <v:textbox>
                  <w:txbxContent>
                    <w:p w14:paraId="39A714E9" w14:textId="081CCEB0" w:rsidR="00C6711F" w:rsidRPr="000B0053" w:rsidRDefault="000B0053" w:rsidP="000B0053">
                      <w:pPr>
                        <w:pStyle w:val="TitreH2"/>
                        <w:jc w:val="left"/>
                        <w:rPr>
                          <w:rFonts w:cs="Univers LT Std 47 Cn Lt"/>
                          <w:color w:val="auto"/>
                          <w:lang w:val="pt-BR"/>
                        </w:rPr>
                      </w:pPr>
                      <w:r w:rsidRPr="000B0053">
                        <w:rPr>
                          <w:lang w:val="pt-BR"/>
                        </w:rPr>
                        <w:t>Observa</w:t>
                      </w:r>
                      <w:r w:rsidRPr="000B0053">
                        <w:rPr>
                          <w:rFonts w:ascii="Calibri" w:hAnsi="Calibri" w:cs="Calibri"/>
                          <w:lang w:val="pt-BR"/>
                        </w:rPr>
                        <w:t>ț</w:t>
                      </w:r>
                      <w:r w:rsidRPr="000B0053">
                        <w:rPr>
                          <w:lang w:val="pt-BR"/>
                        </w:rPr>
                        <w:t xml:space="preserve">ii cheie </w:t>
                      </w:r>
                      <w:r w:rsidRPr="000B0053">
                        <w:rPr>
                          <w:rFonts w:cs="Univers Condensed"/>
                          <w:lang w:val="pt-BR"/>
                        </w:rPr>
                        <w:t>î</w:t>
                      </w:r>
                      <w:r w:rsidRPr="000B0053">
                        <w:rPr>
                          <w:lang w:val="pt-BR"/>
                        </w:rPr>
                        <w:t>n contextul umanitar din Europa de Est: Rom</w:t>
                      </w:r>
                      <w:r w:rsidRPr="000B0053">
                        <w:rPr>
                          <w:rFonts w:cs="Univers Condensed"/>
                          <w:lang w:val="pt-BR"/>
                        </w:rPr>
                        <w:t>â</w:t>
                      </w:r>
                      <w:r w:rsidRPr="000B0053">
                        <w:rPr>
                          <w:lang w:val="pt-BR"/>
                        </w:rPr>
                        <w:t>nia, Moldova, Polonia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2CA71E" w14:textId="2CE13753" w:rsidR="000D5E25" w:rsidRPr="007C0BD0" w:rsidRDefault="000D5E25" w:rsidP="000D5E25">
      <w:pPr>
        <w:pStyle w:val="BodyText"/>
        <w:spacing w:before="160" w:line="233" w:lineRule="auto"/>
        <w:ind w:left="4060" w:right="55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08142BAE" w14:textId="249AFE10" w:rsidR="000D5E25" w:rsidRPr="007C0BD0" w:rsidRDefault="000B0053" w:rsidP="000D5E25">
      <w:pPr>
        <w:pStyle w:val="BodyText"/>
        <w:spacing w:before="160" w:line="233" w:lineRule="auto"/>
        <w:ind w:left="4060" w:right="55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25408B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1316E75" wp14:editId="51216DFC">
                <wp:simplePos x="0" y="0"/>
                <wp:positionH relativeFrom="margin">
                  <wp:posOffset>2581275</wp:posOffset>
                </wp:positionH>
                <wp:positionV relativeFrom="paragraph">
                  <wp:posOffset>104140</wp:posOffset>
                </wp:positionV>
                <wp:extent cx="4470400" cy="5676900"/>
                <wp:effectExtent l="0" t="0" r="0" b="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567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D2F43" w14:textId="20EB7308" w:rsidR="00A600D2" w:rsidRPr="00E01D04" w:rsidRDefault="00A600D2" w:rsidP="002C0A5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0" w:after="60"/>
                              <w:ind w:left="360" w:right="518"/>
                              <w:jc w:val="left"/>
                              <w:rPr>
                                <w:b/>
                                <w:bCs/>
                                <w:lang w:val="ro-RO"/>
                              </w:rPr>
                            </w:pPr>
                            <w:r w:rsidRPr="00E01D04">
                              <w:rPr>
                                <w:b/>
                                <w:bCs/>
                                <w:lang w:val="ro-RO"/>
                              </w:rPr>
                              <w:t>Contextualiza</w:t>
                            </w:r>
                            <w:r w:rsidR="000B0053" w:rsidRPr="00E01D04">
                              <w:rPr>
                                <w:b/>
                                <w:bCs/>
                                <w:lang w:val="ro-RO"/>
                              </w:rPr>
                              <w:t>re</w:t>
                            </w:r>
                            <w:r w:rsidRPr="00E01D04">
                              <w:rPr>
                                <w:b/>
                                <w:bCs/>
                                <w:lang w:val="ro-RO"/>
                              </w:rPr>
                              <w:t>:</w:t>
                            </w:r>
                          </w:p>
                          <w:p w14:paraId="4EC8FDED" w14:textId="77777777" w:rsidR="000B0053" w:rsidRPr="00E01D04" w:rsidRDefault="000B0053" w:rsidP="002C0A5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0"/>
                              <w:ind w:left="709" w:right="516" w:hanging="352"/>
                              <w:jc w:val="left"/>
                              <w:rPr>
                                <w:lang w:val="ro-RO"/>
                              </w:rPr>
                            </w:pPr>
                            <w:r w:rsidRPr="00E01D04">
                              <w:rPr>
                                <w:lang w:val="ro-RO"/>
                              </w:rPr>
                              <w:t>Activitatea de garantare a siguran</w:t>
                            </w:r>
                            <w:r w:rsidRPr="00E01D04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E01D04">
                              <w:rPr>
                                <w:lang w:val="ro-RO"/>
                              </w:rPr>
                              <w:t>ei la nivel regional necesit</w:t>
                            </w:r>
                            <w:r w:rsidRPr="00E01D04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E01D04">
                              <w:rPr>
                                <w:lang w:val="ro-RO"/>
                              </w:rPr>
                              <w:t xml:space="preserve"> alinierea la contextul legal </w:t>
                            </w:r>
                            <w:r w:rsidRPr="00E01D04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E01D04">
                              <w:rPr>
                                <w:lang w:val="ro-RO"/>
                              </w:rPr>
                              <w:t>i cultural local.</w:t>
                            </w:r>
                          </w:p>
                          <w:p w14:paraId="737C64CA" w14:textId="54DD0A61" w:rsidR="00A600D2" w:rsidRPr="00E01D04" w:rsidRDefault="000B0053" w:rsidP="002C0A5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0"/>
                              <w:ind w:left="709" w:right="516" w:hanging="352"/>
                              <w:jc w:val="left"/>
                              <w:rPr>
                                <w:lang w:val="ro-RO"/>
                              </w:rPr>
                            </w:pPr>
                            <w:r w:rsidRPr="00E01D04">
                              <w:rPr>
                                <w:lang w:val="ro-RO"/>
                              </w:rPr>
                              <w:t>Există un interes puternic pentru investiga</w:t>
                            </w:r>
                            <w:r w:rsidRPr="00E01D04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E01D04">
                              <w:rPr>
                                <w:lang w:val="ro-RO"/>
                              </w:rPr>
                              <w:t>iile privind garantarea siguran</w:t>
                            </w:r>
                            <w:r w:rsidRPr="00E01D04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E01D04">
                              <w:rPr>
                                <w:lang w:val="ro-RO"/>
                              </w:rPr>
                              <w:t xml:space="preserve">ei, </w:t>
                            </w:r>
                            <w:r w:rsidRPr="00E01D04">
                              <w:rPr>
                                <w:rFonts w:cs="Univers Condensed"/>
                                <w:lang w:val="ro-RO"/>
                              </w:rPr>
                              <w:t>î</w:t>
                            </w:r>
                            <w:r w:rsidRPr="00E01D04">
                              <w:rPr>
                                <w:lang w:val="ro-RO"/>
                              </w:rPr>
                              <w:t>ns</w:t>
                            </w:r>
                            <w:r w:rsidRPr="00E01D04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E01D04">
                              <w:rPr>
                                <w:lang w:val="ro-RO"/>
                              </w:rPr>
                              <w:t xml:space="preserve"> acestea necesit</w:t>
                            </w:r>
                            <w:r w:rsidRPr="00E01D04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E01D04">
                              <w:rPr>
                                <w:lang w:val="ro-RO"/>
                              </w:rPr>
                              <w:t xml:space="preserve"> sprijin pentru a adapta procesele la cadrele legale na</w:t>
                            </w:r>
                            <w:r w:rsidRPr="00E01D04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E01D04">
                              <w:rPr>
                                <w:lang w:val="ro-RO"/>
                              </w:rPr>
                              <w:t>ionale.</w:t>
                            </w:r>
                            <w:r w:rsidR="00EE2469" w:rsidRPr="00E01D04">
                              <w:rPr>
                                <w:lang w:val="ro-RO"/>
                              </w:rPr>
                              <w:t xml:space="preserve"> </w:t>
                            </w:r>
                            <w:r w:rsidRPr="00E01D04">
                              <w:rPr>
                                <w:lang w:val="ro-RO"/>
                              </w:rPr>
                              <w:t xml:space="preserve">Subiecte precum problemele LGBTQI, persoanele în vârstă </w:t>
                            </w:r>
                            <w:r w:rsidRPr="00E01D04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E01D04">
                              <w:rPr>
                                <w:lang w:val="ro-RO"/>
                              </w:rPr>
                              <w:t>i</w:t>
                            </w:r>
                            <w:r w:rsidR="008C0D71" w:rsidRPr="00E01D04">
                              <w:rPr>
                                <w:lang w:val="ro-RO"/>
                              </w:rPr>
                              <w:t xml:space="preserve"> cu</w:t>
                            </w:r>
                            <w:r w:rsidRPr="00E01D04">
                              <w:rPr>
                                <w:lang w:val="ro-RO"/>
                              </w:rPr>
                              <w:t xml:space="preserve"> dizabilită</w:t>
                            </w:r>
                            <w:r w:rsidRPr="00E01D04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E01D04">
                              <w:rPr>
                                <w:lang w:val="ro-RO"/>
                              </w:rPr>
                              <w:t xml:space="preserve">i sunt domenii emergente care ar trebui incluse </w:t>
                            </w:r>
                            <w:r w:rsidRPr="00E01D04">
                              <w:rPr>
                                <w:rFonts w:cs="Univers Condensed"/>
                                <w:lang w:val="ro-RO"/>
                              </w:rPr>
                              <w:t>î</w:t>
                            </w:r>
                            <w:r w:rsidRPr="00E01D04">
                              <w:rPr>
                                <w:lang w:val="ro-RO"/>
                              </w:rPr>
                              <w:t>n eforturile de garantare a siguran</w:t>
                            </w:r>
                            <w:r w:rsidRPr="00E01D04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E01D04">
                              <w:rPr>
                                <w:lang w:val="ro-RO"/>
                              </w:rPr>
                              <w:t>ei.</w:t>
                            </w:r>
                          </w:p>
                          <w:p w14:paraId="4F89D6DD" w14:textId="77777777" w:rsidR="000B0053" w:rsidRPr="00E01D04" w:rsidRDefault="000B0053" w:rsidP="000B0053">
                            <w:pPr>
                              <w:pStyle w:val="ListParagraph"/>
                              <w:spacing w:before="0"/>
                              <w:ind w:left="709" w:right="516" w:firstLine="0"/>
                              <w:jc w:val="left"/>
                              <w:rPr>
                                <w:lang w:val="ro-RO"/>
                              </w:rPr>
                            </w:pPr>
                          </w:p>
                          <w:p w14:paraId="06337CAB" w14:textId="2B369C69" w:rsidR="00A600D2" w:rsidRPr="00E01D04" w:rsidRDefault="000B0053" w:rsidP="002C0A5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60"/>
                              </w:tabs>
                              <w:spacing w:before="0"/>
                              <w:ind w:left="360"/>
                              <w:jc w:val="left"/>
                              <w:rPr>
                                <w:b/>
                                <w:bCs/>
                                <w:lang w:val="ro-RO"/>
                              </w:rPr>
                            </w:pPr>
                            <w:r w:rsidRPr="00E01D04">
                              <w:rPr>
                                <w:b/>
                                <w:bCs/>
                                <w:lang w:val="ro-RO"/>
                              </w:rPr>
                              <w:t>Provocări în raportare</w:t>
                            </w:r>
                            <w:r w:rsidR="00A600D2" w:rsidRPr="00E01D04">
                              <w:rPr>
                                <w:b/>
                                <w:bCs/>
                                <w:lang w:val="ro-RO"/>
                              </w:rPr>
                              <w:t>:</w:t>
                            </w:r>
                          </w:p>
                          <w:p w14:paraId="7D6006FB" w14:textId="77777777" w:rsidR="000B0053" w:rsidRPr="00E01D04" w:rsidRDefault="000B0053" w:rsidP="002C0A5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0"/>
                              <w:ind w:left="709" w:right="518" w:hanging="349"/>
                              <w:jc w:val="left"/>
                              <w:rPr>
                                <w:lang w:val="ro-RO"/>
                              </w:rPr>
                            </w:pPr>
                            <w:r w:rsidRPr="00E01D04">
                              <w:rPr>
                                <w:lang w:val="ro-RO"/>
                              </w:rPr>
                              <w:t xml:space="preserve">Raportarea limitată a cazurilor de exploatare sexuală </w:t>
                            </w:r>
                            <w:r w:rsidRPr="00E01D04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E01D04">
                              <w:rPr>
                                <w:lang w:val="ro-RO"/>
                              </w:rPr>
                              <w:t xml:space="preserve">i abuz (SEA) </w:t>
                            </w:r>
                            <w:r w:rsidRPr="00E01D04">
                              <w:rPr>
                                <w:lang w:val="ro-RO"/>
                              </w:rPr>
                              <w:t>creează bariere în prioritizarea garantării siguran</w:t>
                            </w:r>
                            <w:r w:rsidRPr="00E01D04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E01D04">
                              <w:rPr>
                                <w:lang w:val="ro-RO"/>
                              </w:rPr>
                              <w:t>ei în răspunsurile umanitare.</w:t>
                            </w:r>
                          </w:p>
                          <w:p w14:paraId="2C252E4F" w14:textId="77777777" w:rsidR="000B0053" w:rsidRPr="00E01D04" w:rsidRDefault="000B0053" w:rsidP="000B0053">
                            <w:pPr>
                              <w:pStyle w:val="ListParagraph"/>
                              <w:spacing w:before="0"/>
                              <w:ind w:left="709" w:right="518" w:firstLine="0"/>
                              <w:jc w:val="left"/>
                              <w:rPr>
                                <w:lang w:val="ro-RO"/>
                              </w:rPr>
                            </w:pPr>
                          </w:p>
                          <w:p w14:paraId="0B7D17BA" w14:textId="5965924F" w:rsidR="00A600D2" w:rsidRPr="00E01D04" w:rsidRDefault="000B0053" w:rsidP="002C0A5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0"/>
                              <w:ind w:left="360" w:hanging="357"/>
                              <w:jc w:val="left"/>
                              <w:rPr>
                                <w:b/>
                                <w:bCs/>
                                <w:lang w:val="ro-RO"/>
                              </w:rPr>
                            </w:pPr>
                            <w:r w:rsidRPr="00E01D04">
                              <w:rPr>
                                <w:b/>
                                <w:bCs/>
                                <w:lang w:val="ro-RO"/>
                              </w:rPr>
                              <w:t>Influen</w:t>
                            </w:r>
                            <w:r w:rsidRPr="00E01D04">
                              <w:rPr>
                                <w:rFonts w:ascii="Calibri" w:hAnsi="Calibri" w:cs="Calibri"/>
                                <w:b/>
                                <w:bCs/>
                                <w:lang w:val="ro-RO"/>
                              </w:rPr>
                              <w:t>ț</w:t>
                            </w:r>
                            <w:r w:rsidRPr="00E01D04">
                              <w:rPr>
                                <w:b/>
                                <w:bCs/>
                                <w:lang w:val="ro-RO"/>
                              </w:rPr>
                              <w:t>area culturii de garantare a siguran</w:t>
                            </w:r>
                            <w:r w:rsidRPr="00E01D04">
                              <w:rPr>
                                <w:rFonts w:ascii="Calibri" w:hAnsi="Calibri" w:cs="Calibri"/>
                                <w:b/>
                                <w:bCs/>
                                <w:lang w:val="ro-RO"/>
                              </w:rPr>
                              <w:t>ț</w:t>
                            </w:r>
                            <w:r w:rsidRPr="00E01D04">
                              <w:rPr>
                                <w:b/>
                                <w:bCs/>
                                <w:lang w:val="ro-RO"/>
                              </w:rPr>
                              <w:t>ei</w:t>
                            </w:r>
                            <w:r w:rsidR="00A600D2" w:rsidRPr="00E01D04">
                              <w:rPr>
                                <w:b/>
                                <w:bCs/>
                                <w:lang w:val="ro-RO"/>
                              </w:rPr>
                              <w:t>:</w:t>
                            </w:r>
                          </w:p>
                          <w:p w14:paraId="4A7026D9" w14:textId="58776EA5" w:rsidR="000B0053" w:rsidRPr="00E01D04" w:rsidRDefault="000B0053" w:rsidP="002C0A5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0"/>
                              <w:ind w:right="518" w:hanging="357"/>
                              <w:jc w:val="left"/>
                              <w:rPr>
                                <w:lang w:val="ro-RO"/>
                              </w:rPr>
                            </w:pPr>
                            <w:r w:rsidRPr="00E01D04">
                              <w:rPr>
                                <w:lang w:val="ro-RO"/>
                              </w:rPr>
                              <w:t>Multe OSC-uri (organiza</w:t>
                            </w:r>
                            <w:r w:rsidRPr="00E01D04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E01D04">
                              <w:rPr>
                                <w:lang w:val="ro-RO"/>
                              </w:rPr>
                              <w:t>ii ale societ</w:t>
                            </w:r>
                            <w:r w:rsidRPr="00E01D04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E01D04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E01D04">
                              <w:rPr>
                                <w:lang w:val="ro-RO"/>
                              </w:rPr>
                              <w:t>ii civile) percep garantarea siguran</w:t>
                            </w:r>
                            <w:r w:rsidRPr="00E01D04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E01D04">
                              <w:rPr>
                                <w:lang w:val="ro-RO"/>
                              </w:rPr>
                              <w:t>ei ca pe o sarcin</w:t>
                            </w:r>
                            <w:r w:rsidRPr="00E01D04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E01D04">
                              <w:rPr>
                                <w:lang w:val="ro-RO"/>
                              </w:rPr>
                              <w:t xml:space="preserve"> de conformitate, ceea ce duce la o abordare de tip </w:t>
                            </w:r>
                            <w:r w:rsidRPr="00E01D04">
                              <w:rPr>
                                <w:rFonts w:cs="Univers Condensed"/>
                                <w:lang w:val="ro-RO"/>
                              </w:rPr>
                              <w:t>„</w:t>
                            </w:r>
                            <w:r w:rsidRPr="00E01D04">
                              <w:rPr>
                                <w:lang w:val="ro-RO"/>
                              </w:rPr>
                              <w:t>bifarea c</w:t>
                            </w:r>
                            <w:r w:rsidRPr="00E01D04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E01D04">
                              <w:rPr>
                                <w:lang w:val="ro-RO"/>
                              </w:rPr>
                              <w:t>su</w:t>
                            </w:r>
                            <w:r w:rsidRPr="00E01D04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E01D04">
                              <w:rPr>
                                <w:lang w:val="ro-RO"/>
                              </w:rPr>
                              <w:t>ei</w:t>
                            </w:r>
                            <w:r w:rsidRPr="00E01D04">
                              <w:rPr>
                                <w:rFonts w:cs="Univers Condensed"/>
                                <w:lang w:val="ro-RO"/>
                              </w:rPr>
                              <w:t>”</w:t>
                            </w:r>
                            <w:r w:rsidRPr="00E01D04">
                              <w:rPr>
                                <w:lang w:val="ro-RO"/>
                              </w:rPr>
                              <w:t xml:space="preserve"> </w:t>
                            </w:r>
                            <w:r w:rsidRPr="00E01D04">
                              <w:rPr>
                                <w:rFonts w:cs="Univers Condensed"/>
                                <w:lang w:val="ro-RO"/>
                              </w:rPr>
                              <w:t>î</w:t>
                            </w:r>
                            <w:r w:rsidRPr="00E01D04">
                              <w:rPr>
                                <w:lang w:val="ro-RO"/>
                              </w:rPr>
                              <w:t>n loc de dezvoltarea unei culturi comprehensive de garantare a siguran</w:t>
                            </w:r>
                            <w:r w:rsidRPr="00E01D04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E01D04">
                              <w:rPr>
                                <w:lang w:val="ro-RO"/>
                              </w:rPr>
                              <w:t>ei.</w:t>
                            </w:r>
                          </w:p>
                          <w:p w14:paraId="4B8F1D4F" w14:textId="77777777" w:rsidR="000B0053" w:rsidRPr="00E01D04" w:rsidRDefault="000B0053" w:rsidP="002C0A5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0"/>
                              <w:ind w:right="518" w:hanging="357"/>
                              <w:jc w:val="left"/>
                              <w:rPr>
                                <w:lang w:val="ro-RO"/>
                              </w:rPr>
                            </w:pPr>
                            <w:r w:rsidRPr="00E01D04">
                              <w:rPr>
                                <w:lang w:val="ro-RO"/>
                              </w:rPr>
                              <w:t>Sunt necesare eforturi pentru a insufla o în</w:t>
                            </w:r>
                            <w:r w:rsidRPr="00E01D04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E01D04">
                              <w:rPr>
                                <w:lang w:val="ro-RO"/>
                              </w:rPr>
                              <w:t>elegere mai profund</w:t>
                            </w:r>
                            <w:r w:rsidRPr="00E01D04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E01D04">
                              <w:rPr>
                                <w:lang w:val="ro-RO"/>
                              </w:rPr>
                              <w:t xml:space="preserve"> </w:t>
                            </w:r>
                            <w:r w:rsidRPr="00E01D04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E01D04">
                              <w:rPr>
                                <w:lang w:val="ro-RO"/>
                              </w:rPr>
                              <w:t>i asumarea responsabilit</w:t>
                            </w:r>
                            <w:r w:rsidRPr="00E01D04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E01D04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E01D04">
                              <w:rPr>
                                <w:lang w:val="ro-RO"/>
                              </w:rPr>
                              <w:t>ii pentru garantarea siguran</w:t>
                            </w:r>
                            <w:r w:rsidRPr="00E01D04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E01D04">
                              <w:rPr>
                                <w:lang w:val="ro-RO"/>
                              </w:rPr>
                              <w:t xml:space="preserve">ei </w:t>
                            </w:r>
                            <w:r w:rsidRPr="00E01D04">
                              <w:rPr>
                                <w:rFonts w:cs="Univers Condensed"/>
                                <w:lang w:val="ro-RO"/>
                              </w:rPr>
                              <w:t>î</w:t>
                            </w:r>
                            <w:r w:rsidRPr="00E01D04">
                              <w:rPr>
                                <w:lang w:val="ro-RO"/>
                              </w:rPr>
                              <w:t>n cadrul OSC-urilor.</w:t>
                            </w:r>
                          </w:p>
                          <w:p w14:paraId="0115C2A1" w14:textId="77777777" w:rsidR="000B0053" w:rsidRPr="00E01D04" w:rsidRDefault="000B0053" w:rsidP="000B0053">
                            <w:pPr>
                              <w:pStyle w:val="ListParagraph"/>
                              <w:spacing w:before="0"/>
                              <w:ind w:left="720" w:right="518" w:firstLine="0"/>
                              <w:jc w:val="left"/>
                              <w:rPr>
                                <w:lang w:val="ro-RO"/>
                              </w:rPr>
                            </w:pPr>
                          </w:p>
                          <w:p w14:paraId="5876CD83" w14:textId="6A2A82B3" w:rsidR="00A600D2" w:rsidRPr="00E01D04" w:rsidRDefault="008C0D71" w:rsidP="002C0A5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0"/>
                              <w:ind w:left="360" w:hanging="357"/>
                              <w:jc w:val="left"/>
                              <w:rPr>
                                <w:b/>
                                <w:bCs/>
                                <w:lang w:val="ro-RO"/>
                              </w:rPr>
                            </w:pPr>
                            <w:r w:rsidRPr="00E01D04">
                              <w:rPr>
                                <w:b/>
                                <w:bCs/>
                                <w:lang w:val="ro-RO"/>
                              </w:rPr>
                              <w:t>Abordare sistemică incluzivă</w:t>
                            </w:r>
                            <w:r w:rsidR="00A600D2" w:rsidRPr="00E01D04">
                              <w:rPr>
                                <w:b/>
                                <w:bCs/>
                                <w:lang w:val="ro-RO"/>
                              </w:rPr>
                              <w:t>:</w:t>
                            </w:r>
                          </w:p>
                          <w:p w14:paraId="3A69C461" w14:textId="77777777" w:rsidR="000B0053" w:rsidRPr="00E01D04" w:rsidRDefault="000B0053" w:rsidP="002C0A5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0"/>
                              <w:ind w:right="518" w:hanging="357"/>
                              <w:jc w:val="left"/>
                              <w:rPr>
                                <w:lang w:val="ro-RO"/>
                              </w:rPr>
                            </w:pPr>
                            <w:r w:rsidRPr="00E01D04">
                              <w:rPr>
                                <w:lang w:val="ro-RO"/>
                              </w:rPr>
                              <w:t>Colaborarea cu autorită</w:t>
                            </w:r>
                            <w:r w:rsidRPr="00E01D04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E01D04">
                              <w:rPr>
                                <w:lang w:val="ro-RO"/>
                              </w:rPr>
                              <w:t xml:space="preserve">ile locale </w:t>
                            </w:r>
                            <w:r w:rsidRPr="00E01D04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E01D04">
                              <w:rPr>
                                <w:lang w:val="ro-RO"/>
                              </w:rPr>
                              <w:t>i institu</w:t>
                            </w:r>
                            <w:r w:rsidRPr="00E01D04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E01D04">
                              <w:rPr>
                                <w:lang w:val="ro-RO"/>
                              </w:rPr>
                              <w:t xml:space="preserve">iile guvernamentale publice este crucială pentru responsabilitate </w:t>
                            </w:r>
                            <w:r w:rsidRPr="00E01D04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E01D04">
                              <w:rPr>
                                <w:lang w:val="ro-RO"/>
                              </w:rPr>
                              <w:t>i monitorizarea eficientă a practicilor de garantare a siguran</w:t>
                            </w:r>
                            <w:r w:rsidRPr="00E01D04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E01D04">
                              <w:rPr>
                                <w:lang w:val="ro-RO"/>
                              </w:rPr>
                              <w:t>ei ale OSC-urilor.</w:t>
                            </w:r>
                          </w:p>
                          <w:p w14:paraId="616E9A32" w14:textId="77777777" w:rsidR="000B0053" w:rsidRPr="00E01D04" w:rsidRDefault="000B0053" w:rsidP="000B0053">
                            <w:pPr>
                              <w:pStyle w:val="ListParagraph"/>
                              <w:spacing w:before="0"/>
                              <w:ind w:left="720" w:right="518" w:firstLine="0"/>
                              <w:jc w:val="left"/>
                              <w:rPr>
                                <w:lang w:val="ro-RO"/>
                              </w:rPr>
                            </w:pPr>
                          </w:p>
                          <w:p w14:paraId="667B49BE" w14:textId="7B36FE8A" w:rsidR="00A600D2" w:rsidRPr="00E01D04" w:rsidRDefault="000B0053" w:rsidP="002C0A5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0"/>
                              <w:ind w:left="360" w:hanging="357"/>
                              <w:jc w:val="left"/>
                              <w:rPr>
                                <w:b/>
                                <w:bCs/>
                                <w:lang w:val="ro-RO"/>
                              </w:rPr>
                            </w:pPr>
                            <w:r w:rsidRPr="00E01D04">
                              <w:rPr>
                                <w:b/>
                                <w:bCs/>
                                <w:lang w:val="ro-RO"/>
                              </w:rPr>
                              <w:t>Construirea capacită</w:t>
                            </w:r>
                            <w:r w:rsidRPr="00E01D04">
                              <w:rPr>
                                <w:rFonts w:ascii="Calibri" w:hAnsi="Calibri" w:cs="Calibri"/>
                                <w:b/>
                                <w:bCs/>
                                <w:lang w:val="ro-RO"/>
                              </w:rPr>
                              <w:t>ț</w:t>
                            </w:r>
                            <w:r w:rsidRPr="00E01D04">
                              <w:rPr>
                                <w:b/>
                                <w:bCs/>
                                <w:lang w:val="ro-RO"/>
                              </w:rPr>
                              <w:t xml:space="preserve">ilor </w:t>
                            </w:r>
                            <w:r w:rsidRPr="00E01D04">
                              <w:rPr>
                                <w:rFonts w:ascii="Calibri" w:hAnsi="Calibri" w:cs="Calibri"/>
                                <w:b/>
                                <w:bCs/>
                                <w:lang w:val="ro-RO"/>
                              </w:rPr>
                              <w:t>ș</w:t>
                            </w:r>
                            <w:r w:rsidRPr="00E01D04">
                              <w:rPr>
                                <w:b/>
                                <w:bCs/>
                                <w:lang w:val="ro-RO"/>
                              </w:rPr>
                              <w:t xml:space="preserve">i lacunele </w:t>
                            </w:r>
                            <w:r w:rsidRPr="00E01D04">
                              <w:rPr>
                                <w:rFonts w:cs="Univers Condensed"/>
                                <w:b/>
                                <w:bCs/>
                                <w:lang w:val="ro-RO"/>
                              </w:rPr>
                              <w:t>î</w:t>
                            </w:r>
                            <w:r w:rsidRPr="00E01D04">
                              <w:rPr>
                                <w:b/>
                                <w:bCs/>
                                <w:lang w:val="ro-RO"/>
                              </w:rPr>
                              <w:t>n sprijin</w:t>
                            </w:r>
                            <w:r w:rsidR="00A600D2" w:rsidRPr="00E01D04">
                              <w:rPr>
                                <w:b/>
                                <w:bCs/>
                                <w:lang w:val="ro-RO"/>
                              </w:rPr>
                              <w:t>:</w:t>
                            </w:r>
                          </w:p>
                          <w:p w14:paraId="4CD01E09" w14:textId="77777777" w:rsidR="000B0053" w:rsidRPr="00E01D04" w:rsidRDefault="000B0053" w:rsidP="002C0A5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0"/>
                              <w:ind w:right="518" w:hanging="357"/>
                              <w:jc w:val="left"/>
                              <w:rPr>
                                <w:lang w:val="ro-RO"/>
                              </w:rPr>
                            </w:pPr>
                            <w:r w:rsidRPr="00E01D04">
                              <w:rPr>
                                <w:lang w:val="ro-RO"/>
                              </w:rPr>
                              <w:t>Sprijinul pentru OSC-uri în a-</w:t>
                            </w:r>
                            <w:r w:rsidRPr="00E01D04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E01D04">
                              <w:rPr>
                                <w:lang w:val="ro-RO"/>
                              </w:rPr>
                              <w:t>i desf</w:t>
                            </w:r>
                            <w:r w:rsidRPr="00E01D04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E01D04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E01D04">
                              <w:rPr>
                                <w:lang w:val="ro-RO"/>
                              </w:rPr>
                              <w:t xml:space="preserve">ura </w:t>
                            </w:r>
                            <w:r w:rsidRPr="00E01D04">
                              <w:rPr>
                                <w:rFonts w:cs="Univers Condensed"/>
                                <w:lang w:val="ro-RO"/>
                              </w:rPr>
                              <w:t>î</w:t>
                            </w:r>
                            <w:r w:rsidRPr="00E01D04">
                              <w:rPr>
                                <w:lang w:val="ro-RO"/>
                              </w:rPr>
                              <w:t>n mod independent activit</w:t>
                            </w:r>
                            <w:r w:rsidRPr="00E01D04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E01D04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E01D04">
                              <w:rPr>
                                <w:lang w:val="ro-RO"/>
                              </w:rPr>
                              <w:t>ile legate de garantarea siguran</w:t>
                            </w:r>
                            <w:r w:rsidRPr="00E01D04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E01D04">
                              <w:rPr>
                                <w:lang w:val="ro-RO"/>
                              </w:rPr>
                              <w:t>ei este insuficient.</w:t>
                            </w:r>
                          </w:p>
                          <w:p w14:paraId="3A5CE859" w14:textId="24591152" w:rsidR="00C6711F" w:rsidRPr="00E01D04" w:rsidRDefault="000B0053" w:rsidP="002C0A5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0"/>
                              <w:ind w:right="518" w:hanging="357"/>
                              <w:jc w:val="left"/>
                              <w:rPr>
                                <w:lang w:val="ro-RO"/>
                              </w:rPr>
                            </w:pPr>
                            <w:r w:rsidRPr="00E01D04">
                              <w:rPr>
                                <w:lang w:val="ro-RO"/>
                              </w:rPr>
                              <w:t>Cre</w:t>
                            </w:r>
                            <w:r w:rsidRPr="00E01D04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E01D04">
                              <w:rPr>
                                <w:lang w:val="ro-RO"/>
                              </w:rPr>
                              <w:t>terea activit</w:t>
                            </w:r>
                            <w:r w:rsidRPr="00E01D04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E01D04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E01D04">
                              <w:rPr>
                                <w:lang w:val="ro-RO"/>
                              </w:rPr>
                              <w:t xml:space="preserve">ilor de mentorat, coaching </w:t>
                            </w:r>
                            <w:r w:rsidRPr="00E01D04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E01D04">
                              <w:rPr>
                                <w:lang w:val="ro-RO"/>
                              </w:rPr>
                              <w:t>i adaptarea resurselor sunt necesare pentru a consolida cadrele de garantare a siguran</w:t>
                            </w:r>
                            <w:r w:rsidRPr="00E01D04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E01D04">
                              <w:rPr>
                                <w:lang w:val="ro-RO"/>
                              </w:rPr>
                              <w:t xml:space="preserve">ei </w:t>
                            </w:r>
                            <w:r w:rsidRPr="00E01D04">
                              <w:rPr>
                                <w:rFonts w:cs="Univers Condensed"/>
                                <w:lang w:val="ro-RO"/>
                              </w:rPr>
                              <w:t>î</w:t>
                            </w:r>
                            <w:r w:rsidRPr="00E01D04">
                              <w:rPr>
                                <w:lang w:val="ro-RO"/>
                              </w:rPr>
                              <w:t>n cadrul OSC-urilor.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16E75" id="Zone de texte 47" o:spid="_x0000_s1042" type="#_x0000_t202" style="position:absolute;left:0;text-align:left;margin-left:203.25pt;margin-top:8.2pt;width:352pt;height:447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" filled="f" stroked="f" strokeweight=".5pt">
                <v:textbox>
                  <w:txbxContent>
                    <w:p w14:paraId="78DD2F43" w14:textId="20EB7308" w:rsidR="00A600D2" w:rsidRPr="00E01D04" w:rsidRDefault="00A600D2" w:rsidP="002C0A5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0" w:after="60"/>
                        <w:ind w:left="360" w:right="518"/>
                        <w:jc w:val="left"/>
                        <w:rPr>
                          <w:b/>
                          <w:bCs/>
                          <w:lang w:val="ro-RO"/>
                        </w:rPr>
                      </w:pPr>
                      <w:r w:rsidRPr="00E01D04">
                        <w:rPr>
                          <w:b/>
                          <w:bCs/>
                          <w:lang w:val="ro-RO"/>
                        </w:rPr>
                        <w:t>Contextualiza</w:t>
                      </w:r>
                      <w:r w:rsidR="000B0053" w:rsidRPr="00E01D04">
                        <w:rPr>
                          <w:b/>
                          <w:bCs/>
                          <w:lang w:val="ro-RO"/>
                        </w:rPr>
                        <w:t>re</w:t>
                      </w:r>
                      <w:r w:rsidRPr="00E01D04">
                        <w:rPr>
                          <w:b/>
                          <w:bCs/>
                          <w:lang w:val="ro-RO"/>
                        </w:rPr>
                        <w:t>:</w:t>
                      </w:r>
                    </w:p>
                    <w:p w14:paraId="4EC8FDED" w14:textId="77777777" w:rsidR="000B0053" w:rsidRPr="00E01D04" w:rsidRDefault="000B0053" w:rsidP="002C0A5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0"/>
                        <w:ind w:left="709" w:right="516" w:hanging="352"/>
                        <w:jc w:val="left"/>
                        <w:rPr>
                          <w:lang w:val="ro-RO"/>
                        </w:rPr>
                      </w:pPr>
                      <w:r w:rsidRPr="00E01D04">
                        <w:rPr>
                          <w:lang w:val="ro-RO"/>
                        </w:rPr>
                        <w:t>Activitatea de garantare a siguran</w:t>
                      </w:r>
                      <w:r w:rsidRPr="00E01D04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E01D04">
                        <w:rPr>
                          <w:lang w:val="ro-RO"/>
                        </w:rPr>
                        <w:t>ei la nivel regional necesit</w:t>
                      </w:r>
                      <w:r w:rsidRPr="00E01D04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E01D04">
                        <w:rPr>
                          <w:lang w:val="ro-RO"/>
                        </w:rPr>
                        <w:t xml:space="preserve"> alinierea la contextul legal </w:t>
                      </w:r>
                      <w:r w:rsidRPr="00E01D04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E01D04">
                        <w:rPr>
                          <w:lang w:val="ro-RO"/>
                        </w:rPr>
                        <w:t>i cultural local.</w:t>
                      </w:r>
                    </w:p>
                    <w:p w14:paraId="737C64CA" w14:textId="54DD0A61" w:rsidR="00A600D2" w:rsidRPr="00E01D04" w:rsidRDefault="000B0053" w:rsidP="002C0A5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0"/>
                        <w:ind w:left="709" w:right="516" w:hanging="352"/>
                        <w:jc w:val="left"/>
                        <w:rPr>
                          <w:lang w:val="ro-RO"/>
                        </w:rPr>
                      </w:pPr>
                      <w:r w:rsidRPr="00E01D04">
                        <w:rPr>
                          <w:lang w:val="ro-RO"/>
                        </w:rPr>
                        <w:t>Există un interes puternic pentru investiga</w:t>
                      </w:r>
                      <w:r w:rsidRPr="00E01D04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E01D04">
                        <w:rPr>
                          <w:lang w:val="ro-RO"/>
                        </w:rPr>
                        <w:t>iile privind garantarea siguran</w:t>
                      </w:r>
                      <w:r w:rsidRPr="00E01D04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E01D04">
                        <w:rPr>
                          <w:lang w:val="ro-RO"/>
                        </w:rPr>
                        <w:t xml:space="preserve">ei, </w:t>
                      </w:r>
                      <w:r w:rsidRPr="00E01D04">
                        <w:rPr>
                          <w:rFonts w:cs="Univers Condensed"/>
                          <w:lang w:val="ro-RO"/>
                        </w:rPr>
                        <w:t>î</w:t>
                      </w:r>
                      <w:r w:rsidRPr="00E01D04">
                        <w:rPr>
                          <w:lang w:val="ro-RO"/>
                        </w:rPr>
                        <w:t>ns</w:t>
                      </w:r>
                      <w:r w:rsidRPr="00E01D04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E01D04">
                        <w:rPr>
                          <w:lang w:val="ro-RO"/>
                        </w:rPr>
                        <w:t xml:space="preserve"> acestea necesit</w:t>
                      </w:r>
                      <w:r w:rsidRPr="00E01D04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E01D04">
                        <w:rPr>
                          <w:lang w:val="ro-RO"/>
                        </w:rPr>
                        <w:t xml:space="preserve"> sprijin pentru a adapta procesele la cadrele legale na</w:t>
                      </w:r>
                      <w:r w:rsidRPr="00E01D04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E01D04">
                        <w:rPr>
                          <w:lang w:val="ro-RO"/>
                        </w:rPr>
                        <w:t>ionale.</w:t>
                      </w:r>
                      <w:r w:rsidR="00EE2469" w:rsidRPr="00E01D04">
                        <w:rPr>
                          <w:lang w:val="ro-RO"/>
                        </w:rPr>
                        <w:t xml:space="preserve"> </w:t>
                      </w:r>
                      <w:r w:rsidRPr="00E01D04">
                        <w:rPr>
                          <w:lang w:val="ro-RO"/>
                        </w:rPr>
                        <w:t xml:space="preserve">Subiecte precum problemele LGBTQI, persoanele în vârstă </w:t>
                      </w:r>
                      <w:r w:rsidRPr="00E01D04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E01D04">
                        <w:rPr>
                          <w:lang w:val="ro-RO"/>
                        </w:rPr>
                        <w:t>i</w:t>
                      </w:r>
                      <w:r w:rsidR="008C0D71" w:rsidRPr="00E01D04">
                        <w:rPr>
                          <w:lang w:val="ro-RO"/>
                        </w:rPr>
                        <w:t xml:space="preserve"> cu</w:t>
                      </w:r>
                      <w:r w:rsidRPr="00E01D04">
                        <w:rPr>
                          <w:lang w:val="ro-RO"/>
                        </w:rPr>
                        <w:t xml:space="preserve"> dizabilită</w:t>
                      </w:r>
                      <w:r w:rsidRPr="00E01D04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E01D04">
                        <w:rPr>
                          <w:lang w:val="ro-RO"/>
                        </w:rPr>
                        <w:t xml:space="preserve">i sunt domenii emergente care ar trebui incluse </w:t>
                      </w:r>
                      <w:r w:rsidRPr="00E01D04">
                        <w:rPr>
                          <w:rFonts w:cs="Univers Condensed"/>
                          <w:lang w:val="ro-RO"/>
                        </w:rPr>
                        <w:t>î</w:t>
                      </w:r>
                      <w:r w:rsidRPr="00E01D04">
                        <w:rPr>
                          <w:lang w:val="ro-RO"/>
                        </w:rPr>
                        <w:t>n eforturile de garantare a siguran</w:t>
                      </w:r>
                      <w:r w:rsidRPr="00E01D04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E01D04">
                        <w:rPr>
                          <w:lang w:val="ro-RO"/>
                        </w:rPr>
                        <w:t>ei.</w:t>
                      </w:r>
                    </w:p>
                    <w:p w14:paraId="4F89D6DD" w14:textId="77777777" w:rsidR="000B0053" w:rsidRPr="00E01D04" w:rsidRDefault="000B0053" w:rsidP="000B0053">
                      <w:pPr>
                        <w:pStyle w:val="ListParagraph"/>
                        <w:spacing w:before="0"/>
                        <w:ind w:left="709" w:right="516" w:firstLine="0"/>
                        <w:jc w:val="left"/>
                        <w:rPr>
                          <w:lang w:val="ro-RO"/>
                        </w:rPr>
                      </w:pPr>
                    </w:p>
                    <w:p w14:paraId="06337CAB" w14:textId="2B369C69" w:rsidR="00A600D2" w:rsidRPr="00E01D04" w:rsidRDefault="000B0053" w:rsidP="002C0A5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360"/>
                        </w:tabs>
                        <w:spacing w:before="0"/>
                        <w:ind w:left="360"/>
                        <w:jc w:val="left"/>
                        <w:rPr>
                          <w:b/>
                          <w:bCs/>
                          <w:lang w:val="ro-RO"/>
                        </w:rPr>
                      </w:pPr>
                      <w:r w:rsidRPr="00E01D04">
                        <w:rPr>
                          <w:b/>
                          <w:bCs/>
                          <w:lang w:val="ro-RO"/>
                        </w:rPr>
                        <w:t>Provocări în raportare</w:t>
                      </w:r>
                      <w:r w:rsidR="00A600D2" w:rsidRPr="00E01D04">
                        <w:rPr>
                          <w:b/>
                          <w:bCs/>
                          <w:lang w:val="ro-RO"/>
                        </w:rPr>
                        <w:t>:</w:t>
                      </w:r>
                    </w:p>
                    <w:p w14:paraId="7D6006FB" w14:textId="77777777" w:rsidR="000B0053" w:rsidRPr="00E01D04" w:rsidRDefault="000B0053" w:rsidP="002C0A5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0"/>
                        <w:ind w:left="709" w:right="518" w:hanging="349"/>
                        <w:jc w:val="left"/>
                        <w:rPr>
                          <w:lang w:val="ro-RO"/>
                        </w:rPr>
                      </w:pPr>
                      <w:r w:rsidRPr="00E01D04">
                        <w:rPr>
                          <w:lang w:val="ro-RO"/>
                        </w:rPr>
                        <w:t xml:space="preserve">Raportarea limitată a cazurilor de exploatare sexuală </w:t>
                      </w:r>
                      <w:r w:rsidRPr="00E01D04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E01D04">
                        <w:rPr>
                          <w:lang w:val="ro-RO"/>
                        </w:rPr>
                        <w:t xml:space="preserve">i abuz (SEA) creează bariere în </w:t>
                      </w:r>
                      <w:proofErr w:type="spellStart"/>
                      <w:r w:rsidRPr="00E01D04">
                        <w:rPr>
                          <w:lang w:val="ro-RO"/>
                        </w:rPr>
                        <w:t>prioritizarea</w:t>
                      </w:r>
                      <w:proofErr w:type="spellEnd"/>
                      <w:r w:rsidRPr="00E01D04">
                        <w:rPr>
                          <w:lang w:val="ro-RO"/>
                        </w:rPr>
                        <w:t xml:space="preserve"> garantării siguran</w:t>
                      </w:r>
                      <w:r w:rsidRPr="00E01D04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E01D04">
                        <w:rPr>
                          <w:lang w:val="ro-RO"/>
                        </w:rPr>
                        <w:t>ei în răspunsurile umanitare.</w:t>
                      </w:r>
                    </w:p>
                    <w:p w14:paraId="2C252E4F" w14:textId="77777777" w:rsidR="000B0053" w:rsidRPr="00E01D04" w:rsidRDefault="000B0053" w:rsidP="000B0053">
                      <w:pPr>
                        <w:pStyle w:val="ListParagraph"/>
                        <w:spacing w:before="0"/>
                        <w:ind w:left="709" w:right="518" w:firstLine="0"/>
                        <w:jc w:val="left"/>
                        <w:rPr>
                          <w:lang w:val="ro-RO"/>
                        </w:rPr>
                      </w:pPr>
                    </w:p>
                    <w:p w14:paraId="0B7D17BA" w14:textId="5965924F" w:rsidR="00A600D2" w:rsidRPr="00E01D04" w:rsidRDefault="000B0053" w:rsidP="002C0A5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0"/>
                        <w:ind w:left="360" w:hanging="357"/>
                        <w:jc w:val="left"/>
                        <w:rPr>
                          <w:b/>
                          <w:bCs/>
                          <w:lang w:val="ro-RO"/>
                        </w:rPr>
                      </w:pPr>
                      <w:r w:rsidRPr="00E01D04">
                        <w:rPr>
                          <w:b/>
                          <w:bCs/>
                          <w:lang w:val="ro-RO"/>
                        </w:rPr>
                        <w:t>Influen</w:t>
                      </w:r>
                      <w:r w:rsidRPr="00E01D04">
                        <w:rPr>
                          <w:rFonts w:ascii="Calibri" w:hAnsi="Calibri" w:cs="Calibri"/>
                          <w:b/>
                          <w:bCs/>
                          <w:lang w:val="ro-RO"/>
                        </w:rPr>
                        <w:t>ț</w:t>
                      </w:r>
                      <w:r w:rsidRPr="00E01D04">
                        <w:rPr>
                          <w:b/>
                          <w:bCs/>
                          <w:lang w:val="ro-RO"/>
                        </w:rPr>
                        <w:t>area culturii de garantare a siguran</w:t>
                      </w:r>
                      <w:r w:rsidRPr="00E01D04">
                        <w:rPr>
                          <w:rFonts w:ascii="Calibri" w:hAnsi="Calibri" w:cs="Calibri"/>
                          <w:b/>
                          <w:bCs/>
                          <w:lang w:val="ro-RO"/>
                        </w:rPr>
                        <w:t>ț</w:t>
                      </w:r>
                      <w:r w:rsidRPr="00E01D04">
                        <w:rPr>
                          <w:b/>
                          <w:bCs/>
                          <w:lang w:val="ro-RO"/>
                        </w:rPr>
                        <w:t>ei</w:t>
                      </w:r>
                      <w:r w:rsidR="00A600D2" w:rsidRPr="00E01D04">
                        <w:rPr>
                          <w:b/>
                          <w:bCs/>
                          <w:lang w:val="ro-RO"/>
                        </w:rPr>
                        <w:t>:</w:t>
                      </w:r>
                    </w:p>
                    <w:p w14:paraId="4A7026D9" w14:textId="58776EA5" w:rsidR="000B0053" w:rsidRPr="00E01D04" w:rsidRDefault="000B0053" w:rsidP="002C0A5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0"/>
                        <w:ind w:right="518" w:hanging="357"/>
                        <w:jc w:val="left"/>
                        <w:rPr>
                          <w:lang w:val="ro-RO"/>
                        </w:rPr>
                      </w:pPr>
                      <w:r w:rsidRPr="00E01D04">
                        <w:rPr>
                          <w:lang w:val="ro-RO"/>
                        </w:rPr>
                        <w:t>Multe OSC-uri (organiza</w:t>
                      </w:r>
                      <w:r w:rsidRPr="00E01D04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E01D04">
                        <w:rPr>
                          <w:lang w:val="ro-RO"/>
                        </w:rPr>
                        <w:t>ii ale societ</w:t>
                      </w:r>
                      <w:r w:rsidRPr="00E01D04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E01D04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E01D04">
                        <w:rPr>
                          <w:lang w:val="ro-RO"/>
                        </w:rPr>
                        <w:t>ii civile) percep garantarea siguran</w:t>
                      </w:r>
                      <w:r w:rsidRPr="00E01D04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E01D04">
                        <w:rPr>
                          <w:lang w:val="ro-RO"/>
                        </w:rPr>
                        <w:t>ei ca pe o sarcin</w:t>
                      </w:r>
                      <w:r w:rsidRPr="00E01D04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E01D04">
                        <w:rPr>
                          <w:lang w:val="ro-RO"/>
                        </w:rPr>
                        <w:t xml:space="preserve"> de conformitate, ceea ce duce la o abordare de tip </w:t>
                      </w:r>
                      <w:r w:rsidRPr="00E01D04">
                        <w:rPr>
                          <w:rFonts w:cs="Univers Condensed"/>
                          <w:lang w:val="ro-RO"/>
                        </w:rPr>
                        <w:t>„</w:t>
                      </w:r>
                      <w:r w:rsidRPr="00E01D04">
                        <w:rPr>
                          <w:lang w:val="ro-RO"/>
                        </w:rPr>
                        <w:t>bifarea c</w:t>
                      </w:r>
                      <w:r w:rsidRPr="00E01D04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E01D04">
                        <w:rPr>
                          <w:lang w:val="ro-RO"/>
                        </w:rPr>
                        <w:t>su</w:t>
                      </w:r>
                      <w:r w:rsidRPr="00E01D04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E01D04">
                        <w:rPr>
                          <w:lang w:val="ro-RO"/>
                        </w:rPr>
                        <w:t>ei</w:t>
                      </w:r>
                      <w:r w:rsidRPr="00E01D04">
                        <w:rPr>
                          <w:rFonts w:cs="Univers Condensed"/>
                          <w:lang w:val="ro-RO"/>
                        </w:rPr>
                        <w:t>”</w:t>
                      </w:r>
                      <w:r w:rsidRPr="00E01D04">
                        <w:rPr>
                          <w:lang w:val="ro-RO"/>
                        </w:rPr>
                        <w:t xml:space="preserve"> </w:t>
                      </w:r>
                      <w:r w:rsidRPr="00E01D04">
                        <w:rPr>
                          <w:rFonts w:cs="Univers Condensed"/>
                          <w:lang w:val="ro-RO"/>
                        </w:rPr>
                        <w:t>î</w:t>
                      </w:r>
                      <w:r w:rsidRPr="00E01D04">
                        <w:rPr>
                          <w:lang w:val="ro-RO"/>
                        </w:rPr>
                        <w:t>n loc de dezvoltarea unei culturi comprehensive de garantare a siguran</w:t>
                      </w:r>
                      <w:r w:rsidRPr="00E01D04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E01D04">
                        <w:rPr>
                          <w:lang w:val="ro-RO"/>
                        </w:rPr>
                        <w:t>ei.</w:t>
                      </w:r>
                    </w:p>
                    <w:p w14:paraId="4B8F1D4F" w14:textId="77777777" w:rsidR="000B0053" w:rsidRPr="00E01D04" w:rsidRDefault="000B0053" w:rsidP="002C0A5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0"/>
                        <w:ind w:right="518" w:hanging="357"/>
                        <w:jc w:val="left"/>
                        <w:rPr>
                          <w:lang w:val="ro-RO"/>
                        </w:rPr>
                      </w:pPr>
                      <w:r w:rsidRPr="00E01D04">
                        <w:rPr>
                          <w:lang w:val="ro-RO"/>
                        </w:rPr>
                        <w:t>Sunt necesare eforturi pentru a insufla o în</w:t>
                      </w:r>
                      <w:r w:rsidRPr="00E01D04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E01D04">
                        <w:rPr>
                          <w:lang w:val="ro-RO"/>
                        </w:rPr>
                        <w:t>elegere mai profund</w:t>
                      </w:r>
                      <w:r w:rsidRPr="00E01D04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E01D04">
                        <w:rPr>
                          <w:lang w:val="ro-RO"/>
                        </w:rPr>
                        <w:t xml:space="preserve"> </w:t>
                      </w:r>
                      <w:r w:rsidRPr="00E01D04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E01D04">
                        <w:rPr>
                          <w:lang w:val="ro-RO"/>
                        </w:rPr>
                        <w:t>i asumarea responsabilit</w:t>
                      </w:r>
                      <w:r w:rsidRPr="00E01D04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E01D04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E01D04">
                        <w:rPr>
                          <w:lang w:val="ro-RO"/>
                        </w:rPr>
                        <w:t>ii pentru garantarea siguran</w:t>
                      </w:r>
                      <w:r w:rsidRPr="00E01D04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E01D04">
                        <w:rPr>
                          <w:lang w:val="ro-RO"/>
                        </w:rPr>
                        <w:t xml:space="preserve">ei </w:t>
                      </w:r>
                      <w:r w:rsidRPr="00E01D04">
                        <w:rPr>
                          <w:rFonts w:cs="Univers Condensed"/>
                          <w:lang w:val="ro-RO"/>
                        </w:rPr>
                        <w:t>î</w:t>
                      </w:r>
                      <w:r w:rsidRPr="00E01D04">
                        <w:rPr>
                          <w:lang w:val="ro-RO"/>
                        </w:rPr>
                        <w:t>n cadrul OSC-urilor.</w:t>
                      </w:r>
                    </w:p>
                    <w:p w14:paraId="0115C2A1" w14:textId="77777777" w:rsidR="000B0053" w:rsidRPr="00E01D04" w:rsidRDefault="000B0053" w:rsidP="000B0053">
                      <w:pPr>
                        <w:pStyle w:val="ListParagraph"/>
                        <w:spacing w:before="0"/>
                        <w:ind w:left="720" w:right="518" w:firstLine="0"/>
                        <w:jc w:val="left"/>
                        <w:rPr>
                          <w:lang w:val="ro-RO"/>
                        </w:rPr>
                      </w:pPr>
                    </w:p>
                    <w:p w14:paraId="5876CD83" w14:textId="6A2A82B3" w:rsidR="00A600D2" w:rsidRPr="00E01D04" w:rsidRDefault="008C0D71" w:rsidP="002C0A5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0"/>
                        <w:ind w:left="360" w:hanging="357"/>
                        <w:jc w:val="left"/>
                        <w:rPr>
                          <w:b/>
                          <w:bCs/>
                          <w:lang w:val="ro-RO"/>
                        </w:rPr>
                      </w:pPr>
                      <w:r w:rsidRPr="00E01D04">
                        <w:rPr>
                          <w:b/>
                          <w:bCs/>
                          <w:lang w:val="ro-RO"/>
                        </w:rPr>
                        <w:t>Abordare sistemică incluzivă</w:t>
                      </w:r>
                      <w:r w:rsidR="00A600D2" w:rsidRPr="00E01D04">
                        <w:rPr>
                          <w:b/>
                          <w:bCs/>
                          <w:lang w:val="ro-RO"/>
                        </w:rPr>
                        <w:t>:</w:t>
                      </w:r>
                    </w:p>
                    <w:p w14:paraId="3A69C461" w14:textId="77777777" w:rsidR="000B0053" w:rsidRPr="00E01D04" w:rsidRDefault="000B0053" w:rsidP="002C0A5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0"/>
                        <w:ind w:right="518" w:hanging="357"/>
                        <w:jc w:val="left"/>
                        <w:rPr>
                          <w:lang w:val="ro-RO"/>
                        </w:rPr>
                      </w:pPr>
                      <w:r w:rsidRPr="00E01D04">
                        <w:rPr>
                          <w:lang w:val="ro-RO"/>
                        </w:rPr>
                        <w:t>Colaborarea cu autorită</w:t>
                      </w:r>
                      <w:r w:rsidRPr="00E01D04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E01D04">
                        <w:rPr>
                          <w:lang w:val="ro-RO"/>
                        </w:rPr>
                        <w:t xml:space="preserve">ile locale </w:t>
                      </w:r>
                      <w:r w:rsidRPr="00E01D04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E01D04">
                        <w:rPr>
                          <w:lang w:val="ro-RO"/>
                        </w:rPr>
                        <w:t>i institu</w:t>
                      </w:r>
                      <w:r w:rsidRPr="00E01D04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E01D04">
                        <w:rPr>
                          <w:lang w:val="ro-RO"/>
                        </w:rPr>
                        <w:t xml:space="preserve">iile guvernamentale publice este crucială pentru responsabilitate </w:t>
                      </w:r>
                      <w:r w:rsidRPr="00E01D04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E01D04">
                        <w:rPr>
                          <w:lang w:val="ro-RO"/>
                        </w:rPr>
                        <w:t>i monitorizarea eficientă a practicilor de garantare a siguran</w:t>
                      </w:r>
                      <w:r w:rsidRPr="00E01D04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E01D04">
                        <w:rPr>
                          <w:lang w:val="ro-RO"/>
                        </w:rPr>
                        <w:t>ei ale OSC-urilor.</w:t>
                      </w:r>
                    </w:p>
                    <w:p w14:paraId="616E9A32" w14:textId="77777777" w:rsidR="000B0053" w:rsidRPr="00E01D04" w:rsidRDefault="000B0053" w:rsidP="000B0053">
                      <w:pPr>
                        <w:pStyle w:val="ListParagraph"/>
                        <w:spacing w:before="0"/>
                        <w:ind w:left="720" w:right="518" w:firstLine="0"/>
                        <w:jc w:val="left"/>
                        <w:rPr>
                          <w:lang w:val="ro-RO"/>
                        </w:rPr>
                      </w:pPr>
                    </w:p>
                    <w:p w14:paraId="667B49BE" w14:textId="7B36FE8A" w:rsidR="00A600D2" w:rsidRPr="00E01D04" w:rsidRDefault="000B0053" w:rsidP="002C0A5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0"/>
                        <w:ind w:left="360" w:hanging="357"/>
                        <w:jc w:val="left"/>
                        <w:rPr>
                          <w:b/>
                          <w:bCs/>
                          <w:lang w:val="ro-RO"/>
                        </w:rPr>
                      </w:pPr>
                      <w:r w:rsidRPr="00E01D04">
                        <w:rPr>
                          <w:b/>
                          <w:bCs/>
                          <w:lang w:val="ro-RO"/>
                        </w:rPr>
                        <w:t>Construirea capacită</w:t>
                      </w:r>
                      <w:r w:rsidRPr="00E01D04">
                        <w:rPr>
                          <w:rFonts w:ascii="Calibri" w:hAnsi="Calibri" w:cs="Calibri"/>
                          <w:b/>
                          <w:bCs/>
                          <w:lang w:val="ro-RO"/>
                        </w:rPr>
                        <w:t>ț</w:t>
                      </w:r>
                      <w:r w:rsidRPr="00E01D04">
                        <w:rPr>
                          <w:b/>
                          <w:bCs/>
                          <w:lang w:val="ro-RO"/>
                        </w:rPr>
                        <w:t xml:space="preserve">ilor </w:t>
                      </w:r>
                      <w:r w:rsidRPr="00E01D04">
                        <w:rPr>
                          <w:rFonts w:ascii="Calibri" w:hAnsi="Calibri" w:cs="Calibri"/>
                          <w:b/>
                          <w:bCs/>
                          <w:lang w:val="ro-RO"/>
                        </w:rPr>
                        <w:t>ș</w:t>
                      </w:r>
                      <w:r w:rsidRPr="00E01D04">
                        <w:rPr>
                          <w:b/>
                          <w:bCs/>
                          <w:lang w:val="ro-RO"/>
                        </w:rPr>
                        <w:t xml:space="preserve">i lacunele </w:t>
                      </w:r>
                      <w:r w:rsidRPr="00E01D04">
                        <w:rPr>
                          <w:rFonts w:cs="Univers Condensed"/>
                          <w:b/>
                          <w:bCs/>
                          <w:lang w:val="ro-RO"/>
                        </w:rPr>
                        <w:t>î</w:t>
                      </w:r>
                      <w:r w:rsidRPr="00E01D04">
                        <w:rPr>
                          <w:b/>
                          <w:bCs/>
                          <w:lang w:val="ro-RO"/>
                        </w:rPr>
                        <w:t>n sprijin</w:t>
                      </w:r>
                      <w:r w:rsidR="00A600D2" w:rsidRPr="00E01D04">
                        <w:rPr>
                          <w:b/>
                          <w:bCs/>
                          <w:lang w:val="ro-RO"/>
                        </w:rPr>
                        <w:t>:</w:t>
                      </w:r>
                    </w:p>
                    <w:p w14:paraId="4CD01E09" w14:textId="77777777" w:rsidR="000B0053" w:rsidRPr="00E01D04" w:rsidRDefault="000B0053" w:rsidP="002C0A5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0"/>
                        <w:ind w:right="518" w:hanging="357"/>
                        <w:jc w:val="left"/>
                        <w:rPr>
                          <w:lang w:val="ro-RO"/>
                        </w:rPr>
                      </w:pPr>
                      <w:r w:rsidRPr="00E01D04">
                        <w:rPr>
                          <w:lang w:val="ro-RO"/>
                        </w:rPr>
                        <w:t>Sprijinul pentru OSC-uri în a-</w:t>
                      </w:r>
                      <w:r w:rsidRPr="00E01D04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E01D04">
                        <w:rPr>
                          <w:lang w:val="ro-RO"/>
                        </w:rPr>
                        <w:t>i desf</w:t>
                      </w:r>
                      <w:r w:rsidRPr="00E01D04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E01D04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E01D04">
                        <w:rPr>
                          <w:lang w:val="ro-RO"/>
                        </w:rPr>
                        <w:t xml:space="preserve">ura </w:t>
                      </w:r>
                      <w:r w:rsidRPr="00E01D04">
                        <w:rPr>
                          <w:rFonts w:cs="Univers Condensed"/>
                          <w:lang w:val="ro-RO"/>
                        </w:rPr>
                        <w:t>î</w:t>
                      </w:r>
                      <w:r w:rsidRPr="00E01D04">
                        <w:rPr>
                          <w:lang w:val="ro-RO"/>
                        </w:rPr>
                        <w:t>n mod independent activit</w:t>
                      </w:r>
                      <w:r w:rsidRPr="00E01D04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E01D04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E01D04">
                        <w:rPr>
                          <w:lang w:val="ro-RO"/>
                        </w:rPr>
                        <w:t>ile legate de garantarea siguran</w:t>
                      </w:r>
                      <w:r w:rsidRPr="00E01D04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E01D04">
                        <w:rPr>
                          <w:lang w:val="ro-RO"/>
                        </w:rPr>
                        <w:t>ei este insuficient.</w:t>
                      </w:r>
                    </w:p>
                    <w:p w14:paraId="3A5CE859" w14:textId="24591152" w:rsidR="00C6711F" w:rsidRPr="00E01D04" w:rsidRDefault="000B0053" w:rsidP="002C0A5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0"/>
                        <w:ind w:right="518" w:hanging="357"/>
                        <w:jc w:val="left"/>
                        <w:rPr>
                          <w:lang w:val="ro-RO"/>
                        </w:rPr>
                      </w:pPr>
                      <w:r w:rsidRPr="00E01D04">
                        <w:rPr>
                          <w:lang w:val="ro-RO"/>
                        </w:rPr>
                        <w:t>Cre</w:t>
                      </w:r>
                      <w:r w:rsidRPr="00E01D04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E01D04">
                        <w:rPr>
                          <w:lang w:val="ro-RO"/>
                        </w:rPr>
                        <w:t>terea activit</w:t>
                      </w:r>
                      <w:r w:rsidRPr="00E01D04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E01D04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E01D04">
                        <w:rPr>
                          <w:lang w:val="ro-RO"/>
                        </w:rPr>
                        <w:t xml:space="preserve">ilor de mentorat, </w:t>
                      </w:r>
                      <w:proofErr w:type="spellStart"/>
                      <w:r w:rsidRPr="00E01D04">
                        <w:rPr>
                          <w:lang w:val="ro-RO"/>
                        </w:rPr>
                        <w:t>coaching</w:t>
                      </w:r>
                      <w:proofErr w:type="spellEnd"/>
                      <w:r w:rsidRPr="00E01D04">
                        <w:rPr>
                          <w:lang w:val="ro-RO"/>
                        </w:rPr>
                        <w:t xml:space="preserve"> </w:t>
                      </w:r>
                      <w:r w:rsidRPr="00E01D04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E01D04">
                        <w:rPr>
                          <w:lang w:val="ro-RO"/>
                        </w:rPr>
                        <w:t>i adaptarea resurselor sunt necesare pentru a consolida cadrele de garantare a siguran</w:t>
                      </w:r>
                      <w:r w:rsidRPr="00E01D04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E01D04">
                        <w:rPr>
                          <w:lang w:val="ro-RO"/>
                        </w:rPr>
                        <w:t xml:space="preserve">ei </w:t>
                      </w:r>
                      <w:r w:rsidRPr="00E01D04">
                        <w:rPr>
                          <w:rFonts w:cs="Univers Condensed"/>
                          <w:lang w:val="ro-RO"/>
                        </w:rPr>
                        <w:t>î</w:t>
                      </w:r>
                      <w:r w:rsidRPr="00E01D04">
                        <w:rPr>
                          <w:lang w:val="ro-RO"/>
                        </w:rPr>
                        <w:t>n cadrul OSC-urilor.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DC5668" w14:textId="70A5D2F5" w:rsidR="000D5E25" w:rsidRPr="007C0BD0" w:rsidRDefault="000D5E25" w:rsidP="000D5E25">
      <w:pPr>
        <w:pStyle w:val="BodyText"/>
        <w:spacing w:before="160" w:line="233" w:lineRule="auto"/>
        <w:ind w:left="4060" w:right="55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07EB7CFF" w14:textId="3FA83AFD" w:rsidR="000D5E25" w:rsidRPr="007C0BD0" w:rsidRDefault="000D5E25" w:rsidP="000D5E25">
      <w:pPr>
        <w:pStyle w:val="BodyText"/>
        <w:spacing w:before="160" w:line="233" w:lineRule="auto"/>
        <w:ind w:left="4060" w:right="55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7026F25D" w14:textId="1FF0586F" w:rsidR="000D5E25" w:rsidRPr="007C0BD0" w:rsidRDefault="000D5E25" w:rsidP="000D5E25">
      <w:pPr>
        <w:pStyle w:val="BodyText"/>
        <w:spacing w:before="160" w:line="233" w:lineRule="auto"/>
        <w:ind w:left="4060" w:right="55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212CCEAD" w14:textId="7BE26C3C" w:rsidR="000D5E25" w:rsidRPr="007C0BD0" w:rsidRDefault="000D5E25" w:rsidP="00C6711F">
      <w:pPr>
        <w:pStyle w:val="BodyText"/>
        <w:spacing w:before="160" w:line="233" w:lineRule="auto"/>
        <w:ind w:right="55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4F01841C" w14:textId="0EBEE32E" w:rsidR="000D5E25" w:rsidRPr="007C0BD0" w:rsidRDefault="000D5E25" w:rsidP="00A600D2">
      <w:pPr>
        <w:pStyle w:val="BodyText"/>
        <w:spacing w:before="160" w:line="233" w:lineRule="auto"/>
        <w:ind w:left="4060" w:right="63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08360808" w14:textId="3C36393C" w:rsidR="000D5E25" w:rsidRPr="007C0BD0" w:rsidRDefault="000D5E25" w:rsidP="000D5E25">
      <w:pPr>
        <w:pStyle w:val="BodyText"/>
        <w:spacing w:before="160" w:line="233" w:lineRule="auto"/>
        <w:ind w:left="4060" w:right="55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1BDED6ED" w14:textId="1832027E" w:rsidR="000D5E25" w:rsidRPr="007C0BD0" w:rsidRDefault="000D5E25" w:rsidP="000D5E25">
      <w:pPr>
        <w:pStyle w:val="BodyText"/>
        <w:spacing w:before="160" w:line="233" w:lineRule="auto"/>
        <w:ind w:left="4060" w:right="55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4EE80888" w14:textId="50CEF64C" w:rsidR="000D5E25" w:rsidRPr="007C0BD0" w:rsidRDefault="0064284F" w:rsidP="000D5E25">
      <w:pPr>
        <w:pStyle w:val="BodyText"/>
        <w:spacing w:before="160" w:line="233" w:lineRule="auto"/>
        <w:ind w:left="4060" w:right="55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25408B">
        <w:rPr>
          <w:rFonts w:ascii="Arial" w:hAnsi="Arial" w:cs="Arial"/>
          <w:noProof/>
          <w:color w:val="000000"/>
          <w:sz w:val="21"/>
          <w:szCs w:val="21"/>
          <w:lang w:val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B878C6" wp14:editId="19959C38">
                <wp:simplePos x="0" y="0"/>
                <wp:positionH relativeFrom="margin">
                  <wp:posOffset>150495</wp:posOffset>
                </wp:positionH>
                <wp:positionV relativeFrom="paragraph">
                  <wp:posOffset>210820</wp:posOffset>
                </wp:positionV>
                <wp:extent cx="2156460" cy="4792980"/>
                <wp:effectExtent l="0" t="0" r="0" b="7620"/>
                <wp:wrapNone/>
                <wp:docPr id="120832433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6460" cy="4792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77AC20" w14:textId="77777777" w:rsidR="000B0053" w:rsidRPr="00377335" w:rsidRDefault="000B0053" w:rsidP="0064284F">
                            <w:pPr>
                              <w:spacing w:before="100"/>
                              <w:ind w:right="-11"/>
                              <w:jc w:val="left"/>
                              <w:rPr>
                                <w:b/>
                                <w:bCs/>
                                <w:color w:val="EF7C00"/>
                                <w:sz w:val="32"/>
                                <w:szCs w:val="36"/>
                                <w:lang w:val="ro-RO"/>
                              </w:rPr>
                            </w:pPr>
                            <w:r w:rsidRPr="00377335">
                              <w:rPr>
                                <w:b/>
                                <w:bCs/>
                                <w:color w:val="EF7C00"/>
                                <w:sz w:val="32"/>
                                <w:szCs w:val="36"/>
                                <w:lang w:val="ro-RO"/>
                              </w:rPr>
                              <w:t>Consolidarea capacită</w:t>
                            </w:r>
                            <w:r w:rsidRPr="00377335">
                              <w:rPr>
                                <w:rFonts w:ascii="Calibri" w:hAnsi="Calibri" w:cs="Calibri"/>
                                <w:b/>
                                <w:bCs/>
                                <w:color w:val="EF7C00"/>
                                <w:sz w:val="32"/>
                                <w:szCs w:val="36"/>
                                <w:lang w:val="ro-RO"/>
                              </w:rPr>
                              <w:t>ț</w:t>
                            </w:r>
                            <w:r w:rsidRPr="00377335">
                              <w:rPr>
                                <w:b/>
                                <w:bCs/>
                                <w:color w:val="EF7C00"/>
                                <w:sz w:val="32"/>
                                <w:szCs w:val="36"/>
                                <w:lang w:val="ro-RO"/>
                              </w:rPr>
                              <w:t>ilor de garantare a siguran</w:t>
                            </w:r>
                            <w:r w:rsidRPr="00377335">
                              <w:rPr>
                                <w:rFonts w:ascii="Calibri" w:hAnsi="Calibri" w:cs="Calibri"/>
                                <w:b/>
                                <w:bCs/>
                                <w:color w:val="EF7C00"/>
                                <w:sz w:val="32"/>
                                <w:szCs w:val="36"/>
                                <w:lang w:val="ro-RO"/>
                              </w:rPr>
                              <w:t>ț</w:t>
                            </w:r>
                            <w:r w:rsidRPr="00377335">
                              <w:rPr>
                                <w:b/>
                                <w:bCs/>
                                <w:color w:val="EF7C00"/>
                                <w:sz w:val="32"/>
                                <w:szCs w:val="36"/>
                                <w:lang w:val="ro-RO"/>
                              </w:rPr>
                              <w:t>ei</w:t>
                            </w:r>
                          </w:p>
                          <w:p w14:paraId="398021F6" w14:textId="596A627B" w:rsidR="00FF2E75" w:rsidRPr="00377335" w:rsidRDefault="000B0053" w:rsidP="0064284F">
                            <w:pPr>
                              <w:spacing w:before="100"/>
                              <w:jc w:val="left"/>
                              <w:rPr>
                                <w:color w:val="231F20"/>
                                <w:sz w:val="24"/>
                                <w:szCs w:val="24"/>
                                <w:lang w:val="ro-RO"/>
                              </w:rPr>
                            </w:pP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>Începând cu 2022, Tdh consolidează garantarea siguran</w:t>
                            </w:r>
                            <w:r w:rsidRPr="00377335">
                              <w:rPr>
                                <w:rFonts w:ascii="Calibri" w:hAnsi="Calibri" w:cs="Calibri"/>
                                <w:color w:val="231F20"/>
                                <w:sz w:val="22"/>
                                <w:lang w:val="ro-RO"/>
                              </w:rPr>
                              <w:t>ț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 xml:space="preserve">ei </w:t>
                            </w:r>
                            <w:r w:rsidRPr="00377335">
                              <w:rPr>
                                <w:rFonts w:cs="Univers Condensed"/>
                                <w:color w:val="231F20"/>
                                <w:sz w:val="22"/>
                                <w:lang w:val="ro-RO"/>
                              </w:rPr>
                              <w:t>î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 xml:space="preserve">n Europa de Est prin adaptarea eforturilor la nevoile locale, cu accent pe grupurile marginalizate </w:t>
                            </w:r>
                            <w:r w:rsidRPr="00377335">
                              <w:rPr>
                                <w:rFonts w:ascii="Calibri" w:hAnsi="Calibri" w:cs="Calibri"/>
                                <w:color w:val="231F20"/>
                                <w:sz w:val="22"/>
                                <w:lang w:val="ro-RO"/>
                              </w:rPr>
                              <w:t>ș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>i promovarea unor abord</w:t>
                            </w:r>
                            <w:r w:rsidRPr="00377335">
                              <w:rPr>
                                <w:rFonts w:cs="Univers Condensed"/>
                                <w:color w:val="231F20"/>
                                <w:sz w:val="22"/>
                                <w:lang w:val="ro-RO"/>
                              </w:rPr>
                              <w:t>ă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>ri incluzive, centrate pe supravie</w:t>
                            </w:r>
                            <w:r w:rsidRPr="00377335">
                              <w:rPr>
                                <w:rFonts w:ascii="Calibri" w:hAnsi="Calibri" w:cs="Calibri"/>
                                <w:color w:val="231F20"/>
                                <w:sz w:val="22"/>
                                <w:lang w:val="ro-RO"/>
                              </w:rPr>
                              <w:t>ț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>uitori. Ac</w:t>
                            </w:r>
                            <w:r w:rsidRPr="00377335">
                              <w:rPr>
                                <w:rFonts w:ascii="Calibri" w:hAnsi="Calibri" w:cs="Calibri"/>
                                <w:color w:val="231F20"/>
                                <w:sz w:val="22"/>
                                <w:lang w:val="ro-RO"/>
                              </w:rPr>
                              <w:t>ț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 xml:space="preserve">iunile cheie includ instruiri personalizate, mentorat, advocacy pentru servicii publice </w:t>
                            </w:r>
                            <w:r w:rsidRPr="00377335">
                              <w:rPr>
                                <w:rFonts w:ascii="Calibri" w:hAnsi="Calibri" w:cs="Calibri"/>
                                <w:color w:val="231F20"/>
                                <w:sz w:val="22"/>
                                <w:lang w:val="ro-RO"/>
                              </w:rPr>
                              <w:t>ș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>i granturi mici pentru organiza</w:t>
                            </w:r>
                            <w:r w:rsidRPr="00377335">
                              <w:rPr>
                                <w:rFonts w:ascii="Calibri" w:hAnsi="Calibri" w:cs="Calibri"/>
                                <w:color w:val="231F20"/>
                                <w:sz w:val="22"/>
                                <w:lang w:val="ro-RO"/>
                              </w:rPr>
                              <w:t>ț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 xml:space="preserve">iile cu resurse limitate. Prin localizarea resurselor </w:t>
                            </w:r>
                            <w:r w:rsidRPr="00377335">
                              <w:rPr>
                                <w:rFonts w:ascii="Calibri" w:hAnsi="Calibri" w:cs="Calibri"/>
                                <w:color w:val="231F20"/>
                                <w:sz w:val="22"/>
                                <w:lang w:val="ro-RO"/>
                              </w:rPr>
                              <w:t>ș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 xml:space="preserve">i </w:t>
                            </w:r>
                            <w:r w:rsidRPr="00377335">
                              <w:rPr>
                                <w:rFonts w:cs="Univers Condensed"/>
                                <w:color w:val="231F20"/>
                                <w:sz w:val="22"/>
                                <w:lang w:val="ro-RO"/>
                              </w:rPr>
                              <w:t>î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>ncurajarea colabor</w:t>
                            </w:r>
                            <w:r w:rsidRPr="00377335">
                              <w:rPr>
                                <w:rFonts w:cs="Univers Condensed"/>
                                <w:color w:val="231F20"/>
                                <w:sz w:val="22"/>
                                <w:lang w:val="ro-RO"/>
                              </w:rPr>
                              <w:t>ă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>rii, Tdh sprijin</w:t>
                            </w:r>
                            <w:r w:rsidRPr="00377335">
                              <w:rPr>
                                <w:rFonts w:cs="Univers Condensed"/>
                                <w:color w:val="231F20"/>
                                <w:sz w:val="22"/>
                                <w:lang w:val="ro-RO"/>
                              </w:rPr>
                              <w:t>ă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 xml:space="preserve"> organiza</w:t>
                            </w:r>
                            <w:r w:rsidRPr="00377335">
                              <w:rPr>
                                <w:rFonts w:ascii="Calibri" w:hAnsi="Calibri" w:cs="Calibri"/>
                                <w:color w:val="231F20"/>
                                <w:sz w:val="22"/>
                                <w:lang w:val="ro-RO"/>
                              </w:rPr>
                              <w:t>ț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 xml:space="preserve">iile </w:t>
                            </w:r>
                            <w:r w:rsidRPr="00377335">
                              <w:rPr>
                                <w:rFonts w:ascii="Calibri" w:hAnsi="Calibri" w:cs="Calibri"/>
                                <w:color w:val="231F20"/>
                                <w:sz w:val="22"/>
                                <w:lang w:val="ro-RO"/>
                              </w:rPr>
                              <w:t>ș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>i institu</w:t>
                            </w:r>
                            <w:r w:rsidRPr="00377335">
                              <w:rPr>
                                <w:rFonts w:ascii="Calibri" w:hAnsi="Calibri" w:cs="Calibri"/>
                                <w:color w:val="231F20"/>
                                <w:sz w:val="22"/>
                                <w:lang w:val="ro-RO"/>
                              </w:rPr>
                              <w:t>ț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>iile s</w:t>
                            </w:r>
                            <w:r w:rsidRPr="00377335">
                              <w:rPr>
                                <w:rFonts w:cs="Univers Condensed"/>
                                <w:color w:val="231F20"/>
                                <w:sz w:val="22"/>
                                <w:lang w:val="ro-RO"/>
                              </w:rPr>
                              <w:t>ă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 xml:space="preserve"> protejeze </w:t>
                            </w:r>
                            <w:r w:rsidRPr="00377335">
                              <w:rPr>
                                <w:rFonts w:cs="Univers Condensed"/>
                                <w:color w:val="231F20"/>
                                <w:sz w:val="22"/>
                                <w:lang w:val="ro-RO"/>
                              </w:rPr>
                              <w:t>î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 xml:space="preserve">n mod sustenabil </w:t>
                            </w:r>
                            <w:r w:rsidR="008C0D71"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>categoriile</w:t>
                            </w:r>
                            <w:r w:rsidRPr="00377335">
                              <w:rPr>
                                <w:color w:val="231F20"/>
                                <w:sz w:val="22"/>
                                <w:lang w:val="ro-RO"/>
                              </w:rPr>
                              <w:t xml:space="preserve"> vulnerabile.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878C6" id="_x0000_s1043" type="#_x0000_t202" style="position:absolute;left:0;text-align:left;margin-left:11.85pt;margin-top:16.6pt;width:169.8pt;height:377.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" filled="f" stroked="f">
                <v:textbox inset="0,0,0,0">
                  <w:txbxContent>
                    <w:p w14:paraId="2477AC20" w14:textId="77777777" w:rsidR="000B0053" w:rsidRPr="00377335" w:rsidRDefault="000B0053" w:rsidP="0064284F">
                      <w:pPr>
                        <w:spacing w:before="100"/>
                        <w:ind w:right="-11"/>
                        <w:jc w:val="left"/>
                        <w:rPr>
                          <w:b/>
                          <w:bCs/>
                          <w:color w:val="EF7C00"/>
                          <w:sz w:val="32"/>
                          <w:szCs w:val="36"/>
                          <w:lang w:val="ro-RO"/>
                        </w:rPr>
                      </w:pPr>
                      <w:r w:rsidRPr="00377335">
                        <w:rPr>
                          <w:b/>
                          <w:bCs/>
                          <w:color w:val="EF7C00"/>
                          <w:sz w:val="32"/>
                          <w:szCs w:val="36"/>
                          <w:lang w:val="ro-RO"/>
                        </w:rPr>
                        <w:t>Consolidarea capacită</w:t>
                      </w:r>
                      <w:r w:rsidRPr="00377335">
                        <w:rPr>
                          <w:rFonts w:ascii="Calibri" w:hAnsi="Calibri" w:cs="Calibri"/>
                          <w:b/>
                          <w:bCs/>
                          <w:color w:val="EF7C00"/>
                          <w:sz w:val="32"/>
                          <w:szCs w:val="36"/>
                          <w:lang w:val="ro-RO"/>
                        </w:rPr>
                        <w:t>ț</w:t>
                      </w:r>
                      <w:r w:rsidRPr="00377335">
                        <w:rPr>
                          <w:b/>
                          <w:bCs/>
                          <w:color w:val="EF7C00"/>
                          <w:sz w:val="32"/>
                          <w:szCs w:val="36"/>
                          <w:lang w:val="ro-RO"/>
                        </w:rPr>
                        <w:t>ilor de garantare a siguran</w:t>
                      </w:r>
                      <w:r w:rsidRPr="00377335">
                        <w:rPr>
                          <w:rFonts w:ascii="Calibri" w:hAnsi="Calibri" w:cs="Calibri"/>
                          <w:b/>
                          <w:bCs/>
                          <w:color w:val="EF7C00"/>
                          <w:sz w:val="32"/>
                          <w:szCs w:val="36"/>
                          <w:lang w:val="ro-RO"/>
                        </w:rPr>
                        <w:t>ț</w:t>
                      </w:r>
                      <w:r w:rsidRPr="00377335">
                        <w:rPr>
                          <w:b/>
                          <w:bCs/>
                          <w:color w:val="EF7C00"/>
                          <w:sz w:val="32"/>
                          <w:szCs w:val="36"/>
                          <w:lang w:val="ro-RO"/>
                        </w:rPr>
                        <w:t>ei</w:t>
                      </w:r>
                    </w:p>
                    <w:p w14:paraId="398021F6" w14:textId="596A627B" w:rsidR="00FF2E75" w:rsidRPr="00377335" w:rsidRDefault="000B0053" w:rsidP="0064284F">
                      <w:pPr>
                        <w:spacing w:before="100"/>
                        <w:jc w:val="left"/>
                        <w:rPr>
                          <w:color w:val="231F20"/>
                          <w:sz w:val="24"/>
                          <w:szCs w:val="24"/>
                          <w:lang w:val="ro-RO"/>
                        </w:rPr>
                      </w:pP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 xml:space="preserve">Începând cu 2022, </w:t>
                      </w:r>
                      <w:proofErr w:type="spellStart"/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>Tdh</w:t>
                      </w:r>
                      <w:proofErr w:type="spellEnd"/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 xml:space="preserve"> consolidează garantarea siguran</w:t>
                      </w:r>
                      <w:r w:rsidRPr="00377335">
                        <w:rPr>
                          <w:rFonts w:ascii="Calibri" w:hAnsi="Calibri" w:cs="Calibri"/>
                          <w:color w:val="231F20"/>
                          <w:sz w:val="22"/>
                          <w:lang w:val="ro-RO"/>
                        </w:rPr>
                        <w:t>ț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 xml:space="preserve">ei </w:t>
                      </w:r>
                      <w:r w:rsidRPr="00377335">
                        <w:rPr>
                          <w:rFonts w:cs="Univers Condensed"/>
                          <w:color w:val="231F20"/>
                          <w:sz w:val="22"/>
                          <w:lang w:val="ro-RO"/>
                        </w:rPr>
                        <w:t>î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 xml:space="preserve">n Europa de Est prin adaptarea eforturilor la nevoile locale, cu accent pe grupurile marginalizate </w:t>
                      </w:r>
                      <w:r w:rsidRPr="00377335">
                        <w:rPr>
                          <w:rFonts w:ascii="Calibri" w:hAnsi="Calibri" w:cs="Calibri"/>
                          <w:color w:val="231F20"/>
                          <w:sz w:val="22"/>
                          <w:lang w:val="ro-RO"/>
                        </w:rPr>
                        <w:t>ș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>i promovarea unor abord</w:t>
                      </w:r>
                      <w:r w:rsidRPr="00377335">
                        <w:rPr>
                          <w:rFonts w:cs="Univers Condensed"/>
                          <w:color w:val="231F20"/>
                          <w:sz w:val="22"/>
                          <w:lang w:val="ro-RO"/>
                        </w:rPr>
                        <w:t>ă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>ri incluzive, centrate pe supravie</w:t>
                      </w:r>
                      <w:r w:rsidRPr="00377335">
                        <w:rPr>
                          <w:rFonts w:ascii="Calibri" w:hAnsi="Calibri" w:cs="Calibri"/>
                          <w:color w:val="231F20"/>
                          <w:sz w:val="22"/>
                          <w:lang w:val="ro-RO"/>
                        </w:rPr>
                        <w:t>ț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>uitori. Ac</w:t>
                      </w:r>
                      <w:r w:rsidRPr="00377335">
                        <w:rPr>
                          <w:rFonts w:ascii="Calibri" w:hAnsi="Calibri" w:cs="Calibri"/>
                          <w:color w:val="231F20"/>
                          <w:sz w:val="22"/>
                          <w:lang w:val="ro-RO"/>
                        </w:rPr>
                        <w:t>ț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 xml:space="preserve">iunile cheie includ instruiri personalizate, mentorat, </w:t>
                      </w:r>
                      <w:proofErr w:type="spellStart"/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>advocacy</w:t>
                      </w:r>
                      <w:proofErr w:type="spellEnd"/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 xml:space="preserve"> pentru servicii publice </w:t>
                      </w:r>
                      <w:r w:rsidRPr="00377335">
                        <w:rPr>
                          <w:rFonts w:ascii="Calibri" w:hAnsi="Calibri" w:cs="Calibri"/>
                          <w:color w:val="231F20"/>
                          <w:sz w:val="22"/>
                          <w:lang w:val="ro-RO"/>
                        </w:rPr>
                        <w:t>ș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>i granturi mici pentru organiza</w:t>
                      </w:r>
                      <w:r w:rsidRPr="00377335">
                        <w:rPr>
                          <w:rFonts w:ascii="Calibri" w:hAnsi="Calibri" w:cs="Calibri"/>
                          <w:color w:val="231F20"/>
                          <w:sz w:val="22"/>
                          <w:lang w:val="ro-RO"/>
                        </w:rPr>
                        <w:t>ț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 xml:space="preserve">iile cu resurse limitate. Prin localizarea resurselor </w:t>
                      </w:r>
                      <w:r w:rsidRPr="00377335">
                        <w:rPr>
                          <w:rFonts w:ascii="Calibri" w:hAnsi="Calibri" w:cs="Calibri"/>
                          <w:color w:val="231F20"/>
                          <w:sz w:val="22"/>
                          <w:lang w:val="ro-RO"/>
                        </w:rPr>
                        <w:t>ș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 xml:space="preserve">i </w:t>
                      </w:r>
                      <w:r w:rsidRPr="00377335">
                        <w:rPr>
                          <w:rFonts w:cs="Univers Condensed"/>
                          <w:color w:val="231F20"/>
                          <w:sz w:val="22"/>
                          <w:lang w:val="ro-RO"/>
                        </w:rPr>
                        <w:t>î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>ncurajarea colabor</w:t>
                      </w:r>
                      <w:r w:rsidRPr="00377335">
                        <w:rPr>
                          <w:rFonts w:cs="Univers Condensed"/>
                          <w:color w:val="231F20"/>
                          <w:sz w:val="22"/>
                          <w:lang w:val="ro-RO"/>
                        </w:rPr>
                        <w:t>ă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 xml:space="preserve">rii, </w:t>
                      </w:r>
                      <w:proofErr w:type="spellStart"/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>Tdh</w:t>
                      </w:r>
                      <w:proofErr w:type="spellEnd"/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 xml:space="preserve"> sprijin</w:t>
                      </w:r>
                      <w:r w:rsidRPr="00377335">
                        <w:rPr>
                          <w:rFonts w:cs="Univers Condensed"/>
                          <w:color w:val="231F20"/>
                          <w:sz w:val="22"/>
                          <w:lang w:val="ro-RO"/>
                        </w:rPr>
                        <w:t>ă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 xml:space="preserve"> organiza</w:t>
                      </w:r>
                      <w:r w:rsidRPr="00377335">
                        <w:rPr>
                          <w:rFonts w:ascii="Calibri" w:hAnsi="Calibri" w:cs="Calibri"/>
                          <w:color w:val="231F20"/>
                          <w:sz w:val="22"/>
                          <w:lang w:val="ro-RO"/>
                        </w:rPr>
                        <w:t>ț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 xml:space="preserve">iile </w:t>
                      </w:r>
                      <w:r w:rsidRPr="00377335">
                        <w:rPr>
                          <w:rFonts w:ascii="Calibri" w:hAnsi="Calibri" w:cs="Calibri"/>
                          <w:color w:val="231F20"/>
                          <w:sz w:val="22"/>
                          <w:lang w:val="ro-RO"/>
                        </w:rPr>
                        <w:t>ș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>i institu</w:t>
                      </w:r>
                      <w:r w:rsidRPr="00377335">
                        <w:rPr>
                          <w:rFonts w:ascii="Calibri" w:hAnsi="Calibri" w:cs="Calibri"/>
                          <w:color w:val="231F20"/>
                          <w:sz w:val="22"/>
                          <w:lang w:val="ro-RO"/>
                        </w:rPr>
                        <w:t>ț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>iile s</w:t>
                      </w:r>
                      <w:r w:rsidRPr="00377335">
                        <w:rPr>
                          <w:rFonts w:cs="Univers Condensed"/>
                          <w:color w:val="231F20"/>
                          <w:sz w:val="22"/>
                          <w:lang w:val="ro-RO"/>
                        </w:rPr>
                        <w:t>ă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 xml:space="preserve"> protejeze </w:t>
                      </w:r>
                      <w:r w:rsidRPr="00377335">
                        <w:rPr>
                          <w:rFonts w:cs="Univers Condensed"/>
                          <w:color w:val="231F20"/>
                          <w:sz w:val="22"/>
                          <w:lang w:val="ro-RO"/>
                        </w:rPr>
                        <w:t>î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 xml:space="preserve">n mod sustenabil </w:t>
                      </w:r>
                      <w:r w:rsidR="008C0D71" w:rsidRPr="00377335">
                        <w:rPr>
                          <w:color w:val="231F20"/>
                          <w:sz w:val="22"/>
                          <w:lang w:val="ro-RO"/>
                        </w:rPr>
                        <w:t>categoriile</w:t>
                      </w:r>
                      <w:r w:rsidRPr="00377335">
                        <w:rPr>
                          <w:color w:val="231F20"/>
                          <w:sz w:val="22"/>
                          <w:lang w:val="ro-RO"/>
                        </w:rPr>
                        <w:t xml:space="preserve"> vulnerabile.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9C195B" w14:textId="607A59AC" w:rsidR="000D5E25" w:rsidRPr="007C0BD0" w:rsidRDefault="000D5E25" w:rsidP="000D5E25">
      <w:pPr>
        <w:pStyle w:val="BodyText"/>
        <w:spacing w:before="160" w:line="233" w:lineRule="auto"/>
        <w:ind w:left="4060" w:right="55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1D858AA2" w14:textId="13655166" w:rsidR="000D5E25" w:rsidRPr="007C0BD0" w:rsidRDefault="000D5E25" w:rsidP="000D5E25">
      <w:pPr>
        <w:pStyle w:val="BodyText"/>
        <w:spacing w:before="160" w:line="233" w:lineRule="auto"/>
        <w:ind w:left="4060" w:right="55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272422C6" w14:textId="51CA5FAC" w:rsidR="000D5E25" w:rsidRPr="007C0BD0" w:rsidRDefault="000D5E25" w:rsidP="000D5E25">
      <w:pPr>
        <w:pStyle w:val="BodyText"/>
        <w:spacing w:before="160" w:line="233" w:lineRule="auto"/>
        <w:ind w:left="4060" w:right="55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3056C911" w14:textId="45432D64" w:rsidR="000D5E25" w:rsidRPr="007C0BD0" w:rsidRDefault="000D5E25" w:rsidP="000D5E25">
      <w:pPr>
        <w:pStyle w:val="BodyText"/>
        <w:spacing w:before="160" w:line="233" w:lineRule="auto"/>
        <w:ind w:left="4060" w:right="55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0C6C616D" w14:textId="5A6A5737" w:rsidR="000D5E25" w:rsidRPr="007C0BD0" w:rsidRDefault="000D5E25" w:rsidP="000D5E25">
      <w:pPr>
        <w:pStyle w:val="BodyText"/>
        <w:spacing w:before="160" w:line="233" w:lineRule="auto"/>
        <w:ind w:left="4060" w:right="55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34E25AAE" w14:textId="77777777" w:rsidR="000D5E25" w:rsidRPr="007C0BD0" w:rsidRDefault="000D5E25" w:rsidP="000D5E25">
      <w:pPr>
        <w:pStyle w:val="BodyText"/>
        <w:spacing w:before="160" w:line="233" w:lineRule="auto"/>
        <w:ind w:left="4060" w:right="55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6ABD9502" w14:textId="0BB29DA8" w:rsidR="000D5E25" w:rsidRPr="007C0BD0" w:rsidRDefault="000D5E25" w:rsidP="000D5E25">
      <w:pPr>
        <w:pStyle w:val="BodyText"/>
        <w:spacing w:before="160" w:line="233" w:lineRule="auto"/>
        <w:ind w:left="4060" w:right="55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060A58BA" w14:textId="4BBA0CAE" w:rsidR="000D5E25" w:rsidRPr="007C0BD0" w:rsidRDefault="000D5E25" w:rsidP="000D5E25">
      <w:pPr>
        <w:pStyle w:val="BodyText"/>
        <w:spacing w:before="160" w:line="233" w:lineRule="auto"/>
        <w:ind w:left="4060" w:right="55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55FA99BB" w14:textId="77777777" w:rsidR="000D5E25" w:rsidRPr="007C0BD0" w:rsidRDefault="000D5E25" w:rsidP="000D5E25">
      <w:pPr>
        <w:pStyle w:val="BodyText"/>
        <w:spacing w:before="160" w:line="233" w:lineRule="auto"/>
        <w:ind w:left="4060" w:right="55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09E883B0" w14:textId="77777777" w:rsidR="000D5E25" w:rsidRPr="007C0BD0" w:rsidRDefault="000D5E25" w:rsidP="000D5E25">
      <w:pPr>
        <w:pStyle w:val="BodyText"/>
        <w:spacing w:before="160" w:line="233" w:lineRule="auto"/>
        <w:ind w:left="4060" w:right="55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3810A7DE" w14:textId="77777777" w:rsidR="000D5E25" w:rsidRPr="007C0BD0" w:rsidRDefault="000D5E25" w:rsidP="000D5E25">
      <w:pPr>
        <w:pStyle w:val="BodyText"/>
        <w:spacing w:before="160" w:line="233" w:lineRule="auto"/>
        <w:ind w:left="4060" w:right="55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7204BA93" w14:textId="0B5262E2" w:rsidR="000D5E25" w:rsidRPr="007C0BD0" w:rsidRDefault="000D5E25" w:rsidP="000D5E25">
      <w:pPr>
        <w:pStyle w:val="BodyText"/>
        <w:spacing w:before="160" w:line="233" w:lineRule="auto"/>
        <w:ind w:left="4060" w:right="55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3A768BD2" w14:textId="77777777" w:rsidR="000D5E25" w:rsidRPr="007C0BD0" w:rsidRDefault="000D5E25" w:rsidP="000D5E25">
      <w:pPr>
        <w:pStyle w:val="BodyText"/>
        <w:spacing w:before="160" w:line="233" w:lineRule="auto"/>
        <w:ind w:left="4060" w:right="55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70DEB8D9" w14:textId="77777777" w:rsidR="000D5E25" w:rsidRPr="007C0BD0" w:rsidRDefault="000D5E25" w:rsidP="000D5E25">
      <w:pPr>
        <w:pStyle w:val="BodyText"/>
        <w:spacing w:before="160" w:line="233" w:lineRule="auto"/>
        <w:ind w:left="4060" w:right="55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2B665A90" w14:textId="00195566" w:rsidR="00D55DF2" w:rsidRPr="007C0BD0" w:rsidRDefault="00D55DF2" w:rsidP="000D5E25">
      <w:pPr>
        <w:pStyle w:val="BodyText"/>
        <w:spacing w:before="160" w:line="233" w:lineRule="auto"/>
        <w:ind w:left="4060" w:right="55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7C0BD0">
        <w:rPr>
          <w:rFonts w:ascii="Arial" w:hAnsi="Arial" w:cs="Arial"/>
          <w:color w:val="000000"/>
          <w:sz w:val="21"/>
          <w:szCs w:val="21"/>
          <w:shd w:val="clear" w:color="auto" w:fill="FFFFFF"/>
        </w:rPr>
        <w:br w:type="page"/>
      </w:r>
    </w:p>
    <w:p w14:paraId="10AD185D" w14:textId="3CB435CD" w:rsidR="00870585" w:rsidRPr="007C0BD0" w:rsidRDefault="005B7E6B" w:rsidP="00C277C4">
      <w:pPr>
        <w:pStyle w:val="BodyText"/>
      </w:pPr>
      <w:r w:rsidRPr="0025408B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2A9A0A" wp14:editId="2984900A">
                <wp:simplePos x="0" y="0"/>
                <wp:positionH relativeFrom="column">
                  <wp:posOffset>-62865</wp:posOffset>
                </wp:positionH>
                <wp:positionV relativeFrom="paragraph">
                  <wp:posOffset>-2540</wp:posOffset>
                </wp:positionV>
                <wp:extent cx="3412490" cy="3032760"/>
                <wp:effectExtent l="0" t="0" r="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2490" cy="303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AE887A" w14:textId="03E43B52" w:rsidR="00150AEF" w:rsidRPr="00585CED" w:rsidRDefault="00150AEF" w:rsidP="0053017C">
                            <w:pPr>
                              <w:pStyle w:val="Listes"/>
                              <w:numPr>
                                <w:ilvl w:val="0"/>
                                <w:numId w:val="0"/>
                              </w:numPr>
                              <w:spacing w:before="120"/>
                              <w:ind w:left="360" w:right="119" w:hanging="360"/>
                              <w:rPr>
                                <w:lang w:val="ro-RO"/>
                              </w:rPr>
                            </w:pPr>
                            <w:r w:rsidRPr="00585CED">
                              <w:rPr>
                                <w:b/>
                                <w:bCs/>
                                <w:color w:val="EF7C00"/>
                                <w:sz w:val="32"/>
                                <w:szCs w:val="36"/>
                                <w:lang w:val="ro-RO"/>
                              </w:rPr>
                              <w:t>Lec</w:t>
                            </w:r>
                            <w:r w:rsidRPr="00585CED">
                              <w:rPr>
                                <w:rFonts w:ascii="Calibri" w:hAnsi="Calibri" w:cs="Calibri"/>
                                <w:b/>
                                <w:bCs/>
                                <w:color w:val="EF7C00"/>
                                <w:sz w:val="32"/>
                                <w:szCs w:val="36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b/>
                                <w:bCs/>
                                <w:color w:val="EF7C00"/>
                                <w:sz w:val="32"/>
                                <w:szCs w:val="36"/>
                                <w:lang w:val="ro-RO"/>
                              </w:rPr>
                              <w:t xml:space="preserve">ii </w:t>
                            </w:r>
                            <w:r w:rsidRPr="00585CED">
                              <w:rPr>
                                <w:rFonts w:cs="Univers Condensed"/>
                                <w:b/>
                                <w:bCs/>
                                <w:color w:val="EF7C00"/>
                                <w:sz w:val="32"/>
                                <w:szCs w:val="36"/>
                                <w:lang w:val="ro-RO"/>
                              </w:rPr>
                              <w:t>î</w:t>
                            </w:r>
                            <w:r w:rsidRPr="00585CED">
                              <w:rPr>
                                <w:b/>
                                <w:bCs/>
                                <w:color w:val="EF7C00"/>
                                <w:sz w:val="32"/>
                                <w:szCs w:val="36"/>
                                <w:lang w:val="ro-RO"/>
                              </w:rPr>
                              <w:t>nv</w:t>
                            </w:r>
                            <w:r w:rsidRPr="00585CED">
                              <w:rPr>
                                <w:rFonts w:cs="Univers Condensed"/>
                                <w:b/>
                                <w:bCs/>
                                <w:color w:val="EF7C00"/>
                                <w:sz w:val="32"/>
                                <w:szCs w:val="36"/>
                                <w:lang w:val="ro-RO"/>
                              </w:rPr>
                              <w:t>ă</w:t>
                            </w:r>
                            <w:r w:rsidRPr="00585CED">
                              <w:rPr>
                                <w:rFonts w:ascii="Calibri" w:hAnsi="Calibri" w:cs="Calibri"/>
                                <w:b/>
                                <w:bCs/>
                                <w:color w:val="EF7C00"/>
                                <w:sz w:val="32"/>
                                <w:szCs w:val="36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b/>
                                <w:bCs/>
                                <w:color w:val="EF7C00"/>
                                <w:sz w:val="32"/>
                                <w:szCs w:val="36"/>
                                <w:lang w:val="ro-RO"/>
                              </w:rPr>
                              <w:t>ate din Europa de Est</w:t>
                            </w:r>
                          </w:p>
                          <w:p w14:paraId="7463F0A3" w14:textId="574FB665" w:rsidR="0053017C" w:rsidRPr="00585CED" w:rsidRDefault="00150AEF" w:rsidP="002C0A5C">
                            <w:pPr>
                              <w:pStyle w:val="Listes"/>
                              <w:numPr>
                                <w:ilvl w:val="0"/>
                                <w:numId w:val="6"/>
                              </w:numPr>
                              <w:spacing w:before="120"/>
                              <w:ind w:left="360" w:right="119"/>
                              <w:rPr>
                                <w:b/>
                                <w:bCs/>
                                <w:lang w:val="ro-RO"/>
                              </w:rPr>
                            </w:pPr>
                            <w:r w:rsidRPr="00585CED">
                              <w:rPr>
                                <w:b/>
                                <w:bCs/>
                                <w:lang w:val="ro-RO"/>
                              </w:rPr>
                              <w:t>În</w:t>
                            </w:r>
                            <w:r w:rsidRPr="00585CED">
                              <w:rPr>
                                <w:rFonts w:ascii="Calibri" w:hAnsi="Calibri" w:cs="Calibri"/>
                                <w:b/>
                                <w:bCs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b/>
                                <w:bCs/>
                                <w:lang w:val="ro-RO"/>
                              </w:rPr>
                              <w:t>elegerea nevoilor contextuale:</w:t>
                            </w:r>
                          </w:p>
                          <w:p w14:paraId="0FAA1588" w14:textId="77777777" w:rsidR="00150AEF" w:rsidRPr="00585CED" w:rsidRDefault="00150AEF" w:rsidP="002C0A5C">
                            <w:pPr>
                              <w:pStyle w:val="Listes"/>
                              <w:numPr>
                                <w:ilvl w:val="0"/>
                                <w:numId w:val="7"/>
                              </w:numPr>
                              <w:spacing w:before="0"/>
                              <w:ind w:left="720" w:right="115" w:hanging="360"/>
                              <w:rPr>
                                <w:lang w:val="ro-RO"/>
                              </w:rPr>
                            </w:pPr>
                            <w:r w:rsidRPr="00585CED">
                              <w:rPr>
                                <w:lang w:val="ro-RO"/>
                              </w:rPr>
                              <w:t>Evaluările na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ionale 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585CED">
                              <w:rPr>
                                <w:lang w:val="ro-RO"/>
                              </w:rPr>
                              <w:t>i specializate, cum ar fi cele care se concentreaz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 pe LGBTQI 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585CED">
                              <w:rPr>
                                <w:lang w:val="ro-RO"/>
                              </w:rPr>
                              <w:t>i persoanele cu dizabilit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>i, sunt esen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iale. </w:t>
                            </w:r>
                          </w:p>
                          <w:p w14:paraId="0378D05F" w14:textId="4CDE853B" w:rsidR="00150AEF" w:rsidRPr="00585CED" w:rsidRDefault="00150AEF" w:rsidP="002C0A5C">
                            <w:pPr>
                              <w:pStyle w:val="Listes"/>
                              <w:numPr>
                                <w:ilvl w:val="0"/>
                                <w:numId w:val="7"/>
                              </w:numPr>
                              <w:spacing w:before="0"/>
                              <w:ind w:left="720" w:right="115" w:hanging="360"/>
                              <w:rPr>
                                <w:lang w:val="ro-RO"/>
                              </w:rPr>
                            </w:pPr>
                            <w:r w:rsidRPr="00585CED">
                              <w:rPr>
                                <w:lang w:val="ro-RO"/>
                              </w:rPr>
                              <w:t>Preferin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ele lingvistice 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585CED">
                              <w:rPr>
                                <w:lang w:val="ro-RO"/>
                              </w:rPr>
                              <w:t>i localizarea trebuie s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 ghideze adaptarea resurselor de garantare a siguran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>ei.</w:t>
                            </w:r>
                          </w:p>
                          <w:p w14:paraId="6C3E76C9" w14:textId="7B572D42" w:rsidR="0053017C" w:rsidRPr="00585CED" w:rsidRDefault="00150AEF" w:rsidP="002C0A5C">
                            <w:pPr>
                              <w:pStyle w:val="Listes"/>
                              <w:numPr>
                                <w:ilvl w:val="0"/>
                                <w:numId w:val="6"/>
                              </w:numPr>
                              <w:spacing w:before="120"/>
                              <w:ind w:left="360" w:right="119"/>
                              <w:rPr>
                                <w:b/>
                                <w:bCs/>
                                <w:lang w:val="ro-RO"/>
                              </w:rPr>
                            </w:pPr>
                            <w:r w:rsidRPr="00585CED">
                              <w:rPr>
                                <w:b/>
                                <w:bCs/>
                                <w:lang w:val="ro-RO"/>
                              </w:rPr>
                              <w:t>Extinderea accesibilită</w:t>
                            </w:r>
                            <w:r w:rsidRPr="00585CED">
                              <w:rPr>
                                <w:rFonts w:ascii="Calibri" w:hAnsi="Calibri" w:cs="Calibri"/>
                                <w:b/>
                                <w:bCs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b/>
                                <w:bCs/>
                                <w:lang w:val="ro-RO"/>
                              </w:rPr>
                              <w:t>ii</w:t>
                            </w:r>
                            <w:r w:rsidR="0053017C" w:rsidRPr="00585CED">
                              <w:rPr>
                                <w:b/>
                                <w:bCs/>
                                <w:lang w:val="ro-RO"/>
                              </w:rPr>
                              <w:t>:</w:t>
                            </w:r>
                          </w:p>
                          <w:p w14:paraId="2F4948B0" w14:textId="7BDAF950" w:rsidR="00150AEF" w:rsidRPr="00585CED" w:rsidRDefault="00150AEF" w:rsidP="002C0A5C">
                            <w:pPr>
                              <w:pStyle w:val="Listes"/>
                              <w:numPr>
                                <w:ilvl w:val="0"/>
                                <w:numId w:val="11"/>
                              </w:numPr>
                              <w:spacing w:before="0"/>
                              <w:ind w:right="115"/>
                              <w:rPr>
                                <w:lang w:val="ro-RO"/>
                              </w:rPr>
                            </w:pPr>
                            <w:r w:rsidRPr="00585CED">
                              <w:rPr>
                                <w:lang w:val="ro-RO"/>
                              </w:rPr>
                              <w:t>Simplificarea resurselor de garantare a siguran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ei </w:t>
                            </w:r>
                            <w:r w:rsidR="008C0D71" w:rsidRPr="00585CED">
                              <w:rPr>
                                <w:lang w:val="ro-RO"/>
                              </w:rPr>
                              <w:t xml:space="preserve">prin </w:t>
                            </w:r>
                            <w:r w:rsidRPr="00585CED">
                              <w:rPr>
                                <w:lang w:val="ro-RO"/>
                              </w:rPr>
                              <w:t>folos</w:t>
                            </w:r>
                            <w:r w:rsidR="008C0D71" w:rsidRPr="00585CED">
                              <w:rPr>
                                <w:lang w:val="ro-RO"/>
                              </w:rPr>
                              <w:t>irea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 un</w:t>
                            </w:r>
                            <w:r w:rsidR="008C0D71" w:rsidRPr="00585CED">
                              <w:rPr>
                                <w:lang w:val="ro-RO"/>
                              </w:rPr>
                              <w:t>ui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 limbaj clar.</w:t>
                            </w:r>
                          </w:p>
                          <w:p w14:paraId="39397304" w14:textId="77777777" w:rsidR="00150AEF" w:rsidRPr="00585CED" w:rsidRDefault="00150AEF" w:rsidP="002C0A5C">
                            <w:pPr>
                              <w:pStyle w:val="Listes"/>
                              <w:numPr>
                                <w:ilvl w:val="0"/>
                                <w:numId w:val="11"/>
                              </w:numPr>
                              <w:spacing w:before="0"/>
                              <w:ind w:right="115"/>
                              <w:rPr>
                                <w:lang w:val="ro-RO"/>
                              </w:rPr>
                            </w:pPr>
                            <w:r w:rsidRPr="00585CED">
                              <w:rPr>
                                <w:lang w:val="ro-RO"/>
                              </w:rPr>
                              <w:t>Formarea interpre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ilor 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585CED">
                              <w:rPr>
                                <w:lang w:val="ro-RO"/>
                              </w:rPr>
                              <w:t>i dezvoltarea resurselor terminologice pentru a asigura o comunicare coerent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. </w:t>
                            </w:r>
                          </w:p>
                          <w:p w14:paraId="54DEA461" w14:textId="297644C8" w:rsidR="00C6711F" w:rsidRPr="00585CED" w:rsidRDefault="00150AEF" w:rsidP="002C0A5C">
                            <w:pPr>
                              <w:pStyle w:val="Listes"/>
                              <w:numPr>
                                <w:ilvl w:val="0"/>
                                <w:numId w:val="11"/>
                              </w:numPr>
                              <w:spacing w:before="0"/>
                              <w:ind w:right="115"/>
                              <w:rPr>
                                <w:lang w:val="ro-RO"/>
                              </w:rPr>
                            </w:pPr>
                            <w:r w:rsidRPr="00585CED">
                              <w:rPr>
                                <w:lang w:val="ro-RO"/>
                              </w:rPr>
                              <w:t xml:space="preserve">Traducerea 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i localizarea materialelor 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î</w:t>
                            </w:r>
                            <w:r w:rsidRPr="00585CED">
                              <w:rPr>
                                <w:lang w:val="ro-RO"/>
                              </w:rPr>
                              <w:t>n rom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â</w:t>
                            </w:r>
                            <w:r w:rsidRPr="00585CED">
                              <w:rPr>
                                <w:lang w:val="ro-RO"/>
                              </w:rPr>
                              <w:t>n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585CED">
                              <w:rPr>
                                <w:lang w:val="ro-RO"/>
                              </w:rPr>
                              <w:t>, polonez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585CED">
                              <w:rPr>
                                <w:lang w:val="ro-RO"/>
                              </w:rPr>
                              <w:t>, ucrainean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585CED">
                              <w:rPr>
                                <w:lang w:val="ro-RO"/>
                              </w:rPr>
                              <w:t>, rus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 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585CED">
                              <w:rPr>
                                <w:lang w:val="ro-RO"/>
                              </w:rPr>
                              <w:t>i romani.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A9A0A" id="Zone de texte 53" o:spid="_x0000_s1044" type="#_x0000_t202" style="position:absolute;left:0;text-align:left;margin-left:-4.95pt;margin-top:-.2pt;width:268.7pt;height:23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1SgHAIAADQEAAAOAAAAZHJzL2Uyb0RvYy54bWysU9tuGyEQfa/Uf0C817u+xIlXXkduIleV&#10;oiSSU+UZs+BFYhkK2Lvu13dgfVPap6ovMDDDXM45zO+7RpO9cF6BKelwkFMiDIdKmW1Jf7ytvtxR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" filled="f" stroked="f" strokeweight=".5pt">
                <v:textbox>
                  <w:txbxContent>
                    <w:p w14:paraId="73AE887A" w14:textId="03E43B52" w:rsidR="00150AEF" w:rsidRPr="00585CED" w:rsidRDefault="00150AEF" w:rsidP="0053017C">
                      <w:pPr>
                        <w:pStyle w:val="Listes"/>
                        <w:numPr>
                          <w:ilvl w:val="0"/>
                          <w:numId w:val="0"/>
                        </w:numPr>
                        <w:spacing w:before="120"/>
                        <w:ind w:left="360" w:right="119" w:hanging="360"/>
                        <w:rPr>
                          <w:lang w:val="ro-RO"/>
                        </w:rPr>
                      </w:pPr>
                      <w:r w:rsidRPr="00585CED">
                        <w:rPr>
                          <w:b/>
                          <w:bCs/>
                          <w:color w:val="EF7C00"/>
                          <w:sz w:val="32"/>
                          <w:szCs w:val="36"/>
                          <w:lang w:val="ro-RO"/>
                        </w:rPr>
                        <w:t>Lec</w:t>
                      </w:r>
                      <w:r w:rsidRPr="00585CED">
                        <w:rPr>
                          <w:rFonts w:ascii="Calibri" w:hAnsi="Calibri" w:cs="Calibri"/>
                          <w:b/>
                          <w:bCs/>
                          <w:color w:val="EF7C00"/>
                          <w:sz w:val="32"/>
                          <w:szCs w:val="36"/>
                          <w:lang w:val="ro-RO"/>
                        </w:rPr>
                        <w:t>ț</w:t>
                      </w:r>
                      <w:r w:rsidRPr="00585CED">
                        <w:rPr>
                          <w:b/>
                          <w:bCs/>
                          <w:color w:val="EF7C00"/>
                          <w:sz w:val="32"/>
                          <w:szCs w:val="36"/>
                          <w:lang w:val="ro-RO"/>
                        </w:rPr>
                        <w:t xml:space="preserve">ii </w:t>
                      </w:r>
                      <w:r w:rsidRPr="00585CED">
                        <w:rPr>
                          <w:rFonts w:cs="Univers Condensed"/>
                          <w:b/>
                          <w:bCs/>
                          <w:color w:val="EF7C00"/>
                          <w:sz w:val="32"/>
                          <w:szCs w:val="36"/>
                          <w:lang w:val="ro-RO"/>
                        </w:rPr>
                        <w:t>î</w:t>
                      </w:r>
                      <w:r w:rsidRPr="00585CED">
                        <w:rPr>
                          <w:b/>
                          <w:bCs/>
                          <w:color w:val="EF7C00"/>
                          <w:sz w:val="32"/>
                          <w:szCs w:val="36"/>
                          <w:lang w:val="ro-RO"/>
                        </w:rPr>
                        <w:t>nv</w:t>
                      </w:r>
                      <w:r w:rsidRPr="00585CED">
                        <w:rPr>
                          <w:rFonts w:cs="Univers Condensed"/>
                          <w:b/>
                          <w:bCs/>
                          <w:color w:val="EF7C00"/>
                          <w:sz w:val="32"/>
                          <w:szCs w:val="36"/>
                          <w:lang w:val="ro-RO"/>
                        </w:rPr>
                        <w:t>ă</w:t>
                      </w:r>
                      <w:r w:rsidRPr="00585CED">
                        <w:rPr>
                          <w:rFonts w:ascii="Calibri" w:hAnsi="Calibri" w:cs="Calibri"/>
                          <w:b/>
                          <w:bCs/>
                          <w:color w:val="EF7C00"/>
                          <w:sz w:val="32"/>
                          <w:szCs w:val="36"/>
                          <w:lang w:val="ro-RO"/>
                        </w:rPr>
                        <w:t>ț</w:t>
                      </w:r>
                      <w:r w:rsidRPr="00585CED">
                        <w:rPr>
                          <w:b/>
                          <w:bCs/>
                          <w:color w:val="EF7C00"/>
                          <w:sz w:val="32"/>
                          <w:szCs w:val="36"/>
                          <w:lang w:val="ro-RO"/>
                        </w:rPr>
                        <w:t>ate din Europa de Est</w:t>
                      </w:r>
                    </w:p>
                    <w:p w14:paraId="7463F0A3" w14:textId="574FB665" w:rsidR="0053017C" w:rsidRPr="00585CED" w:rsidRDefault="00150AEF" w:rsidP="002C0A5C">
                      <w:pPr>
                        <w:pStyle w:val="Listes"/>
                        <w:numPr>
                          <w:ilvl w:val="0"/>
                          <w:numId w:val="6"/>
                        </w:numPr>
                        <w:spacing w:before="120"/>
                        <w:ind w:left="360" w:right="119"/>
                        <w:rPr>
                          <w:b/>
                          <w:bCs/>
                          <w:lang w:val="ro-RO"/>
                        </w:rPr>
                      </w:pPr>
                      <w:r w:rsidRPr="00585CED">
                        <w:rPr>
                          <w:b/>
                          <w:bCs/>
                          <w:lang w:val="ro-RO"/>
                        </w:rPr>
                        <w:t>În</w:t>
                      </w:r>
                      <w:r w:rsidRPr="00585CED">
                        <w:rPr>
                          <w:rFonts w:ascii="Calibri" w:hAnsi="Calibri" w:cs="Calibri"/>
                          <w:b/>
                          <w:bCs/>
                          <w:lang w:val="ro-RO"/>
                        </w:rPr>
                        <w:t>ț</w:t>
                      </w:r>
                      <w:r w:rsidRPr="00585CED">
                        <w:rPr>
                          <w:b/>
                          <w:bCs/>
                          <w:lang w:val="ro-RO"/>
                        </w:rPr>
                        <w:t>elegerea nevoilor contextuale:</w:t>
                      </w:r>
                    </w:p>
                    <w:p w14:paraId="0FAA1588" w14:textId="77777777" w:rsidR="00150AEF" w:rsidRPr="00585CED" w:rsidRDefault="00150AEF" w:rsidP="002C0A5C">
                      <w:pPr>
                        <w:pStyle w:val="Listes"/>
                        <w:numPr>
                          <w:ilvl w:val="0"/>
                          <w:numId w:val="7"/>
                        </w:numPr>
                        <w:spacing w:before="0"/>
                        <w:ind w:left="720" w:right="115" w:hanging="360"/>
                        <w:rPr>
                          <w:lang w:val="ro-RO"/>
                        </w:rPr>
                      </w:pPr>
                      <w:r w:rsidRPr="00585CED">
                        <w:rPr>
                          <w:lang w:val="ro-RO"/>
                        </w:rPr>
                        <w:t>Evaluările na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 xml:space="preserve">ionale 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585CED">
                        <w:rPr>
                          <w:lang w:val="ro-RO"/>
                        </w:rPr>
                        <w:t>i specializate, cum ar fi cele care se concentreaz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585CED">
                        <w:rPr>
                          <w:lang w:val="ro-RO"/>
                        </w:rPr>
                        <w:t xml:space="preserve"> pe LGBTQI 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585CED">
                        <w:rPr>
                          <w:lang w:val="ro-RO"/>
                        </w:rPr>
                        <w:t>i persoanele cu dizabilit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>i, sunt esen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 xml:space="preserve">iale. </w:t>
                      </w:r>
                    </w:p>
                    <w:p w14:paraId="0378D05F" w14:textId="4CDE853B" w:rsidR="00150AEF" w:rsidRPr="00585CED" w:rsidRDefault="00150AEF" w:rsidP="002C0A5C">
                      <w:pPr>
                        <w:pStyle w:val="Listes"/>
                        <w:numPr>
                          <w:ilvl w:val="0"/>
                          <w:numId w:val="7"/>
                        </w:numPr>
                        <w:spacing w:before="0"/>
                        <w:ind w:left="720" w:right="115" w:hanging="360"/>
                        <w:rPr>
                          <w:lang w:val="ro-RO"/>
                        </w:rPr>
                      </w:pPr>
                      <w:r w:rsidRPr="00585CED">
                        <w:rPr>
                          <w:lang w:val="ro-RO"/>
                        </w:rPr>
                        <w:t>Preferin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 xml:space="preserve">ele lingvistice 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585CED">
                        <w:rPr>
                          <w:lang w:val="ro-RO"/>
                        </w:rPr>
                        <w:t>i localizarea trebuie s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585CED">
                        <w:rPr>
                          <w:lang w:val="ro-RO"/>
                        </w:rPr>
                        <w:t xml:space="preserve"> ghideze adaptarea resurselor de garantare a siguran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>ei.</w:t>
                      </w:r>
                    </w:p>
                    <w:p w14:paraId="6C3E76C9" w14:textId="7B572D42" w:rsidR="0053017C" w:rsidRPr="00585CED" w:rsidRDefault="00150AEF" w:rsidP="002C0A5C">
                      <w:pPr>
                        <w:pStyle w:val="Listes"/>
                        <w:numPr>
                          <w:ilvl w:val="0"/>
                          <w:numId w:val="6"/>
                        </w:numPr>
                        <w:spacing w:before="120"/>
                        <w:ind w:left="360" w:right="119"/>
                        <w:rPr>
                          <w:b/>
                          <w:bCs/>
                          <w:lang w:val="ro-RO"/>
                        </w:rPr>
                      </w:pPr>
                      <w:r w:rsidRPr="00585CED">
                        <w:rPr>
                          <w:b/>
                          <w:bCs/>
                          <w:lang w:val="ro-RO"/>
                        </w:rPr>
                        <w:t>Extinderea accesibilită</w:t>
                      </w:r>
                      <w:r w:rsidRPr="00585CED">
                        <w:rPr>
                          <w:rFonts w:ascii="Calibri" w:hAnsi="Calibri" w:cs="Calibri"/>
                          <w:b/>
                          <w:bCs/>
                          <w:lang w:val="ro-RO"/>
                        </w:rPr>
                        <w:t>ț</w:t>
                      </w:r>
                      <w:r w:rsidRPr="00585CED">
                        <w:rPr>
                          <w:b/>
                          <w:bCs/>
                          <w:lang w:val="ro-RO"/>
                        </w:rPr>
                        <w:t>ii</w:t>
                      </w:r>
                      <w:r w:rsidR="0053017C" w:rsidRPr="00585CED">
                        <w:rPr>
                          <w:b/>
                          <w:bCs/>
                          <w:lang w:val="ro-RO"/>
                        </w:rPr>
                        <w:t>:</w:t>
                      </w:r>
                    </w:p>
                    <w:p w14:paraId="2F4948B0" w14:textId="7BDAF950" w:rsidR="00150AEF" w:rsidRPr="00585CED" w:rsidRDefault="00150AEF" w:rsidP="002C0A5C">
                      <w:pPr>
                        <w:pStyle w:val="Listes"/>
                        <w:numPr>
                          <w:ilvl w:val="0"/>
                          <w:numId w:val="11"/>
                        </w:numPr>
                        <w:spacing w:before="0"/>
                        <w:ind w:right="115"/>
                        <w:rPr>
                          <w:lang w:val="ro-RO"/>
                        </w:rPr>
                      </w:pPr>
                      <w:r w:rsidRPr="00585CED">
                        <w:rPr>
                          <w:lang w:val="ro-RO"/>
                        </w:rPr>
                        <w:t>Simplificarea resurselor de garantare a siguran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 xml:space="preserve">ei </w:t>
                      </w:r>
                      <w:r w:rsidR="008C0D71" w:rsidRPr="00585CED">
                        <w:rPr>
                          <w:lang w:val="ro-RO"/>
                        </w:rPr>
                        <w:t xml:space="preserve">prin </w:t>
                      </w:r>
                      <w:r w:rsidRPr="00585CED">
                        <w:rPr>
                          <w:lang w:val="ro-RO"/>
                        </w:rPr>
                        <w:t>folos</w:t>
                      </w:r>
                      <w:r w:rsidR="008C0D71" w:rsidRPr="00585CED">
                        <w:rPr>
                          <w:lang w:val="ro-RO"/>
                        </w:rPr>
                        <w:t>irea</w:t>
                      </w:r>
                      <w:r w:rsidRPr="00585CED">
                        <w:rPr>
                          <w:lang w:val="ro-RO"/>
                        </w:rPr>
                        <w:t xml:space="preserve"> un</w:t>
                      </w:r>
                      <w:r w:rsidR="008C0D71" w:rsidRPr="00585CED">
                        <w:rPr>
                          <w:lang w:val="ro-RO"/>
                        </w:rPr>
                        <w:t>ui</w:t>
                      </w:r>
                      <w:r w:rsidRPr="00585CED">
                        <w:rPr>
                          <w:lang w:val="ro-RO"/>
                        </w:rPr>
                        <w:t xml:space="preserve"> limbaj clar.</w:t>
                      </w:r>
                    </w:p>
                    <w:p w14:paraId="39397304" w14:textId="77777777" w:rsidR="00150AEF" w:rsidRPr="00585CED" w:rsidRDefault="00150AEF" w:rsidP="002C0A5C">
                      <w:pPr>
                        <w:pStyle w:val="Listes"/>
                        <w:numPr>
                          <w:ilvl w:val="0"/>
                          <w:numId w:val="11"/>
                        </w:numPr>
                        <w:spacing w:before="0"/>
                        <w:ind w:right="115"/>
                        <w:rPr>
                          <w:lang w:val="ro-RO"/>
                        </w:rPr>
                      </w:pPr>
                      <w:r w:rsidRPr="00585CED">
                        <w:rPr>
                          <w:lang w:val="ro-RO"/>
                        </w:rPr>
                        <w:t>Formarea interpre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 xml:space="preserve">ilor 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585CED">
                        <w:rPr>
                          <w:lang w:val="ro-RO"/>
                        </w:rPr>
                        <w:t>i dezvoltarea resurselor terminologice pentru a asigura o comunicare coerent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585CED">
                        <w:rPr>
                          <w:lang w:val="ro-RO"/>
                        </w:rPr>
                        <w:t xml:space="preserve">. </w:t>
                      </w:r>
                    </w:p>
                    <w:p w14:paraId="54DEA461" w14:textId="297644C8" w:rsidR="00C6711F" w:rsidRPr="00585CED" w:rsidRDefault="00150AEF" w:rsidP="002C0A5C">
                      <w:pPr>
                        <w:pStyle w:val="Listes"/>
                        <w:numPr>
                          <w:ilvl w:val="0"/>
                          <w:numId w:val="11"/>
                        </w:numPr>
                        <w:spacing w:before="0"/>
                        <w:ind w:right="115"/>
                        <w:rPr>
                          <w:lang w:val="ro-RO"/>
                        </w:rPr>
                      </w:pPr>
                      <w:r w:rsidRPr="00585CED">
                        <w:rPr>
                          <w:lang w:val="ro-RO"/>
                        </w:rPr>
                        <w:t xml:space="preserve">Traducerea 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585CED">
                        <w:rPr>
                          <w:lang w:val="ro-RO"/>
                        </w:rPr>
                        <w:t xml:space="preserve">i localizarea materialelor 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î</w:t>
                      </w:r>
                      <w:r w:rsidRPr="00585CED">
                        <w:rPr>
                          <w:lang w:val="ro-RO"/>
                        </w:rPr>
                        <w:t>n rom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â</w:t>
                      </w:r>
                      <w:r w:rsidRPr="00585CED">
                        <w:rPr>
                          <w:lang w:val="ro-RO"/>
                        </w:rPr>
                        <w:t>n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585CED">
                        <w:rPr>
                          <w:lang w:val="ro-RO"/>
                        </w:rPr>
                        <w:t>, polonez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585CED">
                        <w:rPr>
                          <w:lang w:val="ro-RO"/>
                        </w:rPr>
                        <w:t>, ucrainean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585CED">
                        <w:rPr>
                          <w:lang w:val="ro-RO"/>
                        </w:rPr>
                        <w:t>, rus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585CED">
                        <w:rPr>
                          <w:lang w:val="ro-RO"/>
                        </w:rPr>
                        <w:t xml:space="preserve"> 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585CED">
                        <w:rPr>
                          <w:lang w:val="ro-RO"/>
                        </w:rPr>
                        <w:t>i romani.</w:t>
                      </w:r>
                    </w:p>
                  </w:txbxContent>
                </v:textbox>
              </v:shape>
            </w:pict>
          </mc:Fallback>
        </mc:AlternateContent>
      </w:r>
      <w:r w:rsidR="00C6711F" w:rsidRPr="0025408B">
        <w:rPr>
          <w:noProof/>
          <w:lang w:val="en-GB" w:eastAsia="en-GB" w:bidi="ar-SA"/>
        </w:rPr>
        <w:drawing>
          <wp:anchor distT="0" distB="0" distL="114300" distR="114300" simplePos="0" relativeHeight="251657216" behindDoc="0" locked="0" layoutInCell="1" allowOverlap="1" wp14:anchorId="36626A9D" wp14:editId="78A0C919">
            <wp:simplePos x="0" y="0"/>
            <wp:positionH relativeFrom="margin">
              <wp:posOffset>-115570</wp:posOffset>
            </wp:positionH>
            <wp:positionV relativeFrom="paragraph">
              <wp:posOffset>2071680</wp:posOffset>
            </wp:positionV>
            <wp:extent cx="7072630" cy="284480"/>
            <wp:effectExtent l="0" t="0" r="0" b="12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630" cy="28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C574A" w14:textId="6083B1D9" w:rsidR="00D97561" w:rsidRPr="007C0BD0" w:rsidRDefault="00D97561" w:rsidP="00C277C4">
      <w:pPr>
        <w:pStyle w:val="BodyText"/>
        <w:jc w:val="center"/>
      </w:pPr>
    </w:p>
    <w:p w14:paraId="31FD91DE" w14:textId="374ACA78" w:rsidR="00D97561" w:rsidRPr="007C0BD0" w:rsidRDefault="0053017C" w:rsidP="00C277C4">
      <w:pPr>
        <w:pStyle w:val="BodyText"/>
      </w:pPr>
      <w:r w:rsidRPr="0025408B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9E5302" wp14:editId="1BC9B3B2">
                <wp:simplePos x="0" y="0"/>
                <wp:positionH relativeFrom="margin">
                  <wp:posOffset>3427095</wp:posOffset>
                </wp:positionH>
                <wp:positionV relativeFrom="paragraph">
                  <wp:posOffset>10160</wp:posOffset>
                </wp:positionV>
                <wp:extent cx="3412800" cy="2199640"/>
                <wp:effectExtent l="0" t="0" r="0" b="0"/>
                <wp:wrapNone/>
                <wp:docPr id="1384932821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2800" cy="219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EA8F79" w14:textId="0DA6B4BB" w:rsidR="0053017C" w:rsidRPr="008C0D71" w:rsidRDefault="00150AEF" w:rsidP="002C0A5C">
                            <w:pPr>
                              <w:pStyle w:val="Listes"/>
                              <w:numPr>
                                <w:ilvl w:val="0"/>
                                <w:numId w:val="8"/>
                              </w:numPr>
                              <w:spacing w:before="120"/>
                              <w:ind w:left="360" w:right="119"/>
                              <w:rPr>
                                <w:b/>
                                <w:bCs/>
                                <w:lang w:val="ro-RO"/>
                              </w:rPr>
                            </w:pPr>
                            <w:r w:rsidRPr="008C0D71">
                              <w:rPr>
                                <w:b/>
                                <w:bCs/>
                                <w:lang w:val="ro-RO"/>
                              </w:rPr>
                              <w:t>Intersec</w:t>
                            </w:r>
                            <w:r w:rsidRPr="008C0D71">
                              <w:rPr>
                                <w:rFonts w:ascii="Calibri" w:hAnsi="Calibri" w:cs="Calibri"/>
                                <w:b/>
                                <w:bCs/>
                                <w:lang w:val="ro-RO"/>
                              </w:rPr>
                              <w:t>ț</w:t>
                            </w:r>
                            <w:r w:rsidRPr="008C0D71">
                              <w:rPr>
                                <w:b/>
                                <w:bCs/>
                                <w:lang w:val="ro-RO"/>
                              </w:rPr>
                              <w:t xml:space="preserve">ionalitate </w:t>
                            </w:r>
                            <w:r w:rsidRPr="008C0D71">
                              <w:rPr>
                                <w:rFonts w:cs="Univers Condensed"/>
                                <w:b/>
                                <w:bCs/>
                                <w:lang w:val="ro-RO"/>
                              </w:rPr>
                              <w:t>î</w:t>
                            </w:r>
                            <w:r w:rsidRPr="008C0D71">
                              <w:rPr>
                                <w:b/>
                                <w:bCs/>
                                <w:lang w:val="ro-RO"/>
                              </w:rPr>
                              <w:t>n garantarea siguran</w:t>
                            </w:r>
                            <w:r w:rsidRPr="008C0D71">
                              <w:rPr>
                                <w:rFonts w:ascii="Calibri" w:hAnsi="Calibri" w:cs="Calibri"/>
                                <w:b/>
                                <w:bCs/>
                                <w:lang w:val="ro-RO"/>
                              </w:rPr>
                              <w:t>ț</w:t>
                            </w:r>
                            <w:r w:rsidRPr="008C0D71">
                              <w:rPr>
                                <w:b/>
                                <w:bCs/>
                                <w:lang w:val="ro-RO"/>
                              </w:rPr>
                              <w:t>ei</w:t>
                            </w:r>
                            <w:r w:rsidR="0053017C" w:rsidRPr="008C0D71">
                              <w:rPr>
                                <w:b/>
                                <w:bCs/>
                                <w:lang w:val="ro-RO"/>
                              </w:rPr>
                              <w:t>:</w:t>
                            </w:r>
                          </w:p>
                          <w:p w14:paraId="68E3DFAE" w14:textId="77777777" w:rsidR="00150AEF" w:rsidRPr="008C0D71" w:rsidRDefault="00150AEF" w:rsidP="002C0A5C">
                            <w:pPr>
                              <w:pStyle w:val="Listes"/>
                              <w:numPr>
                                <w:ilvl w:val="0"/>
                                <w:numId w:val="9"/>
                              </w:numPr>
                              <w:spacing w:before="0"/>
                              <w:ind w:right="115"/>
                              <w:rPr>
                                <w:lang w:val="ro-RO"/>
                              </w:rPr>
                            </w:pPr>
                            <w:r w:rsidRPr="008C0D71">
                              <w:rPr>
                                <w:lang w:val="ro-RO"/>
                              </w:rPr>
                              <w:t>Concentrarea pe grupuri marginalizate, inclusiv comunită</w:t>
                            </w:r>
                            <w:r w:rsidRPr="008C0D71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8C0D71">
                              <w:rPr>
                                <w:lang w:val="ro-RO"/>
                              </w:rPr>
                              <w:t>i roma, persoane LGBTQI+, v</w:t>
                            </w:r>
                            <w:r w:rsidRPr="008C0D71">
                              <w:rPr>
                                <w:rFonts w:cs="Univers Condensed"/>
                                <w:lang w:val="ro-RO"/>
                              </w:rPr>
                              <w:t>â</w:t>
                            </w:r>
                            <w:r w:rsidRPr="008C0D71">
                              <w:rPr>
                                <w:lang w:val="ro-RO"/>
                              </w:rPr>
                              <w:t xml:space="preserve">rstnici </w:t>
                            </w:r>
                            <w:r w:rsidRPr="008C0D71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8C0D71">
                              <w:rPr>
                                <w:lang w:val="ro-RO"/>
                              </w:rPr>
                              <w:t>i persoane cu dizabilit</w:t>
                            </w:r>
                            <w:r w:rsidRPr="008C0D71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8C0D71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8C0D71">
                              <w:rPr>
                                <w:lang w:val="ro-RO"/>
                              </w:rPr>
                              <w:t xml:space="preserve">i. </w:t>
                            </w:r>
                          </w:p>
                          <w:p w14:paraId="4F8DAA30" w14:textId="3CD48476" w:rsidR="0053017C" w:rsidRPr="008C0D71" w:rsidRDefault="00150AEF" w:rsidP="002C0A5C">
                            <w:pPr>
                              <w:pStyle w:val="Listes"/>
                              <w:numPr>
                                <w:ilvl w:val="0"/>
                                <w:numId w:val="9"/>
                              </w:numPr>
                              <w:spacing w:before="0"/>
                              <w:ind w:right="115"/>
                              <w:rPr>
                                <w:lang w:val="ro-RO"/>
                              </w:rPr>
                            </w:pPr>
                            <w:r w:rsidRPr="008C0D71">
                              <w:rPr>
                                <w:lang w:val="ro-RO"/>
                              </w:rPr>
                              <w:t>Asigurarea abord</w:t>
                            </w:r>
                            <w:r w:rsidRPr="008C0D71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8C0D71">
                              <w:rPr>
                                <w:lang w:val="ro-RO"/>
                              </w:rPr>
                              <w:t>ril</w:t>
                            </w:r>
                            <w:r w:rsidR="008C0D71" w:rsidRPr="008C0D71">
                              <w:rPr>
                                <w:lang w:val="ro-RO"/>
                              </w:rPr>
                              <w:t>or</w:t>
                            </w:r>
                            <w:r w:rsidRPr="008C0D71">
                              <w:rPr>
                                <w:lang w:val="ro-RO"/>
                              </w:rPr>
                              <w:t xml:space="preserve"> de garantare a siguran</w:t>
                            </w:r>
                            <w:r w:rsidRPr="008C0D71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8C0D71">
                              <w:rPr>
                                <w:lang w:val="ro-RO"/>
                              </w:rPr>
                              <w:t xml:space="preserve">ei </w:t>
                            </w:r>
                            <w:r w:rsidRPr="008C0D71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8C0D71">
                              <w:rPr>
                                <w:lang w:val="ro-RO"/>
                              </w:rPr>
                              <w:t>in cont de vulnerabilit</w:t>
                            </w:r>
                            <w:r w:rsidRPr="008C0D71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8C0D71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8C0D71">
                              <w:rPr>
                                <w:lang w:val="ro-RO"/>
                              </w:rPr>
                              <w:t>ile lor unice.</w:t>
                            </w:r>
                          </w:p>
                          <w:p w14:paraId="08C6DED0" w14:textId="7AC26206" w:rsidR="0053017C" w:rsidRPr="008C0D71" w:rsidRDefault="00130699" w:rsidP="002C0A5C">
                            <w:pPr>
                              <w:pStyle w:val="Listes"/>
                              <w:numPr>
                                <w:ilvl w:val="0"/>
                                <w:numId w:val="8"/>
                              </w:numPr>
                              <w:spacing w:before="120"/>
                              <w:ind w:left="360" w:right="119"/>
                              <w:rPr>
                                <w:b/>
                                <w:bCs/>
                                <w:lang w:val="ro-RO"/>
                              </w:rPr>
                            </w:pPr>
                            <w:r w:rsidRPr="008C0D71">
                              <w:rPr>
                                <w:b/>
                                <w:bCs/>
                                <w:lang w:val="ro-RO"/>
                              </w:rPr>
                              <w:t>Construirea capacită</w:t>
                            </w:r>
                            <w:r w:rsidRPr="008C0D71">
                              <w:rPr>
                                <w:rFonts w:ascii="Calibri" w:hAnsi="Calibri" w:cs="Calibri"/>
                                <w:b/>
                                <w:bCs/>
                                <w:lang w:val="ro-RO"/>
                              </w:rPr>
                              <w:t>ț</w:t>
                            </w:r>
                            <w:r w:rsidRPr="008C0D71">
                              <w:rPr>
                                <w:b/>
                                <w:bCs/>
                                <w:lang w:val="ro-RO"/>
                              </w:rPr>
                              <w:t>ii interne pentru asisten</w:t>
                            </w:r>
                            <w:r w:rsidRPr="008C0D71">
                              <w:rPr>
                                <w:rFonts w:ascii="Calibri" w:hAnsi="Calibri" w:cs="Calibri"/>
                                <w:b/>
                                <w:bCs/>
                                <w:lang w:val="ro-RO"/>
                              </w:rPr>
                              <w:t>ț</w:t>
                            </w:r>
                            <w:r w:rsidRPr="008C0D71">
                              <w:rPr>
                                <w:rFonts w:cs="Univers Condensed"/>
                                <w:b/>
                                <w:bCs/>
                                <w:lang w:val="ro-RO"/>
                              </w:rPr>
                              <w:t>ă</w:t>
                            </w:r>
                            <w:r w:rsidRPr="008C0D71">
                              <w:rPr>
                                <w:b/>
                                <w:bCs/>
                                <w:lang w:val="ro-RO"/>
                              </w:rPr>
                              <w:t xml:space="preserve"> tehnic</w:t>
                            </w:r>
                            <w:r w:rsidRPr="008C0D71">
                              <w:rPr>
                                <w:rFonts w:cs="Univers Condensed"/>
                                <w:b/>
                                <w:bCs/>
                                <w:lang w:val="ro-RO"/>
                              </w:rPr>
                              <w:t>ă</w:t>
                            </w:r>
                            <w:r w:rsidR="0053017C" w:rsidRPr="008C0D71">
                              <w:rPr>
                                <w:b/>
                                <w:bCs/>
                                <w:lang w:val="ro-RO"/>
                              </w:rPr>
                              <w:t>:</w:t>
                            </w:r>
                          </w:p>
                          <w:p w14:paraId="3E3C611C" w14:textId="6B4AD4BA" w:rsidR="00130699" w:rsidRPr="008C0D71" w:rsidRDefault="00130699" w:rsidP="002C0A5C">
                            <w:pPr>
                              <w:pStyle w:val="Listes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ind w:right="115"/>
                              <w:rPr>
                                <w:lang w:val="ro-RO"/>
                              </w:rPr>
                            </w:pPr>
                            <w:r w:rsidRPr="008C0D71">
                              <w:rPr>
                                <w:lang w:val="ro-RO"/>
                              </w:rPr>
                              <w:t xml:space="preserve">Identificarea </w:t>
                            </w:r>
                            <w:r w:rsidR="00052F29" w:rsidRPr="008C0D71">
                              <w:rPr>
                                <w:lang w:val="ro-RO"/>
                              </w:rPr>
                              <w:t>resurs</w:t>
                            </w:r>
                            <w:r w:rsidR="00052F29">
                              <w:rPr>
                                <w:lang w:val="ro-RO"/>
                              </w:rPr>
                              <w:t>elor</w:t>
                            </w:r>
                            <w:r w:rsidR="00052F29" w:rsidRPr="008C0D71">
                              <w:rPr>
                                <w:lang w:val="ro-RO"/>
                              </w:rPr>
                              <w:t xml:space="preserve"> </w:t>
                            </w:r>
                            <w:r w:rsidRPr="008C0D71">
                              <w:rPr>
                                <w:lang w:val="ro-RO"/>
                              </w:rPr>
                              <w:t xml:space="preserve">locale care pot oferi suport continuu. </w:t>
                            </w:r>
                          </w:p>
                          <w:p w14:paraId="56CEEF09" w14:textId="0B9EAB9E" w:rsidR="0053017C" w:rsidRPr="008C0D71" w:rsidRDefault="00130699" w:rsidP="002C0A5C">
                            <w:pPr>
                              <w:pStyle w:val="Listes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ind w:right="115"/>
                              <w:rPr>
                                <w:lang w:val="ro-RO"/>
                              </w:rPr>
                            </w:pPr>
                            <w:r w:rsidRPr="008C0D71">
                              <w:rPr>
                                <w:lang w:val="ro-RO"/>
                              </w:rPr>
                              <w:t xml:space="preserve">Oferirea de formări personalizate </w:t>
                            </w:r>
                            <w:r w:rsidRPr="008C0D71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8C0D71">
                              <w:rPr>
                                <w:lang w:val="ro-RO"/>
                              </w:rPr>
                              <w:t>i coaching la locul de munc</w:t>
                            </w:r>
                            <w:r w:rsidRPr="008C0D71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8C0D71">
                              <w:rPr>
                                <w:lang w:val="ro-RO"/>
                              </w:rPr>
                              <w:t xml:space="preserve"> pentru OSC-uri </w:t>
                            </w:r>
                            <w:r w:rsidR="00585CED">
                              <w:rPr>
                                <w:rFonts w:ascii="Calibri" w:hAnsi="Calibri" w:cs="Calibri"/>
                                <w:lang w:val="ro-RO"/>
                              </w:rPr>
                              <w:t xml:space="preserve">și </w:t>
                            </w:r>
                            <w:r w:rsidRPr="008C0D71">
                              <w:rPr>
                                <w:lang w:val="ro-RO"/>
                              </w:rPr>
                              <w:t>implementa</w:t>
                            </w:r>
                            <w:r w:rsidR="00585CED">
                              <w:rPr>
                                <w:lang w:val="ro-RO"/>
                              </w:rPr>
                              <w:t>rea</w:t>
                            </w:r>
                            <w:r w:rsidRPr="008C0D71">
                              <w:rPr>
                                <w:lang w:val="ro-RO"/>
                              </w:rPr>
                              <w:t xml:space="preserve"> </w:t>
                            </w:r>
                            <w:r w:rsidR="00052F29">
                              <w:rPr>
                                <w:lang w:val="ro-RO"/>
                              </w:rPr>
                              <w:t>eficient</w:t>
                            </w:r>
                            <w:r w:rsidR="00585CED">
                              <w:rPr>
                                <w:lang w:val="ro-RO"/>
                              </w:rPr>
                              <w:t xml:space="preserve">ă a </w:t>
                            </w:r>
                            <w:r w:rsidR="00052F29">
                              <w:rPr>
                                <w:lang w:val="ro-RO"/>
                              </w:rPr>
                              <w:t xml:space="preserve"> </w:t>
                            </w:r>
                            <w:r w:rsidRPr="008C0D71">
                              <w:rPr>
                                <w:lang w:val="ro-RO"/>
                              </w:rPr>
                              <w:t>m</w:t>
                            </w:r>
                            <w:r w:rsidRPr="008C0D71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8C0D71">
                              <w:rPr>
                                <w:lang w:val="ro-RO"/>
                              </w:rPr>
                              <w:t>suri</w:t>
                            </w:r>
                            <w:r w:rsidR="00585CED">
                              <w:rPr>
                                <w:lang w:val="ro-RO"/>
                              </w:rPr>
                              <w:t>lor</w:t>
                            </w:r>
                            <w:r w:rsidRPr="008C0D71">
                              <w:rPr>
                                <w:lang w:val="ro-RO"/>
                              </w:rPr>
                              <w:t xml:space="preserve"> de garantare a siguran</w:t>
                            </w:r>
                            <w:r w:rsidRPr="008C0D71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8C0D71">
                              <w:rPr>
                                <w:lang w:val="ro-RO"/>
                              </w:rPr>
                              <w:t>ei.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E5302" id="_x0000_s1045" type="#_x0000_t202" style="position:absolute;left:0;text-align:left;margin-left:269.85pt;margin-top:.8pt;width:268.7pt;height:173.2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" filled="f" stroked="f" strokeweight=".5pt">
                <v:textbox>
                  <w:txbxContent>
                    <w:p w14:paraId="68EA8F79" w14:textId="0DA6B4BB" w:rsidR="0053017C" w:rsidRPr="008C0D71" w:rsidRDefault="00150AEF" w:rsidP="002C0A5C">
                      <w:pPr>
                        <w:pStyle w:val="Listes"/>
                        <w:numPr>
                          <w:ilvl w:val="0"/>
                          <w:numId w:val="8"/>
                        </w:numPr>
                        <w:spacing w:before="120"/>
                        <w:ind w:left="360" w:right="119"/>
                        <w:rPr>
                          <w:b/>
                          <w:bCs/>
                          <w:lang w:val="ro-RO"/>
                        </w:rPr>
                      </w:pPr>
                      <w:proofErr w:type="spellStart"/>
                      <w:r w:rsidRPr="008C0D71">
                        <w:rPr>
                          <w:b/>
                          <w:bCs/>
                          <w:lang w:val="ro-RO"/>
                        </w:rPr>
                        <w:t>Intersec</w:t>
                      </w:r>
                      <w:r w:rsidRPr="008C0D71">
                        <w:rPr>
                          <w:rFonts w:ascii="Calibri" w:hAnsi="Calibri" w:cs="Calibri"/>
                          <w:b/>
                          <w:bCs/>
                          <w:lang w:val="ro-RO"/>
                        </w:rPr>
                        <w:t>ț</w:t>
                      </w:r>
                      <w:r w:rsidRPr="008C0D71">
                        <w:rPr>
                          <w:b/>
                          <w:bCs/>
                          <w:lang w:val="ro-RO"/>
                        </w:rPr>
                        <w:t>ionalitate</w:t>
                      </w:r>
                      <w:proofErr w:type="spellEnd"/>
                      <w:r w:rsidRPr="008C0D71">
                        <w:rPr>
                          <w:b/>
                          <w:bCs/>
                          <w:lang w:val="ro-RO"/>
                        </w:rPr>
                        <w:t xml:space="preserve"> </w:t>
                      </w:r>
                      <w:r w:rsidRPr="008C0D71">
                        <w:rPr>
                          <w:rFonts w:cs="Univers Condensed"/>
                          <w:b/>
                          <w:bCs/>
                          <w:lang w:val="ro-RO"/>
                        </w:rPr>
                        <w:t>î</w:t>
                      </w:r>
                      <w:r w:rsidRPr="008C0D71">
                        <w:rPr>
                          <w:b/>
                          <w:bCs/>
                          <w:lang w:val="ro-RO"/>
                        </w:rPr>
                        <w:t>n garantarea siguran</w:t>
                      </w:r>
                      <w:r w:rsidRPr="008C0D71">
                        <w:rPr>
                          <w:rFonts w:ascii="Calibri" w:hAnsi="Calibri" w:cs="Calibri"/>
                          <w:b/>
                          <w:bCs/>
                          <w:lang w:val="ro-RO"/>
                        </w:rPr>
                        <w:t>ț</w:t>
                      </w:r>
                      <w:r w:rsidRPr="008C0D71">
                        <w:rPr>
                          <w:b/>
                          <w:bCs/>
                          <w:lang w:val="ro-RO"/>
                        </w:rPr>
                        <w:t>ei</w:t>
                      </w:r>
                      <w:r w:rsidR="0053017C" w:rsidRPr="008C0D71">
                        <w:rPr>
                          <w:b/>
                          <w:bCs/>
                          <w:lang w:val="ro-RO"/>
                        </w:rPr>
                        <w:t>:</w:t>
                      </w:r>
                    </w:p>
                    <w:p w14:paraId="68E3DFAE" w14:textId="77777777" w:rsidR="00150AEF" w:rsidRPr="008C0D71" w:rsidRDefault="00150AEF" w:rsidP="002C0A5C">
                      <w:pPr>
                        <w:pStyle w:val="Listes"/>
                        <w:numPr>
                          <w:ilvl w:val="0"/>
                          <w:numId w:val="9"/>
                        </w:numPr>
                        <w:spacing w:before="0"/>
                        <w:ind w:right="115"/>
                        <w:rPr>
                          <w:lang w:val="ro-RO"/>
                        </w:rPr>
                      </w:pPr>
                      <w:r w:rsidRPr="008C0D71">
                        <w:rPr>
                          <w:lang w:val="ro-RO"/>
                        </w:rPr>
                        <w:t>Concentrarea pe grupuri marginalizate, inclusiv comunită</w:t>
                      </w:r>
                      <w:r w:rsidRPr="008C0D71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8C0D71">
                        <w:rPr>
                          <w:lang w:val="ro-RO"/>
                        </w:rPr>
                        <w:t>i roma, persoane LGBTQI+, v</w:t>
                      </w:r>
                      <w:r w:rsidRPr="008C0D71">
                        <w:rPr>
                          <w:rFonts w:cs="Univers Condensed"/>
                          <w:lang w:val="ro-RO"/>
                        </w:rPr>
                        <w:t>â</w:t>
                      </w:r>
                      <w:r w:rsidRPr="008C0D71">
                        <w:rPr>
                          <w:lang w:val="ro-RO"/>
                        </w:rPr>
                        <w:t xml:space="preserve">rstnici </w:t>
                      </w:r>
                      <w:r w:rsidRPr="008C0D71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8C0D71">
                        <w:rPr>
                          <w:lang w:val="ro-RO"/>
                        </w:rPr>
                        <w:t>i persoane cu dizabilit</w:t>
                      </w:r>
                      <w:r w:rsidRPr="008C0D71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8C0D71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8C0D71">
                        <w:rPr>
                          <w:lang w:val="ro-RO"/>
                        </w:rPr>
                        <w:t xml:space="preserve">i. </w:t>
                      </w:r>
                    </w:p>
                    <w:p w14:paraId="4F8DAA30" w14:textId="3CD48476" w:rsidR="0053017C" w:rsidRPr="008C0D71" w:rsidRDefault="00150AEF" w:rsidP="002C0A5C">
                      <w:pPr>
                        <w:pStyle w:val="Listes"/>
                        <w:numPr>
                          <w:ilvl w:val="0"/>
                          <w:numId w:val="9"/>
                        </w:numPr>
                        <w:spacing w:before="0"/>
                        <w:ind w:right="115"/>
                        <w:rPr>
                          <w:lang w:val="ro-RO"/>
                        </w:rPr>
                      </w:pPr>
                      <w:r w:rsidRPr="008C0D71">
                        <w:rPr>
                          <w:lang w:val="ro-RO"/>
                        </w:rPr>
                        <w:t>Asigurarea abord</w:t>
                      </w:r>
                      <w:r w:rsidRPr="008C0D71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8C0D71">
                        <w:rPr>
                          <w:lang w:val="ro-RO"/>
                        </w:rPr>
                        <w:t>ril</w:t>
                      </w:r>
                      <w:r w:rsidR="008C0D71" w:rsidRPr="008C0D71">
                        <w:rPr>
                          <w:lang w:val="ro-RO"/>
                        </w:rPr>
                        <w:t>or</w:t>
                      </w:r>
                      <w:r w:rsidRPr="008C0D71">
                        <w:rPr>
                          <w:lang w:val="ro-RO"/>
                        </w:rPr>
                        <w:t xml:space="preserve"> de garantare a siguran</w:t>
                      </w:r>
                      <w:r w:rsidRPr="008C0D71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8C0D71">
                        <w:rPr>
                          <w:lang w:val="ro-RO"/>
                        </w:rPr>
                        <w:t xml:space="preserve">ei </w:t>
                      </w:r>
                      <w:r w:rsidRPr="008C0D71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8C0D71">
                        <w:rPr>
                          <w:lang w:val="ro-RO"/>
                        </w:rPr>
                        <w:t>in cont de vulnerabilit</w:t>
                      </w:r>
                      <w:r w:rsidRPr="008C0D71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8C0D71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8C0D71">
                        <w:rPr>
                          <w:lang w:val="ro-RO"/>
                        </w:rPr>
                        <w:t>ile lor unice.</w:t>
                      </w:r>
                    </w:p>
                    <w:p w14:paraId="08C6DED0" w14:textId="7AC26206" w:rsidR="0053017C" w:rsidRPr="008C0D71" w:rsidRDefault="00130699" w:rsidP="002C0A5C">
                      <w:pPr>
                        <w:pStyle w:val="Listes"/>
                        <w:numPr>
                          <w:ilvl w:val="0"/>
                          <w:numId w:val="8"/>
                        </w:numPr>
                        <w:spacing w:before="120"/>
                        <w:ind w:left="360" w:right="119"/>
                        <w:rPr>
                          <w:b/>
                          <w:bCs/>
                          <w:lang w:val="ro-RO"/>
                        </w:rPr>
                      </w:pPr>
                      <w:r w:rsidRPr="008C0D71">
                        <w:rPr>
                          <w:b/>
                          <w:bCs/>
                          <w:lang w:val="ro-RO"/>
                        </w:rPr>
                        <w:t>Construirea capacită</w:t>
                      </w:r>
                      <w:r w:rsidRPr="008C0D71">
                        <w:rPr>
                          <w:rFonts w:ascii="Calibri" w:hAnsi="Calibri" w:cs="Calibri"/>
                          <w:b/>
                          <w:bCs/>
                          <w:lang w:val="ro-RO"/>
                        </w:rPr>
                        <w:t>ț</w:t>
                      </w:r>
                      <w:r w:rsidRPr="008C0D71">
                        <w:rPr>
                          <w:b/>
                          <w:bCs/>
                          <w:lang w:val="ro-RO"/>
                        </w:rPr>
                        <w:t>ii interne pentru asisten</w:t>
                      </w:r>
                      <w:r w:rsidRPr="008C0D71">
                        <w:rPr>
                          <w:rFonts w:ascii="Calibri" w:hAnsi="Calibri" w:cs="Calibri"/>
                          <w:b/>
                          <w:bCs/>
                          <w:lang w:val="ro-RO"/>
                        </w:rPr>
                        <w:t>ț</w:t>
                      </w:r>
                      <w:r w:rsidRPr="008C0D71">
                        <w:rPr>
                          <w:rFonts w:cs="Univers Condensed"/>
                          <w:b/>
                          <w:bCs/>
                          <w:lang w:val="ro-RO"/>
                        </w:rPr>
                        <w:t>ă</w:t>
                      </w:r>
                      <w:r w:rsidRPr="008C0D71">
                        <w:rPr>
                          <w:b/>
                          <w:bCs/>
                          <w:lang w:val="ro-RO"/>
                        </w:rPr>
                        <w:t xml:space="preserve"> tehnic</w:t>
                      </w:r>
                      <w:r w:rsidRPr="008C0D71">
                        <w:rPr>
                          <w:rFonts w:cs="Univers Condensed"/>
                          <w:b/>
                          <w:bCs/>
                          <w:lang w:val="ro-RO"/>
                        </w:rPr>
                        <w:t>ă</w:t>
                      </w:r>
                      <w:r w:rsidR="0053017C" w:rsidRPr="008C0D71">
                        <w:rPr>
                          <w:b/>
                          <w:bCs/>
                          <w:lang w:val="ro-RO"/>
                        </w:rPr>
                        <w:t>:</w:t>
                      </w:r>
                    </w:p>
                    <w:p w14:paraId="3E3C611C" w14:textId="6B4AD4BA" w:rsidR="00130699" w:rsidRPr="008C0D71" w:rsidRDefault="00130699" w:rsidP="002C0A5C">
                      <w:pPr>
                        <w:pStyle w:val="Listes"/>
                        <w:numPr>
                          <w:ilvl w:val="0"/>
                          <w:numId w:val="10"/>
                        </w:numPr>
                        <w:spacing w:before="0"/>
                        <w:ind w:right="115"/>
                        <w:rPr>
                          <w:lang w:val="ro-RO"/>
                        </w:rPr>
                      </w:pPr>
                      <w:r w:rsidRPr="008C0D71">
                        <w:rPr>
                          <w:lang w:val="ro-RO"/>
                        </w:rPr>
                        <w:t xml:space="preserve">Identificarea </w:t>
                      </w:r>
                      <w:r w:rsidR="00052F29" w:rsidRPr="008C0D71">
                        <w:rPr>
                          <w:lang w:val="ro-RO"/>
                        </w:rPr>
                        <w:t>resurs</w:t>
                      </w:r>
                      <w:r w:rsidR="00052F29">
                        <w:rPr>
                          <w:lang w:val="ro-RO"/>
                        </w:rPr>
                        <w:t>elor</w:t>
                      </w:r>
                      <w:r w:rsidR="00052F29" w:rsidRPr="008C0D71">
                        <w:rPr>
                          <w:lang w:val="ro-RO"/>
                        </w:rPr>
                        <w:t xml:space="preserve"> </w:t>
                      </w:r>
                      <w:r w:rsidRPr="008C0D71">
                        <w:rPr>
                          <w:lang w:val="ro-RO"/>
                        </w:rPr>
                        <w:t xml:space="preserve">locale care pot oferi suport continuu. </w:t>
                      </w:r>
                    </w:p>
                    <w:p w14:paraId="56CEEF09" w14:textId="0B9EAB9E" w:rsidR="0053017C" w:rsidRPr="008C0D71" w:rsidRDefault="00130699" w:rsidP="002C0A5C">
                      <w:pPr>
                        <w:pStyle w:val="Listes"/>
                        <w:numPr>
                          <w:ilvl w:val="0"/>
                          <w:numId w:val="10"/>
                        </w:numPr>
                        <w:spacing w:before="0"/>
                        <w:ind w:right="115"/>
                        <w:rPr>
                          <w:lang w:val="ro-RO"/>
                        </w:rPr>
                      </w:pPr>
                      <w:r w:rsidRPr="008C0D71">
                        <w:rPr>
                          <w:lang w:val="ro-RO"/>
                        </w:rPr>
                        <w:t xml:space="preserve">Oferirea de formări personalizate </w:t>
                      </w:r>
                      <w:r w:rsidRPr="008C0D71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8C0D71">
                        <w:rPr>
                          <w:lang w:val="ro-RO"/>
                        </w:rPr>
                        <w:t xml:space="preserve">i </w:t>
                      </w:r>
                      <w:proofErr w:type="spellStart"/>
                      <w:r w:rsidRPr="008C0D71">
                        <w:rPr>
                          <w:lang w:val="ro-RO"/>
                        </w:rPr>
                        <w:t>coaching</w:t>
                      </w:r>
                      <w:proofErr w:type="spellEnd"/>
                      <w:r w:rsidRPr="008C0D71">
                        <w:rPr>
                          <w:lang w:val="ro-RO"/>
                        </w:rPr>
                        <w:t xml:space="preserve"> la locul de munc</w:t>
                      </w:r>
                      <w:r w:rsidRPr="008C0D71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8C0D71">
                        <w:rPr>
                          <w:lang w:val="ro-RO"/>
                        </w:rPr>
                        <w:t xml:space="preserve"> pentru OSC-uri </w:t>
                      </w:r>
                      <w:r w:rsidR="00585CED">
                        <w:rPr>
                          <w:rFonts w:ascii="Calibri" w:hAnsi="Calibri" w:cs="Calibri"/>
                          <w:lang w:val="ro-RO"/>
                        </w:rPr>
                        <w:t xml:space="preserve">și </w:t>
                      </w:r>
                      <w:r w:rsidRPr="008C0D71">
                        <w:rPr>
                          <w:lang w:val="ro-RO"/>
                        </w:rPr>
                        <w:t>implementa</w:t>
                      </w:r>
                      <w:r w:rsidR="00585CED">
                        <w:rPr>
                          <w:lang w:val="ro-RO"/>
                        </w:rPr>
                        <w:t>rea</w:t>
                      </w:r>
                      <w:r w:rsidRPr="008C0D71">
                        <w:rPr>
                          <w:lang w:val="ro-RO"/>
                        </w:rPr>
                        <w:t xml:space="preserve"> </w:t>
                      </w:r>
                      <w:r w:rsidR="00052F29">
                        <w:rPr>
                          <w:lang w:val="ro-RO"/>
                        </w:rPr>
                        <w:t>eficient</w:t>
                      </w:r>
                      <w:r w:rsidR="00585CED">
                        <w:rPr>
                          <w:lang w:val="ro-RO"/>
                        </w:rPr>
                        <w:t xml:space="preserve">ă a </w:t>
                      </w:r>
                      <w:r w:rsidR="00052F29">
                        <w:rPr>
                          <w:lang w:val="ro-RO"/>
                        </w:rPr>
                        <w:t xml:space="preserve"> </w:t>
                      </w:r>
                      <w:r w:rsidRPr="008C0D71">
                        <w:rPr>
                          <w:lang w:val="ro-RO"/>
                        </w:rPr>
                        <w:t>m</w:t>
                      </w:r>
                      <w:r w:rsidRPr="008C0D71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8C0D71">
                        <w:rPr>
                          <w:lang w:val="ro-RO"/>
                        </w:rPr>
                        <w:t>suri</w:t>
                      </w:r>
                      <w:r w:rsidR="00585CED">
                        <w:rPr>
                          <w:lang w:val="ro-RO"/>
                        </w:rPr>
                        <w:t>lor</w:t>
                      </w:r>
                      <w:r w:rsidRPr="008C0D71">
                        <w:rPr>
                          <w:lang w:val="ro-RO"/>
                        </w:rPr>
                        <w:t xml:space="preserve"> de garantare a siguran</w:t>
                      </w:r>
                      <w:r w:rsidRPr="008C0D71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8C0D71">
                        <w:rPr>
                          <w:lang w:val="ro-RO"/>
                        </w:rPr>
                        <w:t>ei.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D1BF46" w14:textId="77777777" w:rsidR="00D97561" w:rsidRPr="007C0BD0" w:rsidRDefault="00D97561" w:rsidP="00C277C4">
      <w:pPr>
        <w:pStyle w:val="BodyText"/>
      </w:pPr>
    </w:p>
    <w:p w14:paraId="74A3C129" w14:textId="77777777" w:rsidR="00D97561" w:rsidRPr="007C0BD0" w:rsidRDefault="00D97561" w:rsidP="00C277C4">
      <w:pPr>
        <w:pStyle w:val="BodyText"/>
      </w:pPr>
    </w:p>
    <w:p w14:paraId="49362ED7" w14:textId="77777777" w:rsidR="00D97561" w:rsidRPr="007C0BD0" w:rsidRDefault="00D97561" w:rsidP="00C277C4">
      <w:pPr>
        <w:pStyle w:val="BodyText"/>
      </w:pPr>
    </w:p>
    <w:p w14:paraId="3EAFCC24" w14:textId="77777777" w:rsidR="00C6711F" w:rsidRPr="007C0BD0" w:rsidRDefault="00C6711F" w:rsidP="00C277C4">
      <w:pPr>
        <w:pStyle w:val="BodyText"/>
      </w:pPr>
    </w:p>
    <w:p w14:paraId="79375957" w14:textId="77777777" w:rsidR="00C6711F" w:rsidRPr="007C0BD0" w:rsidRDefault="00C6711F" w:rsidP="00C277C4">
      <w:pPr>
        <w:pStyle w:val="BodyText"/>
      </w:pPr>
    </w:p>
    <w:p w14:paraId="5B6B5DC2" w14:textId="77777777" w:rsidR="00C6711F" w:rsidRPr="007C0BD0" w:rsidRDefault="00C6711F" w:rsidP="00C277C4">
      <w:pPr>
        <w:pStyle w:val="BodyText"/>
      </w:pPr>
    </w:p>
    <w:p w14:paraId="40F8BEC2" w14:textId="77777777" w:rsidR="00C6711F" w:rsidRPr="007C0BD0" w:rsidRDefault="00C6711F" w:rsidP="00C277C4">
      <w:pPr>
        <w:pStyle w:val="BodyText"/>
      </w:pPr>
    </w:p>
    <w:p w14:paraId="21BAE5CE" w14:textId="0FF6BB38" w:rsidR="00C6711F" w:rsidRPr="007C0BD0" w:rsidRDefault="00C6711F" w:rsidP="00C277C4">
      <w:pPr>
        <w:pStyle w:val="BodyText"/>
      </w:pPr>
    </w:p>
    <w:p w14:paraId="1A0ED4B3" w14:textId="3CD5A189" w:rsidR="00C6711F" w:rsidRPr="007C0BD0" w:rsidRDefault="00C6711F" w:rsidP="00C277C4">
      <w:pPr>
        <w:pStyle w:val="BodyText"/>
      </w:pPr>
    </w:p>
    <w:p w14:paraId="460287BB" w14:textId="7120074E" w:rsidR="00C6711F" w:rsidRPr="007C0BD0" w:rsidRDefault="00C6711F" w:rsidP="00C277C4">
      <w:pPr>
        <w:pStyle w:val="BodyText"/>
      </w:pPr>
    </w:p>
    <w:p w14:paraId="6A1DED51" w14:textId="22864E34" w:rsidR="00C6711F" w:rsidRPr="007C0BD0" w:rsidRDefault="00C6711F" w:rsidP="00C277C4">
      <w:pPr>
        <w:pStyle w:val="BodyText"/>
      </w:pPr>
    </w:p>
    <w:p w14:paraId="170C803F" w14:textId="0ACA5612" w:rsidR="00C77158" w:rsidRPr="007C0BD0" w:rsidRDefault="00C77158" w:rsidP="00FB0FE7">
      <w:pPr>
        <w:pStyle w:val="BodyText"/>
        <w:ind w:left="110"/>
      </w:pPr>
    </w:p>
    <w:p w14:paraId="11B9B3D6" w14:textId="0F549BA0" w:rsidR="00C77158" w:rsidRPr="007C0BD0" w:rsidRDefault="005D2DA2" w:rsidP="00FB0FE7">
      <w:pPr>
        <w:pStyle w:val="BodyText"/>
        <w:ind w:left="110"/>
      </w:pPr>
      <w:r>
        <w:rPr>
          <w:noProof/>
          <w:lang w:val="en-GB"/>
        </w:rPr>
        <w:drawing>
          <wp:anchor distT="0" distB="0" distL="114300" distR="114300" simplePos="0" relativeHeight="251725824" behindDoc="0" locked="0" layoutInCell="1" allowOverlap="1" wp14:anchorId="56FED4C1" wp14:editId="3CFE74C3">
            <wp:simplePos x="0" y="0"/>
            <wp:positionH relativeFrom="column">
              <wp:posOffset>4706620</wp:posOffset>
            </wp:positionH>
            <wp:positionV relativeFrom="paragraph">
              <wp:posOffset>90805</wp:posOffset>
            </wp:positionV>
            <wp:extent cx="914400" cy="914400"/>
            <wp:effectExtent l="0" t="0" r="0" b="0"/>
            <wp:wrapNone/>
            <wp:docPr id="318758343" name="Graphic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758343" name="Graphic 31875834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18E23" w14:textId="2769F902" w:rsidR="00C77158" w:rsidRPr="007C0BD0" w:rsidRDefault="00C77158" w:rsidP="00FB0FE7">
      <w:pPr>
        <w:pStyle w:val="BodyText"/>
        <w:ind w:left="110"/>
      </w:pPr>
    </w:p>
    <w:p w14:paraId="77DA5EC6" w14:textId="73F38FF0" w:rsidR="00C77158" w:rsidRPr="007C0BD0" w:rsidRDefault="00C77158" w:rsidP="00FB0FE7">
      <w:pPr>
        <w:pStyle w:val="BodyText"/>
        <w:ind w:left="110"/>
      </w:pPr>
    </w:p>
    <w:p w14:paraId="4241FC1E" w14:textId="5C498C68" w:rsidR="00C77158" w:rsidRPr="007C0BD0" w:rsidRDefault="00C77158" w:rsidP="00FB0FE7">
      <w:pPr>
        <w:pStyle w:val="BodyText"/>
        <w:ind w:left="110"/>
      </w:pPr>
    </w:p>
    <w:p w14:paraId="4366E395" w14:textId="0C9C5597" w:rsidR="00C77158" w:rsidRPr="007C0BD0" w:rsidRDefault="00AD1FCC" w:rsidP="00FB0FE7">
      <w:pPr>
        <w:pStyle w:val="BodyText"/>
        <w:ind w:left="110"/>
      </w:pPr>
      <w:r w:rsidRPr="0025408B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4FA989" wp14:editId="08D235DC">
                <wp:simplePos x="0" y="0"/>
                <wp:positionH relativeFrom="column">
                  <wp:posOffset>-47625</wp:posOffset>
                </wp:positionH>
                <wp:positionV relativeFrom="paragraph">
                  <wp:posOffset>41275</wp:posOffset>
                </wp:positionV>
                <wp:extent cx="3397250" cy="2979420"/>
                <wp:effectExtent l="0" t="0" r="0" b="0"/>
                <wp:wrapNone/>
                <wp:docPr id="122" name="Zone de text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250" cy="297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1F24DC" w14:textId="5540EA5D" w:rsidR="00130699" w:rsidRPr="00585CED" w:rsidRDefault="00130699" w:rsidP="00CF0C6B">
                            <w:pPr>
                              <w:pStyle w:val="BodyText"/>
                              <w:tabs>
                                <w:tab w:val="left" w:pos="90"/>
                              </w:tabs>
                              <w:jc w:val="left"/>
                              <w:rPr>
                                <w:b/>
                                <w:bCs/>
                                <w:color w:val="EF7C00"/>
                                <w:sz w:val="32"/>
                                <w:szCs w:val="36"/>
                                <w:lang w:val="ro-RO"/>
                              </w:rPr>
                            </w:pPr>
                            <w:r w:rsidRPr="00585CED">
                              <w:rPr>
                                <w:b/>
                                <w:bCs/>
                                <w:color w:val="EF7C00"/>
                                <w:sz w:val="32"/>
                                <w:szCs w:val="36"/>
                                <w:lang w:val="ro-RO"/>
                              </w:rPr>
                              <w:t>Practici bune: România</w:t>
                            </w:r>
                          </w:p>
                          <w:p w14:paraId="1B8455A0" w14:textId="3B633625" w:rsidR="00C7496E" w:rsidRPr="00585CED" w:rsidRDefault="00130699" w:rsidP="002C0A5C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spacing w:before="120"/>
                              <w:ind w:left="360" w:hanging="360"/>
                              <w:jc w:val="left"/>
                              <w:rPr>
                                <w:b/>
                                <w:bCs/>
                                <w:lang w:val="ro-RO"/>
                              </w:rPr>
                            </w:pPr>
                            <w:r w:rsidRPr="00585CED">
                              <w:rPr>
                                <w:b/>
                                <w:bCs/>
                                <w:lang w:val="ro-RO"/>
                              </w:rPr>
                              <w:t>Leadership în Re</w:t>
                            </w:r>
                            <w:r w:rsidRPr="00585CED">
                              <w:rPr>
                                <w:rFonts w:ascii="Calibri" w:hAnsi="Calibri" w:cs="Calibri"/>
                                <w:b/>
                                <w:bCs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b/>
                                <w:bCs/>
                                <w:lang w:val="ro-RO"/>
                              </w:rPr>
                              <w:t>eaua PSEA</w:t>
                            </w:r>
                            <w:r w:rsidR="00C7496E" w:rsidRPr="00585CED">
                              <w:rPr>
                                <w:b/>
                                <w:bCs/>
                                <w:lang w:val="ro-RO"/>
                              </w:rPr>
                              <w:t>:</w:t>
                            </w:r>
                          </w:p>
                          <w:p w14:paraId="2666C76C" w14:textId="77777777" w:rsidR="00130699" w:rsidRPr="00585CED" w:rsidRDefault="00130699" w:rsidP="002C0A5C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jc w:val="left"/>
                              <w:rPr>
                                <w:lang w:val="ro-RO"/>
                              </w:rPr>
                            </w:pPr>
                            <w:r w:rsidRPr="00585CED">
                              <w:rPr>
                                <w:lang w:val="ro-RO"/>
                              </w:rPr>
                              <w:t>Eforturi coordonate între agen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>ii pentru Protec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ia 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î</w:t>
                            </w:r>
                            <w:r w:rsidRPr="00585CED">
                              <w:rPr>
                                <w:lang w:val="ro-RO"/>
                              </w:rPr>
                              <w:t>mpotriva Exploat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rii 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i Abuzului Sexual (PSEA). </w:t>
                            </w:r>
                          </w:p>
                          <w:p w14:paraId="05792021" w14:textId="12D23C7A" w:rsidR="00130699" w:rsidRPr="00585CED" w:rsidRDefault="00130699" w:rsidP="002C0A5C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jc w:val="left"/>
                              <w:rPr>
                                <w:lang w:val="ro-RO"/>
                              </w:rPr>
                            </w:pPr>
                            <w:r w:rsidRPr="00585CED">
                              <w:rPr>
                                <w:lang w:val="ro-RO"/>
                              </w:rPr>
                              <w:t>Sprijin pentru peste 40 de p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585CED">
                              <w:rPr>
                                <w:lang w:val="ro-RO"/>
                              </w:rPr>
                              <w:t>r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i interesate 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î</w:t>
                            </w:r>
                            <w:r w:rsidRPr="00585CED">
                              <w:rPr>
                                <w:lang w:val="ro-RO"/>
                              </w:rPr>
                              <w:t>n aplicarea standardelor de garantare a siguran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>ei ale IASC.</w:t>
                            </w:r>
                          </w:p>
                          <w:p w14:paraId="25A5BEDC" w14:textId="49998A6E" w:rsidR="00130699" w:rsidRPr="00585CED" w:rsidRDefault="00130699" w:rsidP="002C0A5C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jc w:val="left"/>
                              <w:rPr>
                                <w:lang w:val="ro-RO"/>
                              </w:rPr>
                            </w:pPr>
                            <w:r w:rsidRPr="00585CED">
                              <w:rPr>
                                <w:lang w:val="ro-RO"/>
                              </w:rPr>
                              <w:t xml:space="preserve">Program de formare </w:t>
                            </w:r>
                            <w:r w:rsidRPr="00585CED">
                              <w:rPr>
                                <w:lang w:val="ro-RO"/>
                              </w:rPr>
                              <w:t>a formatorilor (ToT) pentru punctele focale PSEA, axat pe abord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585CED">
                              <w:rPr>
                                <w:lang w:val="ro-RO"/>
                              </w:rPr>
                              <w:t>ri centrate pe supravie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uitori 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i comunicarea riscurilor de exploatare 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585CED">
                              <w:rPr>
                                <w:lang w:val="ro-RO"/>
                              </w:rPr>
                              <w:t>i abuz sexual (SEA) cu comunit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>ile afectate.</w:t>
                            </w:r>
                          </w:p>
                          <w:p w14:paraId="5645820D" w14:textId="77777777" w:rsidR="00130699" w:rsidRPr="00585CED" w:rsidRDefault="00130699" w:rsidP="002C0A5C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jc w:val="left"/>
                              <w:rPr>
                                <w:rFonts w:ascii="Univers Condensed Light" w:hAnsi="Univers Condensed Light"/>
                                <w:lang w:val="ro-RO"/>
                              </w:rPr>
                            </w:pPr>
                            <w:r w:rsidRPr="00585CED">
                              <w:rPr>
                                <w:lang w:val="ro-RO"/>
                              </w:rPr>
                              <w:t>Activită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>i de sensibilizare asupra riscurilor ASE care afecteaz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 grupuri minoritare, cum ar fi refugia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ii LGBTQI+ din Ucraina. </w:t>
                            </w:r>
                          </w:p>
                          <w:p w14:paraId="5333D323" w14:textId="5F3162FD" w:rsidR="00C95579" w:rsidRPr="00585CED" w:rsidRDefault="00130699" w:rsidP="002C0A5C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jc w:val="left"/>
                              <w:rPr>
                                <w:rFonts w:ascii="Univers Condensed Light" w:hAnsi="Univers Condensed Light"/>
                                <w:lang w:val="ro-RO"/>
                              </w:rPr>
                            </w:pPr>
                            <w:r w:rsidRPr="00585CED">
                              <w:rPr>
                                <w:lang w:val="ro-RO"/>
                              </w:rPr>
                              <w:t>Dezvoltarea materiale</w:t>
                            </w:r>
                            <w:r w:rsidR="008C0D71" w:rsidRPr="00585CED">
                              <w:rPr>
                                <w:lang w:val="ro-RO"/>
                              </w:rPr>
                              <w:t>lor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 de sensibilizare incluzive pentru a aborda lacunele de comunicare cu grupurile minoritare.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FA989" id="Zone de texte 122" o:spid="_x0000_s1046" type="#_x0000_t202" style="position:absolute;left:0;text-align:left;margin-left:-3.75pt;margin-top:3.25pt;width:267.5pt;height:2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" filled="f" stroked="f" strokeweight=".5pt">
                <v:textbox>
                  <w:txbxContent>
                    <w:p w14:paraId="031F24DC" w14:textId="5540EA5D" w:rsidR="00130699" w:rsidRPr="00585CED" w:rsidRDefault="00130699" w:rsidP="00CF0C6B">
                      <w:pPr>
                        <w:pStyle w:val="BodyText"/>
                        <w:tabs>
                          <w:tab w:val="left" w:pos="90"/>
                        </w:tabs>
                        <w:jc w:val="left"/>
                        <w:rPr>
                          <w:b/>
                          <w:bCs/>
                          <w:color w:val="EF7C00"/>
                          <w:sz w:val="32"/>
                          <w:szCs w:val="36"/>
                          <w:lang w:val="ro-RO"/>
                        </w:rPr>
                      </w:pPr>
                      <w:r w:rsidRPr="00585CED">
                        <w:rPr>
                          <w:b/>
                          <w:bCs/>
                          <w:color w:val="EF7C00"/>
                          <w:sz w:val="32"/>
                          <w:szCs w:val="36"/>
                          <w:lang w:val="ro-RO"/>
                        </w:rPr>
                        <w:t>Practici bune: România</w:t>
                      </w:r>
                    </w:p>
                    <w:p w14:paraId="1B8455A0" w14:textId="3B633625" w:rsidR="00C7496E" w:rsidRPr="00585CED" w:rsidRDefault="00130699" w:rsidP="002C0A5C">
                      <w:pPr>
                        <w:pStyle w:val="BodyText"/>
                        <w:numPr>
                          <w:ilvl w:val="0"/>
                          <w:numId w:val="12"/>
                        </w:numPr>
                        <w:spacing w:before="120"/>
                        <w:ind w:left="360" w:hanging="360"/>
                        <w:jc w:val="left"/>
                        <w:rPr>
                          <w:b/>
                          <w:bCs/>
                          <w:lang w:val="ro-RO"/>
                        </w:rPr>
                      </w:pPr>
                      <w:r w:rsidRPr="00585CED">
                        <w:rPr>
                          <w:b/>
                          <w:bCs/>
                          <w:lang w:val="ro-RO"/>
                        </w:rPr>
                        <w:t>Leadership în Re</w:t>
                      </w:r>
                      <w:r w:rsidRPr="00585CED">
                        <w:rPr>
                          <w:rFonts w:ascii="Calibri" w:hAnsi="Calibri" w:cs="Calibri"/>
                          <w:b/>
                          <w:bCs/>
                          <w:lang w:val="ro-RO"/>
                        </w:rPr>
                        <w:t>ț</w:t>
                      </w:r>
                      <w:r w:rsidRPr="00585CED">
                        <w:rPr>
                          <w:b/>
                          <w:bCs/>
                          <w:lang w:val="ro-RO"/>
                        </w:rPr>
                        <w:t>eaua PSEA</w:t>
                      </w:r>
                      <w:r w:rsidR="00C7496E" w:rsidRPr="00585CED">
                        <w:rPr>
                          <w:b/>
                          <w:bCs/>
                          <w:lang w:val="ro-RO"/>
                        </w:rPr>
                        <w:t>:</w:t>
                      </w:r>
                    </w:p>
                    <w:p w14:paraId="2666C76C" w14:textId="77777777" w:rsidR="00130699" w:rsidRPr="00585CED" w:rsidRDefault="00130699" w:rsidP="002C0A5C">
                      <w:pPr>
                        <w:pStyle w:val="BodyText"/>
                        <w:numPr>
                          <w:ilvl w:val="0"/>
                          <w:numId w:val="13"/>
                        </w:numPr>
                        <w:jc w:val="left"/>
                        <w:rPr>
                          <w:lang w:val="ro-RO"/>
                        </w:rPr>
                      </w:pPr>
                      <w:r w:rsidRPr="00585CED">
                        <w:rPr>
                          <w:lang w:val="ro-RO"/>
                        </w:rPr>
                        <w:t>Eforturi coordonate între agen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>ii pentru Protec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 xml:space="preserve">ia 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î</w:t>
                      </w:r>
                      <w:r w:rsidRPr="00585CED">
                        <w:rPr>
                          <w:lang w:val="ro-RO"/>
                        </w:rPr>
                        <w:t>mpotriva Exploat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585CED">
                        <w:rPr>
                          <w:lang w:val="ro-RO"/>
                        </w:rPr>
                        <w:t xml:space="preserve">rii 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585CED">
                        <w:rPr>
                          <w:lang w:val="ro-RO"/>
                        </w:rPr>
                        <w:t xml:space="preserve">i Abuzului Sexual (PSEA). </w:t>
                      </w:r>
                    </w:p>
                    <w:p w14:paraId="05792021" w14:textId="12D23C7A" w:rsidR="00130699" w:rsidRPr="00585CED" w:rsidRDefault="00130699" w:rsidP="002C0A5C">
                      <w:pPr>
                        <w:pStyle w:val="BodyText"/>
                        <w:numPr>
                          <w:ilvl w:val="0"/>
                          <w:numId w:val="13"/>
                        </w:numPr>
                        <w:jc w:val="left"/>
                        <w:rPr>
                          <w:lang w:val="ro-RO"/>
                        </w:rPr>
                      </w:pPr>
                      <w:r w:rsidRPr="00585CED">
                        <w:rPr>
                          <w:lang w:val="ro-RO"/>
                        </w:rPr>
                        <w:t>Sprijin pentru peste 40 de p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585CED">
                        <w:rPr>
                          <w:lang w:val="ro-RO"/>
                        </w:rPr>
                        <w:t>r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 xml:space="preserve">i interesate 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î</w:t>
                      </w:r>
                      <w:r w:rsidRPr="00585CED">
                        <w:rPr>
                          <w:lang w:val="ro-RO"/>
                        </w:rPr>
                        <w:t>n aplicarea standardelor de garantare a siguran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>ei ale IASC.</w:t>
                      </w:r>
                    </w:p>
                    <w:p w14:paraId="25A5BEDC" w14:textId="49998A6E" w:rsidR="00130699" w:rsidRPr="00585CED" w:rsidRDefault="00130699" w:rsidP="002C0A5C">
                      <w:pPr>
                        <w:pStyle w:val="BodyText"/>
                        <w:numPr>
                          <w:ilvl w:val="0"/>
                          <w:numId w:val="13"/>
                        </w:numPr>
                        <w:jc w:val="left"/>
                        <w:rPr>
                          <w:lang w:val="ro-RO"/>
                        </w:rPr>
                      </w:pPr>
                      <w:r w:rsidRPr="00585CED">
                        <w:rPr>
                          <w:lang w:val="ro-RO"/>
                        </w:rPr>
                        <w:t>Program de formare a formatorilor (</w:t>
                      </w:r>
                      <w:proofErr w:type="spellStart"/>
                      <w:r w:rsidRPr="00585CED">
                        <w:rPr>
                          <w:lang w:val="ro-RO"/>
                        </w:rPr>
                        <w:t>ToT</w:t>
                      </w:r>
                      <w:proofErr w:type="spellEnd"/>
                      <w:r w:rsidRPr="00585CED">
                        <w:rPr>
                          <w:lang w:val="ro-RO"/>
                        </w:rPr>
                        <w:t>) pentru punctele focale PSEA, axat pe abord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585CED">
                        <w:rPr>
                          <w:lang w:val="ro-RO"/>
                        </w:rPr>
                        <w:t>ri centrate pe supravie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 xml:space="preserve">uitori 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585CED">
                        <w:rPr>
                          <w:lang w:val="ro-RO"/>
                        </w:rPr>
                        <w:t xml:space="preserve">i comunicarea riscurilor de exploatare 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585CED">
                        <w:rPr>
                          <w:lang w:val="ro-RO"/>
                        </w:rPr>
                        <w:t>i abuz sexual (SEA) cu comunit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>ile afectate.</w:t>
                      </w:r>
                    </w:p>
                    <w:p w14:paraId="5645820D" w14:textId="77777777" w:rsidR="00130699" w:rsidRPr="00585CED" w:rsidRDefault="00130699" w:rsidP="002C0A5C">
                      <w:pPr>
                        <w:pStyle w:val="BodyText"/>
                        <w:numPr>
                          <w:ilvl w:val="0"/>
                          <w:numId w:val="13"/>
                        </w:numPr>
                        <w:jc w:val="left"/>
                        <w:rPr>
                          <w:rFonts w:ascii="Univers Condensed Light" w:hAnsi="Univers Condensed Light"/>
                          <w:lang w:val="ro-RO"/>
                        </w:rPr>
                      </w:pPr>
                      <w:r w:rsidRPr="00585CED">
                        <w:rPr>
                          <w:lang w:val="ro-RO"/>
                        </w:rPr>
                        <w:t>Activită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>i de sensibilizare asupra riscurilor ASE care afecteaz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585CED">
                        <w:rPr>
                          <w:lang w:val="ro-RO"/>
                        </w:rPr>
                        <w:t xml:space="preserve"> grupuri minoritare, cum ar fi refugia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 xml:space="preserve">ii LGBTQI+ din Ucraina. </w:t>
                      </w:r>
                    </w:p>
                    <w:p w14:paraId="5333D323" w14:textId="5F3162FD" w:rsidR="00C95579" w:rsidRPr="00585CED" w:rsidRDefault="00130699" w:rsidP="002C0A5C">
                      <w:pPr>
                        <w:pStyle w:val="BodyText"/>
                        <w:numPr>
                          <w:ilvl w:val="0"/>
                          <w:numId w:val="13"/>
                        </w:numPr>
                        <w:jc w:val="left"/>
                        <w:rPr>
                          <w:rFonts w:ascii="Univers Condensed Light" w:hAnsi="Univers Condensed Light"/>
                          <w:lang w:val="ro-RO"/>
                        </w:rPr>
                      </w:pPr>
                      <w:r w:rsidRPr="00585CED">
                        <w:rPr>
                          <w:lang w:val="ro-RO"/>
                        </w:rPr>
                        <w:t>Dezvoltarea materiale</w:t>
                      </w:r>
                      <w:r w:rsidR="008C0D71" w:rsidRPr="00585CED">
                        <w:rPr>
                          <w:lang w:val="ro-RO"/>
                        </w:rPr>
                        <w:t>lor</w:t>
                      </w:r>
                      <w:r w:rsidRPr="00585CED">
                        <w:rPr>
                          <w:lang w:val="ro-RO"/>
                        </w:rPr>
                        <w:t xml:space="preserve"> de sensibilizare incluzive pentru a aborda lacunele de comunicare cu grupurile minoritare.</w:t>
                      </w:r>
                    </w:p>
                  </w:txbxContent>
                </v:textbox>
              </v:shape>
            </w:pict>
          </mc:Fallback>
        </mc:AlternateContent>
      </w:r>
    </w:p>
    <w:p w14:paraId="6FF4F985" w14:textId="49079B1F" w:rsidR="00C77158" w:rsidRPr="007C0BD0" w:rsidRDefault="004A678E" w:rsidP="00FB0FE7">
      <w:pPr>
        <w:pStyle w:val="BodyText"/>
        <w:ind w:left="110"/>
      </w:pPr>
      <w:r w:rsidRPr="0025408B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2200E6B" wp14:editId="2D855475">
                <wp:simplePos x="0" y="0"/>
                <wp:positionH relativeFrom="margin">
                  <wp:posOffset>3427095</wp:posOffset>
                </wp:positionH>
                <wp:positionV relativeFrom="paragraph">
                  <wp:posOffset>104775</wp:posOffset>
                </wp:positionV>
                <wp:extent cx="3634740" cy="5433060"/>
                <wp:effectExtent l="0" t="0" r="0" b="0"/>
                <wp:wrapNone/>
                <wp:docPr id="1452220662" name="Zone de text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740" cy="543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FCD542" w14:textId="599FB05E" w:rsidR="00B467C9" w:rsidRPr="00585CED" w:rsidRDefault="00130699" w:rsidP="002C0A5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60"/>
                              </w:tabs>
                              <w:ind w:left="360" w:hanging="360"/>
                              <w:jc w:val="left"/>
                              <w:rPr>
                                <w:b/>
                                <w:bCs/>
                                <w:lang w:val="ro-RO"/>
                              </w:rPr>
                            </w:pPr>
                            <w:r w:rsidRPr="00585CED">
                              <w:rPr>
                                <w:b/>
                                <w:bCs/>
                                <w:lang w:val="ro-RO"/>
                              </w:rPr>
                              <w:t>Sus</w:t>
                            </w:r>
                            <w:r w:rsidRPr="00585CED">
                              <w:rPr>
                                <w:rFonts w:ascii="Calibri" w:hAnsi="Calibri" w:cs="Calibri"/>
                                <w:b/>
                                <w:bCs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b/>
                                <w:bCs/>
                                <w:lang w:val="ro-RO"/>
                              </w:rPr>
                              <w:t>inerea organiza</w:t>
                            </w:r>
                            <w:r w:rsidRPr="00585CED">
                              <w:rPr>
                                <w:rFonts w:ascii="Calibri" w:hAnsi="Calibri" w:cs="Calibri"/>
                                <w:b/>
                                <w:bCs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b/>
                                <w:bCs/>
                                <w:lang w:val="ro-RO"/>
                              </w:rPr>
                              <w:t>iilor care lucreaz</w:t>
                            </w:r>
                            <w:r w:rsidRPr="00585CED">
                              <w:rPr>
                                <w:rFonts w:cs="Univers Condensed"/>
                                <w:b/>
                                <w:bCs/>
                                <w:lang w:val="ro-RO"/>
                              </w:rPr>
                              <w:t>ă</w:t>
                            </w:r>
                            <w:r w:rsidRPr="00585CED">
                              <w:rPr>
                                <w:b/>
                                <w:bCs/>
                                <w:lang w:val="ro-RO"/>
                              </w:rPr>
                              <w:t xml:space="preserve"> cu persoane cu dizabilit</w:t>
                            </w:r>
                            <w:r w:rsidRPr="00585CED">
                              <w:rPr>
                                <w:rFonts w:cs="Univers Condensed"/>
                                <w:b/>
                                <w:bCs/>
                                <w:lang w:val="ro-RO"/>
                              </w:rPr>
                              <w:t>ă</w:t>
                            </w:r>
                            <w:r w:rsidRPr="00585CED">
                              <w:rPr>
                                <w:rFonts w:ascii="Calibri" w:hAnsi="Calibri" w:cs="Calibri"/>
                                <w:b/>
                                <w:bCs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b/>
                                <w:bCs/>
                                <w:lang w:val="ro-RO"/>
                              </w:rPr>
                              <w:t>i</w:t>
                            </w:r>
                            <w:r w:rsidR="0088599D" w:rsidRPr="00585CED">
                              <w:rPr>
                                <w:b/>
                                <w:bCs/>
                                <w:lang w:val="ro-RO"/>
                              </w:rPr>
                              <w:t>:</w:t>
                            </w:r>
                          </w:p>
                          <w:p w14:paraId="04740D43" w14:textId="73E28926" w:rsidR="000757C1" w:rsidRPr="00585CED" w:rsidRDefault="00130699" w:rsidP="00ED1EAE">
                            <w:pPr>
                              <w:tabs>
                                <w:tab w:val="left" w:pos="360"/>
                              </w:tabs>
                              <w:spacing w:before="120" w:after="120"/>
                              <w:ind w:left="360"/>
                              <w:jc w:val="left"/>
                              <w:rPr>
                                <w:lang w:val="ro-RO"/>
                              </w:rPr>
                            </w:pPr>
                            <w:r w:rsidRPr="00585CED">
                              <w:rPr>
                                <w:b/>
                                <w:bCs/>
                                <w:lang w:val="ro-RO"/>
                              </w:rPr>
                              <w:t>Studiu de caz: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 Asocia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>ia Na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>ional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 a Surzilor din </w:t>
                            </w:r>
                            <w:r w:rsidRPr="00585CED">
                              <w:rPr>
                                <w:lang w:val="ro-RO"/>
                              </w:rPr>
                              <w:t>Rom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â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nia a folosit coaching-ul RSH EE </w:t>
                            </w:r>
                            <w:r w:rsidR="00585CED">
                              <w:rPr>
                                <w:lang w:val="ro-RO"/>
                              </w:rPr>
                              <w:t>la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 ob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>ine</w:t>
                            </w:r>
                            <w:r w:rsidR="00585CED">
                              <w:rPr>
                                <w:lang w:val="ro-RO"/>
                              </w:rPr>
                              <w:t>rea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 finan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="00585CED">
                              <w:rPr>
                                <w:lang w:val="ro-RO"/>
                              </w:rPr>
                              <w:t>ării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 pentru materiale de garantare a siguran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>ei incluzive, benefici</w:t>
                            </w:r>
                            <w:r w:rsidR="00585CED">
                              <w:rPr>
                                <w:lang w:val="ro-RO"/>
                              </w:rPr>
                              <w:t>ari fiind categoria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 cu deficien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>e de auz din Rom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â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nia 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585CED">
                              <w:rPr>
                                <w:lang w:val="ro-RO"/>
                              </w:rPr>
                              <w:t>i Ucraina.</w:t>
                            </w:r>
                          </w:p>
                          <w:p w14:paraId="732D7038" w14:textId="56004AEA" w:rsidR="000757C1" w:rsidRPr="00585CED" w:rsidRDefault="00130699" w:rsidP="002C0A5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before="0"/>
                              <w:ind w:right="518"/>
                              <w:jc w:val="left"/>
                              <w:rPr>
                                <w:lang w:val="ro-RO"/>
                              </w:rPr>
                            </w:pPr>
                            <w:r w:rsidRPr="00585CED">
                              <w:rPr>
                                <w:b/>
                                <w:bCs/>
                                <w:lang w:val="ro-RO"/>
                              </w:rPr>
                              <w:t>Materiale incluzive: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 Au fost dezvoltate resurse pentru protec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>ia siguran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>ei (videoclipuri, afi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585CED">
                              <w:rPr>
                                <w:lang w:val="ro-RO"/>
                              </w:rPr>
                              <w:t>e, bro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585CED">
                              <w:rPr>
                                <w:lang w:val="ro-RO"/>
                              </w:rPr>
                              <w:t>uri) adaptate persoanelor cu deficien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>e de auz din Rom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â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nia 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585CED">
                              <w:rPr>
                                <w:lang w:val="ro-RO"/>
                              </w:rPr>
                              <w:t>i Ucraina, utiliz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â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nd limbajul semnelor 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585CED">
                              <w:rPr>
                                <w:lang w:val="ro-RO"/>
                              </w:rPr>
                              <w:t>i subtitr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585CED">
                              <w:rPr>
                                <w:lang w:val="ro-RO"/>
                              </w:rPr>
                              <w:t>ri pentru accesibilitate</w:t>
                            </w:r>
                            <w:r w:rsidRPr="00585CED">
                              <w:rPr>
                                <w:b/>
                                <w:bCs/>
                                <w:lang w:val="ro-RO"/>
                              </w:rPr>
                              <w:t>.</w:t>
                            </w:r>
                          </w:p>
                          <w:p w14:paraId="31370CFB" w14:textId="5EC79457" w:rsidR="000757C1" w:rsidRPr="00585CED" w:rsidRDefault="00130699" w:rsidP="002C0A5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before="0"/>
                              <w:ind w:right="518"/>
                              <w:jc w:val="left"/>
                              <w:rPr>
                                <w:lang w:val="ro-RO"/>
                              </w:rPr>
                            </w:pPr>
                            <w:r w:rsidRPr="00585CED">
                              <w:rPr>
                                <w:b/>
                                <w:bCs/>
                                <w:lang w:val="ro-RO"/>
                              </w:rPr>
                              <w:t>Dezvoltarea capacită</w:t>
                            </w:r>
                            <w:r w:rsidRPr="00585CED">
                              <w:rPr>
                                <w:rFonts w:ascii="Calibri" w:hAnsi="Calibri" w:cs="Calibri"/>
                                <w:b/>
                                <w:bCs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b/>
                                <w:bCs/>
                                <w:lang w:val="ro-RO"/>
                              </w:rPr>
                              <w:t>ilor pentru OPD-uri</w:t>
                            </w:r>
                            <w:r w:rsidRPr="00585CED">
                              <w:rPr>
                                <w:lang w:val="ro-RO"/>
                              </w:rPr>
                              <w:t>: S-a</w:t>
                            </w:r>
                            <w:r w:rsidR="00377335">
                              <w:rPr>
                                <w:lang w:val="ro-RO"/>
                              </w:rPr>
                              <w:t>u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 </w:t>
                            </w:r>
                            <w:r w:rsidR="00377335">
                              <w:rPr>
                                <w:lang w:val="ro-RO"/>
                              </w:rPr>
                              <w:t>organizat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 training 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585CED">
                              <w:rPr>
                                <w:lang w:val="ro-RO"/>
                              </w:rPr>
                              <w:t>i coaching personalizat despre m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585CED">
                              <w:rPr>
                                <w:lang w:val="ro-RO"/>
                              </w:rPr>
                              <w:t>surile de protec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ie, mecanismele de raportare 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585CED">
                              <w:rPr>
                                <w:lang w:val="ro-RO"/>
                              </w:rPr>
                              <w:t>i sprijinul pentru supravie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>uitori, abord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â</w:t>
                            </w:r>
                            <w:r w:rsidRPr="00585CED">
                              <w:rPr>
                                <w:lang w:val="ro-RO"/>
                              </w:rPr>
                              <w:t>nd lacunele de cuno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585CED">
                              <w:rPr>
                                <w:lang w:val="ro-RO"/>
                              </w:rPr>
                              <w:t>tin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e 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585CED">
                              <w:rPr>
                                <w:lang w:val="ro-RO"/>
                              </w:rPr>
                              <w:t>i competen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>e</w:t>
                            </w:r>
                            <w:r w:rsidRPr="00585CED">
                              <w:rPr>
                                <w:b/>
                                <w:bCs/>
                                <w:lang w:val="ro-RO"/>
                              </w:rPr>
                              <w:t>.</w:t>
                            </w:r>
                          </w:p>
                          <w:p w14:paraId="35E2C6AB" w14:textId="29EDF0B9" w:rsidR="00130699" w:rsidRPr="00585CED" w:rsidRDefault="00130699" w:rsidP="002C0A5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before="0"/>
                              <w:ind w:right="518"/>
                              <w:jc w:val="left"/>
                              <w:rPr>
                                <w:lang w:val="ro-RO"/>
                              </w:rPr>
                            </w:pPr>
                            <w:r w:rsidRPr="00585CED">
                              <w:rPr>
                                <w:b/>
                                <w:bCs/>
                                <w:lang w:val="ro-RO"/>
                              </w:rPr>
                              <w:t>Promovarea accesibilită</w:t>
                            </w:r>
                            <w:r w:rsidRPr="00585CED">
                              <w:rPr>
                                <w:rFonts w:ascii="Calibri" w:hAnsi="Calibri" w:cs="Calibri"/>
                                <w:b/>
                                <w:bCs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b/>
                                <w:bCs/>
                                <w:lang w:val="ro-RO"/>
                              </w:rPr>
                              <w:t xml:space="preserve">ii: 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Politicile 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585CED">
                              <w:rPr>
                                <w:lang w:val="ro-RO"/>
                              </w:rPr>
                              <w:t>i materialele de protec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ie au fost </w:t>
                            </w:r>
                            <w:r w:rsidR="00377335">
                              <w:rPr>
                                <w:lang w:val="ro-RO"/>
                              </w:rPr>
                              <w:t>traduse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 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î</w:t>
                            </w:r>
                            <w:r w:rsidRPr="00585CED">
                              <w:rPr>
                                <w:lang w:val="ro-RO"/>
                              </w:rPr>
                              <w:t>n limbile rom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â</w:t>
                            </w:r>
                            <w:r w:rsidRPr="00585CED">
                              <w:rPr>
                                <w:lang w:val="ro-RO"/>
                              </w:rPr>
                              <w:t>n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 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585CED">
                              <w:rPr>
                                <w:lang w:val="ro-RO"/>
                              </w:rPr>
                              <w:t>i ucrainean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585CED">
                              <w:rPr>
                                <w:lang w:val="ro-RO"/>
                              </w:rPr>
                              <w:t>, asigur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â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nd incluziunea 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585CED">
                              <w:rPr>
                                <w:lang w:val="ro-RO"/>
                              </w:rPr>
                              <w:t>i utilitatea pentru persoanele cu dizabilit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>i</w:t>
                            </w:r>
                            <w:r w:rsidRPr="00585CED">
                              <w:rPr>
                                <w:b/>
                                <w:bCs/>
                                <w:lang w:val="ro-RO"/>
                              </w:rPr>
                              <w:t>.</w:t>
                            </w:r>
                          </w:p>
                          <w:p w14:paraId="32F10395" w14:textId="0E52B650" w:rsidR="000757C1" w:rsidRPr="00585CED" w:rsidRDefault="00130699" w:rsidP="002C0A5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before="0"/>
                              <w:ind w:right="518"/>
                              <w:jc w:val="left"/>
                              <w:rPr>
                                <w:lang w:val="ro-RO"/>
                              </w:rPr>
                            </w:pPr>
                            <w:r w:rsidRPr="00585CED">
                              <w:rPr>
                                <w:b/>
                                <w:bCs/>
                                <w:lang w:val="ro-RO"/>
                              </w:rPr>
                              <w:t xml:space="preserve">Căi de referire: </w:t>
                            </w:r>
                            <w:r w:rsidRPr="00585CED">
                              <w:rPr>
                                <w:lang w:val="ro-RO"/>
                              </w:rPr>
                              <w:t>Au fost consolidate căile de referi</w:t>
                            </w:r>
                            <w:r w:rsidR="00377335">
                              <w:rPr>
                                <w:lang w:val="ro-RO"/>
                              </w:rPr>
                              <w:t>n</w:t>
                            </w:r>
                            <w:r w:rsidR="00377335">
                              <w:rPr>
                                <w:rFonts w:ascii="Calibri" w:hAnsi="Calibri" w:cs="Calibri"/>
                                <w:lang w:val="ro-RO"/>
                              </w:rPr>
                              <w:t>țe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 sensibile la nevoile persoanelor cu dizabilită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>i, prin colaborarea cu organiza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>ii specializate care asigur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 acces la servicii medicale, psihosociale 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585CED">
                              <w:rPr>
                                <w:lang w:val="ro-RO"/>
                              </w:rPr>
                              <w:t>i juridice</w:t>
                            </w:r>
                            <w:r w:rsidR="000757C1" w:rsidRPr="00585CED">
                              <w:rPr>
                                <w:lang w:val="ro-RO"/>
                              </w:rPr>
                              <w:t>.</w:t>
                            </w:r>
                          </w:p>
                          <w:p w14:paraId="0A3D30B1" w14:textId="402591EB" w:rsidR="000757C1" w:rsidRPr="00585CED" w:rsidRDefault="00E550D9" w:rsidP="002C0A5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before="0"/>
                              <w:ind w:right="518"/>
                              <w:jc w:val="left"/>
                              <w:rPr>
                                <w:lang w:val="ro-RO"/>
                              </w:rPr>
                            </w:pPr>
                            <w:r w:rsidRPr="00585CED">
                              <w:rPr>
                                <w:b/>
                                <w:bCs/>
                                <w:lang w:val="ro-RO"/>
                              </w:rPr>
                              <w:t xml:space="preserve">Impact: </w:t>
                            </w:r>
                            <w:r w:rsidRPr="00585CED">
                              <w:rPr>
                                <w:lang w:val="ro-RO"/>
                              </w:rPr>
                              <w:t>S-au îmbunătă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>it capacit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>ile organiza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>iilor persoanelor cu dizabilit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i (OPD) </w:t>
                            </w:r>
                            <w:r w:rsidR="00377335">
                              <w:rPr>
                                <w:rFonts w:cs="Univers Condensed"/>
                                <w:lang w:val="ro-RO"/>
                              </w:rPr>
                              <w:t>la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 implementarea m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585CED">
                              <w:rPr>
                                <w:lang w:val="ro-RO"/>
                              </w:rPr>
                              <w:t>surilor de protec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ie, s-au adoptat practici mai incluzive 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585CED">
                              <w:rPr>
                                <w:lang w:val="ro-RO"/>
                              </w:rPr>
                              <w:t>i s-a asigurat accesibilitatea pentru persoanele cu dizabilit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i 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î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n contextul umanitar 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585CED">
                              <w:rPr>
                                <w:lang w:val="ro-RO"/>
                              </w:rPr>
                              <w:t>i de dezvoltare</w:t>
                            </w:r>
                            <w:r w:rsidR="000757C1" w:rsidRPr="00585CED">
                              <w:rPr>
                                <w:lang w:val="ro-RO"/>
                              </w:rPr>
                              <w:t>.</w:t>
                            </w:r>
                          </w:p>
                          <w:p w14:paraId="128DF981" w14:textId="77777777" w:rsidR="00B467C9" w:rsidRPr="00377335" w:rsidRDefault="00B467C9" w:rsidP="002F47FF">
                            <w:pPr>
                              <w:pStyle w:val="TitreH2"/>
                              <w:jc w:val="left"/>
                              <w:rPr>
                                <w:b w:val="0"/>
                                <w:bCs w:val="0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00E6B" id="Zone de texte 293" o:spid="_x0000_s1047" type="#_x0000_t202" style="position:absolute;left:0;text-align:left;margin-left:269.85pt;margin-top:8.25pt;width:286.2pt;height:427.8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" filled="f" stroked="f" strokeweight=".5pt">
                <v:textbox>
                  <w:txbxContent>
                    <w:p w14:paraId="24FCD542" w14:textId="599FB05E" w:rsidR="00B467C9" w:rsidRPr="00585CED" w:rsidRDefault="00130699" w:rsidP="002C0A5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360"/>
                        </w:tabs>
                        <w:ind w:left="360" w:hanging="360"/>
                        <w:jc w:val="left"/>
                        <w:rPr>
                          <w:b/>
                          <w:bCs/>
                          <w:lang w:val="ro-RO"/>
                        </w:rPr>
                      </w:pPr>
                      <w:r w:rsidRPr="00585CED">
                        <w:rPr>
                          <w:b/>
                          <w:bCs/>
                          <w:lang w:val="ro-RO"/>
                        </w:rPr>
                        <w:t>Sus</w:t>
                      </w:r>
                      <w:r w:rsidRPr="00585CED">
                        <w:rPr>
                          <w:rFonts w:ascii="Calibri" w:hAnsi="Calibri" w:cs="Calibri"/>
                          <w:b/>
                          <w:bCs/>
                          <w:lang w:val="ro-RO"/>
                        </w:rPr>
                        <w:t>ț</w:t>
                      </w:r>
                      <w:r w:rsidRPr="00585CED">
                        <w:rPr>
                          <w:b/>
                          <w:bCs/>
                          <w:lang w:val="ro-RO"/>
                        </w:rPr>
                        <w:t>inerea organiza</w:t>
                      </w:r>
                      <w:r w:rsidRPr="00585CED">
                        <w:rPr>
                          <w:rFonts w:ascii="Calibri" w:hAnsi="Calibri" w:cs="Calibri"/>
                          <w:b/>
                          <w:bCs/>
                          <w:lang w:val="ro-RO"/>
                        </w:rPr>
                        <w:t>ț</w:t>
                      </w:r>
                      <w:r w:rsidRPr="00585CED">
                        <w:rPr>
                          <w:b/>
                          <w:bCs/>
                          <w:lang w:val="ro-RO"/>
                        </w:rPr>
                        <w:t>iilor care lucreaz</w:t>
                      </w:r>
                      <w:r w:rsidRPr="00585CED">
                        <w:rPr>
                          <w:rFonts w:cs="Univers Condensed"/>
                          <w:b/>
                          <w:bCs/>
                          <w:lang w:val="ro-RO"/>
                        </w:rPr>
                        <w:t>ă</w:t>
                      </w:r>
                      <w:r w:rsidRPr="00585CED">
                        <w:rPr>
                          <w:b/>
                          <w:bCs/>
                          <w:lang w:val="ro-RO"/>
                        </w:rPr>
                        <w:t xml:space="preserve"> cu persoane cu dizabilit</w:t>
                      </w:r>
                      <w:r w:rsidRPr="00585CED">
                        <w:rPr>
                          <w:rFonts w:cs="Univers Condensed"/>
                          <w:b/>
                          <w:bCs/>
                          <w:lang w:val="ro-RO"/>
                        </w:rPr>
                        <w:t>ă</w:t>
                      </w:r>
                      <w:r w:rsidRPr="00585CED">
                        <w:rPr>
                          <w:rFonts w:ascii="Calibri" w:hAnsi="Calibri" w:cs="Calibri"/>
                          <w:b/>
                          <w:bCs/>
                          <w:lang w:val="ro-RO"/>
                        </w:rPr>
                        <w:t>ț</w:t>
                      </w:r>
                      <w:r w:rsidRPr="00585CED">
                        <w:rPr>
                          <w:b/>
                          <w:bCs/>
                          <w:lang w:val="ro-RO"/>
                        </w:rPr>
                        <w:t>i</w:t>
                      </w:r>
                      <w:r w:rsidR="0088599D" w:rsidRPr="00585CED">
                        <w:rPr>
                          <w:b/>
                          <w:bCs/>
                          <w:lang w:val="ro-RO"/>
                        </w:rPr>
                        <w:t>:</w:t>
                      </w:r>
                    </w:p>
                    <w:p w14:paraId="04740D43" w14:textId="73E28926" w:rsidR="000757C1" w:rsidRPr="00585CED" w:rsidRDefault="00130699" w:rsidP="00ED1EAE">
                      <w:pPr>
                        <w:tabs>
                          <w:tab w:val="left" w:pos="360"/>
                        </w:tabs>
                        <w:spacing w:before="120" w:after="120"/>
                        <w:ind w:left="360"/>
                        <w:jc w:val="left"/>
                        <w:rPr>
                          <w:lang w:val="ro-RO"/>
                        </w:rPr>
                      </w:pPr>
                      <w:r w:rsidRPr="00585CED">
                        <w:rPr>
                          <w:b/>
                          <w:bCs/>
                          <w:lang w:val="ro-RO"/>
                        </w:rPr>
                        <w:t>Studiu de caz:</w:t>
                      </w:r>
                      <w:r w:rsidRPr="00585CED">
                        <w:rPr>
                          <w:lang w:val="ro-RO"/>
                        </w:rPr>
                        <w:t xml:space="preserve"> Asocia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>ia Na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>ional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585CED">
                        <w:rPr>
                          <w:lang w:val="ro-RO"/>
                        </w:rPr>
                        <w:t xml:space="preserve"> a Surzilor din Rom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â</w:t>
                      </w:r>
                      <w:r w:rsidRPr="00585CED">
                        <w:rPr>
                          <w:lang w:val="ro-RO"/>
                        </w:rPr>
                        <w:t xml:space="preserve">nia a folosit </w:t>
                      </w:r>
                      <w:proofErr w:type="spellStart"/>
                      <w:r w:rsidRPr="00585CED">
                        <w:rPr>
                          <w:lang w:val="ro-RO"/>
                        </w:rPr>
                        <w:t>coaching-ul</w:t>
                      </w:r>
                      <w:proofErr w:type="spellEnd"/>
                      <w:r w:rsidRPr="00585CED">
                        <w:rPr>
                          <w:lang w:val="ro-RO"/>
                        </w:rPr>
                        <w:t xml:space="preserve"> RSH EE </w:t>
                      </w:r>
                      <w:r w:rsidR="00585CED">
                        <w:rPr>
                          <w:lang w:val="ro-RO"/>
                        </w:rPr>
                        <w:t>la</w:t>
                      </w:r>
                      <w:r w:rsidRPr="00585CED">
                        <w:rPr>
                          <w:lang w:val="ro-RO"/>
                        </w:rPr>
                        <w:t xml:space="preserve"> ob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>ine</w:t>
                      </w:r>
                      <w:r w:rsidR="00585CED">
                        <w:rPr>
                          <w:lang w:val="ro-RO"/>
                        </w:rPr>
                        <w:t>rea</w:t>
                      </w:r>
                      <w:r w:rsidRPr="00585CED">
                        <w:rPr>
                          <w:lang w:val="ro-RO"/>
                        </w:rPr>
                        <w:t xml:space="preserve"> finan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="00585CED">
                        <w:rPr>
                          <w:lang w:val="ro-RO"/>
                        </w:rPr>
                        <w:t>ării</w:t>
                      </w:r>
                      <w:r w:rsidRPr="00585CED">
                        <w:rPr>
                          <w:lang w:val="ro-RO"/>
                        </w:rPr>
                        <w:t xml:space="preserve"> pentru materiale de garantare a siguran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>ei incluzive, benefici</w:t>
                      </w:r>
                      <w:r w:rsidR="00585CED">
                        <w:rPr>
                          <w:lang w:val="ro-RO"/>
                        </w:rPr>
                        <w:t>ari fiind categoria</w:t>
                      </w:r>
                      <w:r w:rsidRPr="00585CED">
                        <w:rPr>
                          <w:lang w:val="ro-RO"/>
                        </w:rPr>
                        <w:t xml:space="preserve"> cu deficien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>e de auz din Rom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â</w:t>
                      </w:r>
                      <w:r w:rsidRPr="00585CED">
                        <w:rPr>
                          <w:lang w:val="ro-RO"/>
                        </w:rPr>
                        <w:t xml:space="preserve">nia 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585CED">
                        <w:rPr>
                          <w:lang w:val="ro-RO"/>
                        </w:rPr>
                        <w:t>i Ucraina.</w:t>
                      </w:r>
                    </w:p>
                    <w:p w14:paraId="732D7038" w14:textId="56004AEA" w:rsidR="000757C1" w:rsidRPr="00585CED" w:rsidRDefault="00130699" w:rsidP="002C0A5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before="0"/>
                        <w:ind w:right="518"/>
                        <w:jc w:val="left"/>
                        <w:rPr>
                          <w:lang w:val="ro-RO"/>
                        </w:rPr>
                      </w:pPr>
                      <w:r w:rsidRPr="00585CED">
                        <w:rPr>
                          <w:b/>
                          <w:bCs/>
                          <w:lang w:val="ro-RO"/>
                        </w:rPr>
                        <w:t>Materiale incluzive:</w:t>
                      </w:r>
                      <w:r w:rsidRPr="00585CED">
                        <w:rPr>
                          <w:lang w:val="ro-RO"/>
                        </w:rPr>
                        <w:t xml:space="preserve"> Au fost dezvoltate resurse pentru protec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>ia siguran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>ei (videoclipuri, afi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585CED">
                        <w:rPr>
                          <w:lang w:val="ro-RO"/>
                        </w:rPr>
                        <w:t>e, bro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585CED">
                        <w:rPr>
                          <w:lang w:val="ro-RO"/>
                        </w:rPr>
                        <w:t>uri) adaptate persoanelor cu deficien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>e de auz din Rom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â</w:t>
                      </w:r>
                      <w:r w:rsidRPr="00585CED">
                        <w:rPr>
                          <w:lang w:val="ro-RO"/>
                        </w:rPr>
                        <w:t xml:space="preserve">nia 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585CED">
                        <w:rPr>
                          <w:lang w:val="ro-RO"/>
                        </w:rPr>
                        <w:t>i Ucraina, utiliz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â</w:t>
                      </w:r>
                      <w:r w:rsidRPr="00585CED">
                        <w:rPr>
                          <w:lang w:val="ro-RO"/>
                        </w:rPr>
                        <w:t xml:space="preserve">nd limbajul semnelor 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585CED">
                        <w:rPr>
                          <w:lang w:val="ro-RO"/>
                        </w:rPr>
                        <w:t>i subtitr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585CED">
                        <w:rPr>
                          <w:lang w:val="ro-RO"/>
                        </w:rPr>
                        <w:t>ri pentru accesibilitate</w:t>
                      </w:r>
                      <w:r w:rsidRPr="00585CED">
                        <w:rPr>
                          <w:b/>
                          <w:bCs/>
                          <w:lang w:val="ro-RO"/>
                        </w:rPr>
                        <w:t>.</w:t>
                      </w:r>
                    </w:p>
                    <w:p w14:paraId="31370CFB" w14:textId="5EC79457" w:rsidR="000757C1" w:rsidRPr="00585CED" w:rsidRDefault="00130699" w:rsidP="002C0A5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before="0"/>
                        <w:ind w:right="518"/>
                        <w:jc w:val="left"/>
                        <w:rPr>
                          <w:lang w:val="ro-RO"/>
                        </w:rPr>
                      </w:pPr>
                      <w:r w:rsidRPr="00585CED">
                        <w:rPr>
                          <w:b/>
                          <w:bCs/>
                          <w:lang w:val="ro-RO"/>
                        </w:rPr>
                        <w:t>Dezvoltarea capacită</w:t>
                      </w:r>
                      <w:r w:rsidRPr="00585CED">
                        <w:rPr>
                          <w:rFonts w:ascii="Calibri" w:hAnsi="Calibri" w:cs="Calibri"/>
                          <w:b/>
                          <w:bCs/>
                          <w:lang w:val="ro-RO"/>
                        </w:rPr>
                        <w:t>ț</w:t>
                      </w:r>
                      <w:r w:rsidRPr="00585CED">
                        <w:rPr>
                          <w:b/>
                          <w:bCs/>
                          <w:lang w:val="ro-RO"/>
                        </w:rPr>
                        <w:t>ilor pentru OPD-uri</w:t>
                      </w:r>
                      <w:r w:rsidRPr="00585CED">
                        <w:rPr>
                          <w:lang w:val="ro-RO"/>
                        </w:rPr>
                        <w:t>: S-a</w:t>
                      </w:r>
                      <w:r w:rsidR="00377335">
                        <w:rPr>
                          <w:lang w:val="ro-RO"/>
                        </w:rPr>
                        <w:t>u</w:t>
                      </w:r>
                      <w:r w:rsidRPr="00585CED">
                        <w:rPr>
                          <w:lang w:val="ro-RO"/>
                        </w:rPr>
                        <w:t xml:space="preserve"> </w:t>
                      </w:r>
                      <w:r w:rsidR="00377335">
                        <w:rPr>
                          <w:lang w:val="ro-RO"/>
                        </w:rPr>
                        <w:t>organizat</w:t>
                      </w:r>
                      <w:r w:rsidRPr="00585CED">
                        <w:rPr>
                          <w:lang w:val="ro-RO"/>
                        </w:rPr>
                        <w:t xml:space="preserve"> training 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585CED">
                        <w:rPr>
                          <w:lang w:val="ro-RO"/>
                        </w:rPr>
                        <w:t xml:space="preserve">i </w:t>
                      </w:r>
                      <w:proofErr w:type="spellStart"/>
                      <w:r w:rsidRPr="00585CED">
                        <w:rPr>
                          <w:lang w:val="ro-RO"/>
                        </w:rPr>
                        <w:t>coaching</w:t>
                      </w:r>
                      <w:proofErr w:type="spellEnd"/>
                      <w:r w:rsidRPr="00585CED">
                        <w:rPr>
                          <w:lang w:val="ro-RO"/>
                        </w:rPr>
                        <w:t xml:space="preserve"> personalizat despre m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585CED">
                        <w:rPr>
                          <w:lang w:val="ro-RO"/>
                        </w:rPr>
                        <w:t>surile de protec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 xml:space="preserve">ie, mecanismele de raportare 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585CED">
                        <w:rPr>
                          <w:lang w:val="ro-RO"/>
                        </w:rPr>
                        <w:t>i sprijinul pentru supravie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>uitori, abord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â</w:t>
                      </w:r>
                      <w:r w:rsidRPr="00585CED">
                        <w:rPr>
                          <w:lang w:val="ro-RO"/>
                        </w:rPr>
                        <w:t>nd lacunele de cuno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585CED">
                        <w:rPr>
                          <w:lang w:val="ro-RO"/>
                        </w:rPr>
                        <w:t>tin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 xml:space="preserve">e 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585CED">
                        <w:rPr>
                          <w:lang w:val="ro-RO"/>
                        </w:rPr>
                        <w:t>i competen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>e</w:t>
                      </w:r>
                      <w:r w:rsidRPr="00585CED">
                        <w:rPr>
                          <w:b/>
                          <w:bCs/>
                          <w:lang w:val="ro-RO"/>
                        </w:rPr>
                        <w:t>.</w:t>
                      </w:r>
                    </w:p>
                    <w:p w14:paraId="35E2C6AB" w14:textId="29EDF0B9" w:rsidR="00130699" w:rsidRPr="00585CED" w:rsidRDefault="00130699" w:rsidP="002C0A5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before="0"/>
                        <w:ind w:right="518"/>
                        <w:jc w:val="left"/>
                        <w:rPr>
                          <w:lang w:val="ro-RO"/>
                        </w:rPr>
                      </w:pPr>
                      <w:r w:rsidRPr="00585CED">
                        <w:rPr>
                          <w:b/>
                          <w:bCs/>
                          <w:lang w:val="ro-RO"/>
                        </w:rPr>
                        <w:t>Promovarea accesibilită</w:t>
                      </w:r>
                      <w:r w:rsidRPr="00585CED">
                        <w:rPr>
                          <w:rFonts w:ascii="Calibri" w:hAnsi="Calibri" w:cs="Calibri"/>
                          <w:b/>
                          <w:bCs/>
                          <w:lang w:val="ro-RO"/>
                        </w:rPr>
                        <w:t>ț</w:t>
                      </w:r>
                      <w:r w:rsidRPr="00585CED">
                        <w:rPr>
                          <w:b/>
                          <w:bCs/>
                          <w:lang w:val="ro-RO"/>
                        </w:rPr>
                        <w:t xml:space="preserve">ii: </w:t>
                      </w:r>
                      <w:r w:rsidRPr="00585CED">
                        <w:rPr>
                          <w:lang w:val="ro-RO"/>
                        </w:rPr>
                        <w:t xml:space="preserve">Politicile 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585CED">
                        <w:rPr>
                          <w:lang w:val="ro-RO"/>
                        </w:rPr>
                        <w:t>i materialele de protec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 xml:space="preserve">ie au fost </w:t>
                      </w:r>
                      <w:r w:rsidR="00377335">
                        <w:rPr>
                          <w:lang w:val="ro-RO"/>
                        </w:rPr>
                        <w:t>traduse</w:t>
                      </w:r>
                      <w:r w:rsidRPr="00585CED">
                        <w:rPr>
                          <w:lang w:val="ro-RO"/>
                        </w:rPr>
                        <w:t xml:space="preserve"> 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î</w:t>
                      </w:r>
                      <w:r w:rsidRPr="00585CED">
                        <w:rPr>
                          <w:lang w:val="ro-RO"/>
                        </w:rPr>
                        <w:t>n limbile rom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â</w:t>
                      </w:r>
                      <w:r w:rsidRPr="00585CED">
                        <w:rPr>
                          <w:lang w:val="ro-RO"/>
                        </w:rPr>
                        <w:t>n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585CED">
                        <w:rPr>
                          <w:lang w:val="ro-RO"/>
                        </w:rPr>
                        <w:t xml:space="preserve"> 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585CED">
                        <w:rPr>
                          <w:lang w:val="ro-RO"/>
                        </w:rPr>
                        <w:t>i ucrainean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585CED">
                        <w:rPr>
                          <w:lang w:val="ro-RO"/>
                        </w:rPr>
                        <w:t>, asigur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â</w:t>
                      </w:r>
                      <w:r w:rsidRPr="00585CED">
                        <w:rPr>
                          <w:lang w:val="ro-RO"/>
                        </w:rPr>
                        <w:t xml:space="preserve">nd incluziunea 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585CED">
                        <w:rPr>
                          <w:lang w:val="ro-RO"/>
                        </w:rPr>
                        <w:t>i utilitatea pentru persoanele cu dizabilit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>i</w:t>
                      </w:r>
                      <w:r w:rsidRPr="00585CED">
                        <w:rPr>
                          <w:b/>
                          <w:bCs/>
                          <w:lang w:val="ro-RO"/>
                        </w:rPr>
                        <w:t>.</w:t>
                      </w:r>
                    </w:p>
                    <w:p w14:paraId="32F10395" w14:textId="0E52B650" w:rsidR="000757C1" w:rsidRPr="00585CED" w:rsidRDefault="00130699" w:rsidP="002C0A5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before="0"/>
                        <w:ind w:right="518"/>
                        <w:jc w:val="left"/>
                        <w:rPr>
                          <w:lang w:val="ro-RO"/>
                        </w:rPr>
                      </w:pPr>
                      <w:r w:rsidRPr="00585CED">
                        <w:rPr>
                          <w:b/>
                          <w:bCs/>
                          <w:lang w:val="ro-RO"/>
                        </w:rPr>
                        <w:t xml:space="preserve">Căi de referire: </w:t>
                      </w:r>
                      <w:r w:rsidRPr="00585CED">
                        <w:rPr>
                          <w:lang w:val="ro-RO"/>
                        </w:rPr>
                        <w:t>Au fost consolidate căile de referi</w:t>
                      </w:r>
                      <w:r w:rsidR="00377335">
                        <w:rPr>
                          <w:lang w:val="ro-RO"/>
                        </w:rPr>
                        <w:t>n</w:t>
                      </w:r>
                      <w:r w:rsidR="00377335">
                        <w:rPr>
                          <w:rFonts w:ascii="Calibri" w:hAnsi="Calibri" w:cs="Calibri"/>
                          <w:lang w:val="ro-RO"/>
                        </w:rPr>
                        <w:t>țe</w:t>
                      </w:r>
                      <w:r w:rsidRPr="00585CED">
                        <w:rPr>
                          <w:lang w:val="ro-RO"/>
                        </w:rPr>
                        <w:t xml:space="preserve"> sensibile la nevoile persoanelor cu dizabilită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>i, prin colaborarea cu organiza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>ii specializate care asigur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585CED">
                        <w:rPr>
                          <w:lang w:val="ro-RO"/>
                        </w:rPr>
                        <w:t xml:space="preserve"> acces la servicii medicale, psihosociale 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585CED">
                        <w:rPr>
                          <w:lang w:val="ro-RO"/>
                        </w:rPr>
                        <w:t>i juridice</w:t>
                      </w:r>
                      <w:r w:rsidR="000757C1" w:rsidRPr="00585CED">
                        <w:rPr>
                          <w:lang w:val="ro-RO"/>
                        </w:rPr>
                        <w:t>.</w:t>
                      </w:r>
                    </w:p>
                    <w:p w14:paraId="0A3D30B1" w14:textId="402591EB" w:rsidR="000757C1" w:rsidRPr="00585CED" w:rsidRDefault="00E550D9" w:rsidP="002C0A5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before="0"/>
                        <w:ind w:right="518"/>
                        <w:jc w:val="left"/>
                        <w:rPr>
                          <w:lang w:val="ro-RO"/>
                        </w:rPr>
                      </w:pPr>
                      <w:r w:rsidRPr="00585CED">
                        <w:rPr>
                          <w:b/>
                          <w:bCs/>
                          <w:lang w:val="ro-RO"/>
                        </w:rPr>
                        <w:t xml:space="preserve">Impact: </w:t>
                      </w:r>
                      <w:r w:rsidRPr="00585CED">
                        <w:rPr>
                          <w:lang w:val="ro-RO"/>
                        </w:rPr>
                        <w:t>S-au îmbunătă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>it capacit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>ile organiza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>iilor persoanelor cu dizabilit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 xml:space="preserve">i (OPD) </w:t>
                      </w:r>
                      <w:r w:rsidR="00377335">
                        <w:rPr>
                          <w:rFonts w:cs="Univers Condensed"/>
                          <w:lang w:val="ro-RO"/>
                        </w:rPr>
                        <w:t>la</w:t>
                      </w:r>
                      <w:r w:rsidRPr="00585CED">
                        <w:rPr>
                          <w:lang w:val="ro-RO"/>
                        </w:rPr>
                        <w:t xml:space="preserve"> implementarea m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585CED">
                        <w:rPr>
                          <w:lang w:val="ro-RO"/>
                        </w:rPr>
                        <w:t>surilor de protec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 xml:space="preserve">ie, s-au adoptat practici mai incluzive 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585CED">
                        <w:rPr>
                          <w:lang w:val="ro-RO"/>
                        </w:rPr>
                        <w:t>i s-a asigurat accesibilitatea pentru persoanele cu dizabilit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 xml:space="preserve">i 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î</w:t>
                      </w:r>
                      <w:r w:rsidRPr="00585CED">
                        <w:rPr>
                          <w:lang w:val="ro-RO"/>
                        </w:rPr>
                        <w:t xml:space="preserve">n contextul umanitar 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585CED">
                        <w:rPr>
                          <w:lang w:val="ro-RO"/>
                        </w:rPr>
                        <w:t>i de dezvoltare</w:t>
                      </w:r>
                      <w:r w:rsidR="000757C1" w:rsidRPr="00585CED">
                        <w:rPr>
                          <w:lang w:val="ro-RO"/>
                        </w:rPr>
                        <w:t>.</w:t>
                      </w:r>
                    </w:p>
                    <w:p w14:paraId="128DF981" w14:textId="77777777" w:rsidR="00B467C9" w:rsidRPr="00377335" w:rsidRDefault="00B467C9" w:rsidP="002F47FF">
                      <w:pPr>
                        <w:pStyle w:val="TitreH2"/>
                        <w:jc w:val="left"/>
                        <w:rPr>
                          <w:b w:val="0"/>
                          <w:bCs w:val="0"/>
                          <w:lang w:val="ro-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C91765" w14:textId="02EBDC5C" w:rsidR="00C77158" w:rsidRPr="007C0BD0" w:rsidRDefault="00C77158" w:rsidP="00FB0FE7">
      <w:pPr>
        <w:pStyle w:val="BodyText"/>
        <w:ind w:left="110"/>
      </w:pPr>
    </w:p>
    <w:p w14:paraId="38B72C66" w14:textId="6C29E3A2" w:rsidR="00C77158" w:rsidRPr="007C0BD0" w:rsidRDefault="00C77158" w:rsidP="00FB0FE7">
      <w:pPr>
        <w:pStyle w:val="BodyText"/>
        <w:ind w:left="110"/>
      </w:pPr>
    </w:p>
    <w:p w14:paraId="366843E5" w14:textId="60CA26A0" w:rsidR="00C77158" w:rsidRPr="007C0BD0" w:rsidRDefault="00C77158" w:rsidP="00FB0FE7">
      <w:pPr>
        <w:pStyle w:val="BodyText"/>
        <w:ind w:left="110"/>
      </w:pPr>
    </w:p>
    <w:p w14:paraId="26AD43B2" w14:textId="77777777" w:rsidR="00C77158" w:rsidRPr="007C0BD0" w:rsidRDefault="00C77158" w:rsidP="00FB0FE7">
      <w:pPr>
        <w:pStyle w:val="BodyText"/>
        <w:ind w:left="110"/>
      </w:pPr>
    </w:p>
    <w:p w14:paraId="1AD51B91" w14:textId="34A7241F" w:rsidR="00C77158" w:rsidRPr="007C0BD0" w:rsidRDefault="00C77158" w:rsidP="00FB0FE7">
      <w:pPr>
        <w:pStyle w:val="BodyText"/>
        <w:ind w:left="110"/>
      </w:pPr>
    </w:p>
    <w:p w14:paraId="1E0A3444" w14:textId="696829C6" w:rsidR="00C77158" w:rsidRPr="007C0BD0" w:rsidRDefault="00C77158" w:rsidP="00FB0FE7">
      <w:pPr>
        <w:pStyle w:val="BodyText"/>
        <w:ind w:left="110"/>
      </w:pPr>
    </w:p>
    <w:p w14:paraId="43A05301" w14:textId="0ED3B6D2" w:rsidR="00C77158" w:rsidRPr="007C0BD0" w:rsidRDefault="00C77158" w:rsidP="00FB0FE7">
      <w:pPr>
        <w:pStyle w:val="BodyText"/>
        <w:ind w:left="110"/>
      </w:pPr>
    </w:p>
    <w:p w14:paraId="3D49A658" w14:textId="2FA28814" w:rsidR="00C77158" w:rsidRPr="007C0BD0" w:rsidRDefault="00C77158" w:rsidP="00FB0FE7">
      <w:pPr>
        <w:pStyle w:val="BodyText"/>
        <w:ind w:left="110"/>
      </w:pPr>
    </w:p>
    <w:p w14:paraId="26C90F5C" w14:textId="77777777" w:rsidR="00C77158" w:rsidRPr="007C0BD0" w:rsidRDefault="00C77158" w:rsidP="00FB0FE7">
      <w:pPr>
        <w:pStyle w:val="BodyText"/>
        <w:ind w:left="110"/>
      </w:pPr>
    </w:p>
    <w:p w14:paraId="79E93C69" w14:textId="41798904" w:rsidR="00C77158" w:rsidRPr="007C0BD0" w:rsidRDefault="00C77158" w:rsidP="00FB0FE7">
      <w:pPr>
        <w:pStyle w:val="BodyText"/>
        <w:ind w:left="110"/>
      </w:pPr>
    </w:p>
    <w:p w14:paraId="635AAD0C" w14:textId="253C1348" w:rsidR="00C77158" w:rsidRPr="007C0BD0" w:rsidRDefault="00C77158" w:rsidP="00FB0FE7">
      <w:pPr>
        <w:pStyle w:val="BodyText"/>
        <w:ind w:left="110"/>
      </w:pPr>
    </w:p>
    <w:p w14:paraId="244BA9D0" w14:textId="77777777" w:rsidR="00C77158" w:rsidRPr="007C0BD0" w:rsidRDefault="00C77158" w:rsidP="00FB0FE7">
      <w:pPr>
        <w:pStyle w:val="BodyText"/>
        <w:ind w:left="110"/>
      </w:pPr>
    </w:p>
    <w:p w14:paraId="7072D7B9" w14:textId="492620EE" w:rsidR="00C77158" w:rsidRPr="007C0BD0" w:rsidRDefault="00C77158" w:rsidP="00FB0FE7">
      <w:pPr>
        <w:pStyle w:val="BodyText"/>
        <w:ind w:left="110"/>
      </w:pPr>
    </w:p>
    <w:p w14:paraId="7E97453B" w14:textId="77777777" w:rsidR="00C77158" w:rsidRPr="007C0BD0" w:rsidRDefault="00C77158" w:rsidP="00FB0FE7">
      <w:pPr>
        <w:pStyle w:val="BodyText"/>
        <w:ind w:left="110"/>
      </w:pPr>
    </w:p>
    <w:p w14:paraId="3FC29AC2" w14:textId="77777777" w:rsidR="00C77158" w:rsidRPr="007C0BD0" w:rsidRDefault="00C77158" w:rsidP="00FB0FE7">
      <w:pPr>
        <w:pStyle w:val="BodyText"/>
        <w:ind w:left="110"/>
      </w:pPr>
    </w:p>
    <w:p w14:paraId="5596270D" w14:textId="31D49CC1" w:rsidR="00C77158" w:rsidRPr="007C0BD0" w:rsidRDefault="00C77158" w:rsidP="00FB0FE7">
      <w:pPr>
        <w:pStyle w:val="BodyText"/>
        <w:ind w:left="110"/>
      </w:pPr>
    </w:p>
    <w:p w14:paraId="4A6B6A9C" w14:textId="5ECD18A1" w:rsidR="00C77158" w:rsidRPr="007C0BD0" w:rsidRDefault="00C77158" w:rsidP="00FB0FE7">
      <w:pPr>
        <w:pStyle w:val="BodyText"/>
        <w:ind w:left="110"/>
      </w:pPr>
    </w:p>
    <w:p w14:paraId="2BD3A45D" w14:textId="277DAFEE" w:rsidR="00C77158" w:rsidRPr="007C0BD0" w:rsidRDefault="00F358D6" w:rsidP="00FB0FE7">
      <w:pPr>
        <w:pStyle w:val="BodyText"/>
        <w:ind w:left="110"/>
      </w:pPr>
      <w:r>
        <w:rPr>
          <w:noProof/>
          <w:lang w:val="en-GB"/>
        </w:rPr>
        <w:drawing>
          <wp:anchor distT="0" distB="0" distL="114300" distR="114300" simplePos="0" relativeHeight="251720704" behindDoc="0" locked="0" layoutInCell="1" allowOverlap="1" wp14:anchorId="253D6095" wp14:editId="1E39F958">
            <wp:simplePos x="0" y="0"/>
            <wp:positionH relativeFrom="margin">
              <wp:posOffset>46355</wp:posOffset>
            </wp:positionH>
            <wp:positionV relativeFrom="margin">
              <wp:posOffset>6134100</wp:posOffset>
            </wp:positionV>
            <wp:extent cx="3410712" cy="2065389"/>
            <wp:effectExtent l="0" t="0" r="0" b="0"/>
            <wp:wrapSquare wrapText="bothSides"/>
            <wp:docPr id="1561413190" name="Picture 5" descr="A group of people sitting at tables in a room with a projecto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413190" name="Picture 5" descr="A group of people sitting at tables in a room with a projector screen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60"/>
                    <a:stretch/>
                  </pic:blipFill>
                  <pic:spPr bwMode="auto">
                    <a:xfrm>
                      <a:off x="0" y="0"/>
                      <a:ext cx="3410712" cy="2065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A6C55" w14:textId="720CB803" w:rsidR="00C77158" w:rsidRPr="007C0BD0" w:rsidRDefault="00C77158" w:rsidP="00FB0FE7">
      <w:pPr>
        <w:pStyle w:val="BodyText"/>
        <w:ind w:left="110"/>
      </w:pPr>
    </w:p>
    <w:p w14:paraId="109C0AE6" w14:textId="6C4F4ECD" w:rsidR="00C77158" w:rsidRPr="007C0BD0" w:rsidRDefault="00C77158" w:rsidP="00FB0FE7">
      <w:pPr>
        <w:pStyle w:val="BodyText"/>
        <w:ind w:left="110"/>
      </w:pPr>
    </w:p>
    <w:p w14:paraId="327ADAEB" w14:textId="64099B6C" w:rsidR="00C77158" w:rsidRPr="007C0BD0" w:rsidRDefault="00C77158" w:rsidP="00FB0FE7">
      <w:pPr>
        <w:pStyle w:val="BodyText"/>
        <w:ind w:left="110"/>
      </w:pPr>
    </w:p>
    <w:p w14:paraId="358B6E47" w14:textId="77777777" w:rsidR="00C77158" w:rsidRPr="007C0BD0" w:rsidRDefault="00C77158" w:rsidP="00FB0FE7">
      <w:pPr>
        <w:pStyle w:val="BodyText"/>
        <w:ind w:left="110"/>
      </w:pPr>
    </w:p>
    <w:p w14:paraId="7A3BB2EB" w14:textId="79AEC656" w:rsidR="00C77158" w:rsidRPr="007C0BD0" w:rsidRDefault="00C77158" w:rsidP="00FB0FE7">
      <w:pPr>
        <w:pStyle w:val="BodyText"/>
        <w:ind w:left="110"/>
      </w:pPr>
    </w:p>
    <w:p w14:paraId="7DAF0F6C" w14:textId="0A87B03D" w:rsidR="00C77158" w:rsidRPr="007C0BD0" w:rsidRDefault="00C77158" w:rsidP="00FB0FE7">
      <w:pPr>
        <w:pStyle w:val="BodyText"/>
        <w:ind w:left="110"/>
      </w:pPr>
    </w:p>
    <w:p w14:paraId="64D3300E" w14:textId="77777777" w:rsidR="00C77158" w:rsidRPr="007C0BD0" w:rsidRDefault="00C77158" w:rsidP="00FB0FE7">
      <w:pPr>
        <w:pStyle w:val="BodyText"/>
        <w:ind w:left="110"/>
      </w:pPr>
    </w:p>
    <w:p w14:paraId="0D210062" w14:textId="29A33945" w:rsidR="00C77158" w:rsidRPr="007C0BD0" w:rsidRDefault="00C77158" w:rsidP="00FB0FE7">
      <w:pPr>
        <w:pStyle w:val="BodyText"/>
        <w:ind w:left="110"/>
      </w:pPr>
    </w:p>
    <w:p w14:paraId="39D4936F" w14:textId="16DF5AA7" w:rsidR="00CD6214" w:rsidRPr="007C0BD0" w:rsidRDefault="00CD6214" w:rsidP="00FB0FE7">
      <w:pPr>
        <w:pStyle w:val="BodyText"/>
        <w:ind w:left="110"/>
      </w:pPr>
    </w:p>
    <w:p w14:paraId="19263B35" w14:textId="7C72C063" w:rsidR="00C6711F" w:rsidRPr="007C0BD0" w:rsidRDefault="00C6711F" w:rsidP="00FB0FE7">
      <w:pPr>
        <w:pStyle w:val="BodyText"/>
        <w:ind w:left="110"/>
      </w:pPr>
    </w:p>
    <w:p w14:paraId="6ABA209D" w14:textId="16428D17" w:rsidR="00C6711F" w:rsidRPr="007C0BD0" w:rsidRDefault="00C6711F" w:rsidP="00C277C4">
      <w:pPr>
        <w:pStyle w:val="BodyText"/>
      </w:pPr>
    </w:p>
    <w:p w14:paraId="0182285E" w14:textId="41DAF200" w:rsidR="00C6711F" w:rsidRPr="007C0BD0" w:rsidRDefault="00C6711F" w:rsidP="00C277C4">
      <w:pPr>
        <w:pStyle w:val="BodyText"/>
      </w:pPr>
    </w:p>
    <w:p w14:paraId="79533EE4" w14:textId="70A16983" w:rsidR="005B7E6B" w:rsidRPr="007C0BD0" w:rsidRDefault="005B7E6B" w:rsidP="00C277C4">
      <w:pPr>
        <w:pStyle w:val="BodyText"/>
      </w:pPr>
    </w:p>
    <w:p w14:paraId="09A09922" w14:textId="03A00075" w:rsidR="005B7E6B" w:rsidRPr="007C0BD0" w:rsidRDefault="005B7E6B" w:rsidP="00C277C4">
      <w:pPr>
        <w:pStyle w:val="BodyText"/>
        <w:rPr>
          <w:rFonts w:ascii="Univers LT Std 47 Cn Lt"/>
        </w:rPr>
      </w:pPr>
    </w:p>
    <w:p w14:paraId="711F665F" w14:textId="2094C082" w:rsidR="005B7E6B" w:rsidRPr="007C0BD0" w:rsidRDefault="00D8492B" w:rsidP="00C277C4">
      <w:pPr>
        <w:pStyle w:val="BodyText"/>
        <w:rPr>
          <w:rFonts w:ascii="Univers LT Std 47 Cn Lt"/>
        </w:rPr>
      </w:pPr>
      <w:r w:rsidRPr="0025408B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9B99300" wp14:editId="03321F0C">
                <wp:simplePos x="0" y="0"/>
                <wp:positionH relativeFrom="column">
                  <wp:posOffset>43815</wp:posOffset>
                </wp:positionH>
                <wp:positionV relativeFrom="paragraph">
                  <wp:posOffset>120015</wp:posOffset>
                </wp:positionV>
                <wp:extent cx="6912610" cy="1493520"/>
                <wp:effectExtent l="0" t="0" r="2540" b="0"/>
                <wp:wrapNone/>
                <wp:docPr id="345863737" name="Zone de text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2610" cy="1493520"/>
                        </a:xfrm>
                        <a:prstGeom prst="rect">
                          <a:avLst/>
                        </a:prstGeom>
                        <a:solidFill>
                          <a:srgbClr val="E9F3E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E3383B" w14:textId="28E7975B" w:rsidR="006A733C" w:rsidRPr="00585CED" w:rsidRDefault="00E550D9" w:rsidP="008F686C">
                            <w:pPr>
                              <w:jc w:val="center"/>
                              <w:rPr>
                                <w:sz w:val="24"/>
                                <w:szCs w:val="28"/>
                                <w:lang w:val="ro-RO"/>
                              </w:rPr>
                            </w:pPr>
                            <w:r w:rsidRPr="00585CED">
                              <w:rPr>
                                <w:b/>
                                <w:bCs/>
                                <w:color w:val="EF7C00"/>
                                <w:sz w:val="30"/>
                                <w:szCs w:val="30"/>
                                <w:lang w:val="ro-RO"/>
                              </w:rPr>
                              <w:t xml:space="preserve">Hub-ul de Resurse </w:t>
                            </w:r>
                            <w:r w:rsidRPr="00585CED">
                              <w:rPr>
                                <w:rFonts w:ascii="Calibri" w:hAnsi="Calibri" w:cs="Calibri"/>
                                <w:b/>
                                <w:bCs/>
                                <w:color w:val="EF7C00"/>
                                <w:sz w:val="30"/>
                                <w:szCs w:val="30"/>
                                <w:lang w:val="ro-RO"/>
                              </w:rPr>
                              <w:t>ș</w:t>
                            </w:r>
                            <w:r w:rsidRPr="00585CED">
                              <w:rPr>
                                <w:b/>
                                <w:bCs/>
                                <w:color w:val="EF7C00"/>
                                <w:sz w:val="30"/>
                                <w:szCs w:val="30"/>
                                <w:lang w:val="ro-RO"/>
                              </w:rPr>
                              <w:t>i Sprijin pentru Protec</w:t>
                            </w:r>
                            <w:r w:rsidRPr="00585CED">
                              <w:rPr>
                                <w:rFonts w:ascii="Calibri" w:hAnsi="Calibri" w:cs="Calibri"/>
                                <w:b/>
                                <w:bCs/>
                                <w:color w:val="EF7C00"/>
                                <w:sz w:val="30"/>
                                <w:szCs w:val="30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b/>
                                <w:bCs/>
                                <w:color w:val="EF7C00"/>
                                <w:sz w:val="30"/>
                                <w:szCs w:val="30"/>
                                <w:lang w:val="ro-RO"/>
                              </w:rPr>
                              <w:t>ia Siguran</w:t>
                            </w:r>
                            <w:r w:rsidRPr="00585CED">
                              <w:rPr>
                                <w:rFonts w:ascii="Calibri" w:hAnsi="Calibri" w:cs="Calibri"/>
                                <w:b/>
                                <w:bCs/>
                                <w:color w:val="EF7C00"/>
                                <w:sz w:val="30"/>
                                <w:szCs w:val="30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b/>
                                <w:bCs/>
                                <w:color w:val="EF7C00"/>
                                <w:sz w:val="30"/>
                                <w:szCs w:val="30"/>
                                <w:lang w:val="ro-RO"/>
                              </w:rPr>
                              <w:t xml:space="preserve">ei </w:t>
                            </w:r>
                            <w:r w:rsidRPr="00585CED">
                              <w:rPr>
                                <w:rFonts w:cs="Univers Condensed"/>
                                <w:b/>
                                <w:bCs/>
                                <w:color w:val="EF7C00"/>
                                <w:sz w:val="30"/>
                                <w:szCs w:val="30"/>
                                <w:lang w:val="ro-RO"/>
                              </w:rPr>
                              <w:t>î</w:t>
                            </w:r>
                            <w:r w:rsidRPr="00585CED">
                              <w:rPr>
                                <w:b/>
                                <w:bCs/>
                                <w:color w:val="EF7C00"/>
                                <w:sz w:val="30"/>
                                <w:szCs w:val="30"/>
                                <w:lang w:val="ro-RO"/>
                              </w:rPr>
                              <w:t>n Europa de Est (RSH EE)</w:t>
                            </w:r>
                            <w:r w:rsidRPr="00585CED">
                              <w:rPr>
                                <w:b/>
                                <w:bCs/>
                                <w:color w:val="EF7C00"/>
                                <w:sz w:val="32"/>
                                <w:szCs w:val="36"/>
                                <w:lang w:val="ro-RO"/>
                              </w:rPr>
                              <w:t xml:space="preserve"> </w:t>
                            </w:r>
                            <w:hyperlink r:id="rId18" w:history="1">
                              <w:r w:rsidR="006C74CE" w:rsidRPr="00585CED">
                                <w:rPr>
                                  <w:rStyle w:val="Hyperlink"/>
                                  <w:color w:val="auto"/>
                                  <w:sz w:val="24"/>
                                  <w:szCs w:val="28"/>
                                  <w:lang w:val="ro-RO"/>
                                </w:rPr>
                                <w:t>easterneurope.safeguardingsupporthub.org</w:t>
                              </w:r>
                            </w:hyperlink>
                          </w:p>
                          <w:p w14:paraId="4C425C1D" w14:textId="16563DF3" w:rsidR="006A733C" w:rsidRPr="00585CED" w:rsidRDefault="00E550D9" w:rsidP="002C0A5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540" w:hanging="360"/>
                              <w:jc w:val="left"/>
                              <w:rPr>
                                <w:lang w:val="ro-RO"/>
                              </w:rPr>
                            </w:pPr>
                            <w:r w:rsidRPr="00585CED">
                              <w:rPr>
                                <w:lang w:val="ro-RO"/>
                              </w:rPr>
                              <w:t>A consolidat sistemele de protec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>ie pentru Organiza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>iile Persoanelor cu Dizabilit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>i (OPD) prin evalu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ri personalizate, resurse dedicate 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585CED">
                              <w:rPr>
                                <w:lang w:val="ro-RO"/>
                              </w:rPr>
                              <w:t>i sesiuni de instruire</w:t>
                            </w:r>
                            <w:r w:rsidR="006A733C" w:rsidRPr="00585CED">
                              <w:rPr>
                                <w:lang w:val="ro-RO"/>
                              </w:rPr>
                              <w:t>.</w:t>
                            </w:r>
                          </w:p>
                          <w:p w14:paraId="3CC361FC" w14:textId="1E515419" w:rsidR="00D8492B" w:rsidRPr="00585CED" w:rsidRDefault="00E550D9" w:rsidP="002C0A5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0"/>
                              <w:ind w:left="540" w:right="518" w:hanging="360"/>
                              <w:jc w:val="left"/>
                              <w:rPr>
                                <w:lang w:val="ro-RO"/>
                              </w:rPr>
                            </w:pPr>
                            <w:r w:rsidRPr="00585CED">
                              <w:rPr>
                                <w:lang w:val="ro-RO"/>
                              </w:rPr>
                              <w:t xml:space="preserve">S-a concentrat pe cadre de coaching adaptate contextului 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585CED">
                              <w:rPr>
                                <w:lang w:val="ro-RO"/>
                              </w:rPr>
                              <w:t>i pe instrumente esen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>iale, inclusiv</w:t>
                            </w:r>
                            <w:r w:rsidR="00D8492B" w:rsidRPr="00585CED">
                              <w:rPr>
                                <w:lang w:val="ro-RO"/>
                              </w:rPr>
                              <w:t>:</w:t>
                            </w:r>
                          </w:p>
                          <w:p w14:paraId="7F3CE102" w14:textId="439BE4F8" w:rsidR="006A733C" w:rsidRPr="00585CED" w:rsidRDefault="00E550D9" w:rsidP="002C0A5C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spacing w:before="0"/>
                              <w:ind w:right="518"/>
                              <w:jc w:val="left"/>
                              <w:rPr>
                                <w:lang w:val="ro-RO"/>
                              </w:rPr>
                            </w:pPr>
                            <w:r w:rsidRPr="00585CED">
                              <w:rPr>
                                <w:lang w:val="ro-RO"/>
                              </w:rPr>
                              <w:t>Politici de protec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ia </w:t>
                            </w:r>
                            <w:r w:rsidR="00585CED" w:rsidRPr="00585CED">
                              <w:rPr>
                                <w:lang w:val="ro-RO"/>
                              </w:rPr>
                              <w:t>siguran</w:t>
                            </w:r>
                            <w:r w:rsidR="00585CED"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="00585CED" w:rsidRPr="00585CED">
                              <w:rPr>
                                <w:lang w:val="ro-RO"/>
                              </w:rPr>
                              <w:t>ei</w:t>
                            </w:r>
                            <w:r w:rsidRPr="00585CED">
                              <w:rPr>
                                <w:lang w:val="ro-RO"/>
                              </w:rPr>
                              <w:t>, coduri de conduit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585CED">
                              <w:rPr>
                                <w:lang w:val="ro-RO"/>
                              </w:rPr>
                              <w:t>, formulare pentru raportarea incidentelor, ghiduri pentru recrutare sigur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585CED">
                              <w:rPr>
                                <w:lang w:val="ro-RO"/>
                              </w:rPr>
                              <w:t xml:space="preserve"> </w:t>
                            </w:r>
                            <w:r w:rsidRPr="00585CED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585CED">
                              <w:rPr>
                                <w:lang w:val="ro-RO"/>
                              </w:rPr>
                              <w:t>i dezvoltarea c</w:t>
                            </w:r>
                            <w:r w:rsidRPr="00585CED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585CED">
                              <w:rPr>
                                <w:lang w:val="ro-RO"/>
                              </w:rPr>
                              <w:t>ilor de referi</w:t>
                            </w:r>
                            <w:r w:rsidR="00377335">
                              <w:rPr>
                                <w:lang w:val="ro-RO"/>
                              </w:rPr>
                              <w:t>n</w:t>
                            </w:r>
                            <w:r w:rsidR="00377335">
                              <w:rPr>
                                <w:rFonts w:ascii="Calibri" w:hAnsi="Calibri" w:cs="Calibri"/>
                                <w:lang w:val="ro-RO"/>
                              </w:rPr>
                              <w:t>ță</w:t>
                            </w:r>
                            <w:r w:rsidRPr="00585CED">
                              <w:rPr>
                                <w:lang w:val="ro-RO"/>
                              </w:rPr>
                              <w:t>.</w:t>
                            </w:r>
                          </w:p>
                          <w:p w14:paraId="4F84C4A7" w14:textId="77777777" w:rsidR="005D78DD" w:rsidRPr="00377335" w:rsidRDefault="005D78DD" w:rsidP="005D78DD">
                            <w:pPr>
                              <w:spacing w:before="169"/>
                              <w:rPr>
                                <w:lang w:val="ro-RO"/>
                              </w:rPr>
                            </w:pPr>
                          </w:p>
                          <w:p w14:paraId="33790D9D" w14:textId="77777777" w:rsidR="005D78DD" w:rsidRPr="00377335" w:rsidRDefault="005D78DD" w:rsidP="005D78DD">
                            <w:pPr>
                              <w:pStyle w:val="TitreH2"/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99300" id="_x0000_s1048" type="#_x0000_t202" style="position:absolute;left:0;text-align:left;margin-left:3.45pt;margin-top:9.45pt;width:544.3pt;height:117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" fillcolor="#e9f3ee" stroked="f" strokeweight=".5pt">
                <v:textbox>
                  <w:txbxContent>
                    <w:p w14:paraId="54E3383B" w14:textId="28E7975B" w:rsidR="006A733C" w:rsidRPr="00585CED" w:rsidRDefault="00E550D9" w:rsidP="008F686C">
                      <w:pPr>
                        <w:jc w:val="center"/>
                        <w:rPr>
                          <w:sz w:val="24"/>
                          <w:szCs w:val="28"/>
                          <w:lang w:val="ro-RO"/>
                        </w:rPr>
                      </w:pPr>
                      <w:r w:rsidRPr="00585CED">
                        <w:rPr>
                          <w:b/>
                          <w:bCs/>
                          <w:color w:val="EF7C00"/>
                          <w:sz w:val="30"/>
                          <w:szCs w:val="30"/>
                          <w:lang w:val="ro-RO"/>
                        </w:rPr>
                        <w:t>Hub-</w:t>
                      </w:r>
                      <w:proofErr w:type="spellStart"/>
                      <w:r w:rsidRPr="00585CED">
                        <w:rPr>
                          <w:b/>
                          <w:bCs/>
                          <w:color w:val="EF7C00"/>
                          <w:sz w:val="30"/>
                          <w:szCs w:val="30"/>
                          <w:lang w:val="ro-RO"/>
                        </w:rPr>
                        <w:t>ul</w:t>
                      </w:r>
                      <w:proofErr w:type="spellEnd"/>
                      <w:r w:rsidRPr="00585CED">
                        <w:rPr>
                          <w:b/>
                          <w:bCs/>
                          <w:color w:val="EF7C00"/>
                          <w:sz w:val="30"/>
                          <w:szCs w:val="30"/>
                          <w:lang w:val="ro-RO"/>
                        </w:rPr>
                        <w:t xml:space="preserve"> de Resurse </w:t>
                      </w:r>
                      <w:r w:rsidRPr="00585CED">
                        <w:rPr>
                          <w:rFonts w:ascii="Calibri" w:hAnsi="Calibri" w:cs="Calibri"/>
                          <w:b/>
                          <w:bCs/>
                          <w:color w:val="EF7C00"/>
                          <w:sz w:val="30"/>
                          <w:szCs w:val="30"/>
                          <w:lang w:val="ro-RO"/>
                        </w:rPr>
                        <w:t>ș</w:t>
                      </w:r>
                      <w:r w:rsidRPr="00585CED">
                        <w:rPr>
                          <w:b/>
                          <w:bCs/>
                          <w:color w:val="EF7C00"/>
                          <w:sz w:val="30"/>
                          <w:szCs w:val="30"/>
                          <w:lang w:val="ro-RO"/>
                        </w:rPr>
                        <w:t>i Sprijin pentru Protec</w:t>
                      </w:r>
                      <w:r w:rsidRPr="00585CED">
                        <w:rPr>
                          <w:rFonts w:ascii="Calibri" w:hAnsi="Calibri" w:cs="Calibri"/>
                          <w:b/>
                          <w:bCs/>
                          <w:color w:val="EF7C00"/>
                          <w:sz w:val="30"/>
                          <w:szCs w:val="30"/>
                          <w:lang w:val="ro-RO"/>
                        </w:rPr>
                        <w:t>ț</w:t>
                      </w:r>
                      <w:r w:rsidRPr="00585CED">
                        <w:rPr>
                          <w:b/>
                          <w:bCs/>
                          <w:color w:val="EF7C00"/>
                          <w:sz w:val="30"/>
                          <w:szCs w:val="30"/>
                          <w:lang w:val="ro-RO"/>
                        </w:rPr>
                        <w:t>ia Siguran</w:t>
                      </w:r>
                      <w:r w:rsidRPr="00585CED">
                        <w:rPr>
                          <w:rFonts w:ascii="Calibri" w:hAnsi="Calibri" w:cs="Calibri"/>
                          <w:b/>
                          <w:bCs/>
                          <w:color w:val="EF7C00"/>
                          <w:sz w:val="30"/>
                          <w:szCs w:val="30"/>
                          <w:lang w:val="ro-RO"/>
                        </w:rPr>
                        <w:t>ț</w:t>
                      </w:r>
                      <w:r w:rsidRPr="00585CED">
                        <w:rPr>
                          <w:b/>
                          <w:bCs/>
                          <w:color w:val="EF7C00"/>
                          <w:sz w:val="30"/>
                          <w:szCs w:val="30"/>
                          <w:lang w:val="ro-RO"/>
                        </w:rPr>
                        <w:t xml:space="preserve">ei </w:t>
                      </w:r>
                      <w:r w:rsidRPr="00585CED">
                        <w:rPr>
                          <w:rFonts w:cs="Univers Condensed"/>
                          <w:b/>
                          <w:bCs/>
                          <w:color w:val="EF7C00"/>
                          <w:sz w:val="30"/>
                          <w:szCs w:val="30"/>
                          <w:lang w:val="ro-RO"/>
                        </w:rPr>
                        <w:t>î</w:t>
                      </w:r>
                      <w:r w:rsidRPr="00585CED">
                        <w:rPr>
                          <w:b/>
                          <w:bCs/>
                          <w:color w:val="EF7C00"/>
                          <w:sz w:val="30"/>
                          <w:szCs w:val="30"/>
                          <w:lang w:val="ro-RO"/>
                        </w:rPr>
                        <w:t>n Europa de Est (RSH EE)</w:t>
                      </w:r>
                      <w:r w:rsidRPr="00585CED">
                        <w:rPr>
                          <w:b/>
                          <w:bCs/>
                          <w:color w:val="EF7C00"/>
                          <w:sz w:val="32"/>
                          <w:szCs w:val="36"/>
                          <w:lang w:val="ro-RO"/>
                        </w:rPr>
                        <w:t xml:space="preserve"> </w:t>
                      </w:r>
                      <w:hyperlink r:id="rId19" w:history="1">
                        <w:r w:rsidR="006C74CE" w:rsidRPr="00585CED">
                          <w:rPr>
                            <w:rStyle w:val="Hyperlink"/>
                            <w:color w:val="auto"/>
                            <w:sz w:val="24"/>
                            <w:szCs w:val="28"/>
                            <w:lang w:val="ro-RO"/>
                          </w:rPr>
                          <w:t>easterneurope.safeguardingsupporthub.org</w:t>
                        </w:r>
                      </w:hyperlink>
                    </w:p>
                    <w:p w14:paraId="4C425C1D" w14:textId="16563DF3" w:rsidR="006A733C" w:rsidRPr="00585CED" w:rsidRDefault="00E550D9" w:rsidP="002C0A5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540" w:hanging="360"/>
                        <w:jc w:val="left"/>
                        <w:rPr>
                          <w:lang w:val="ro-RO"/>
                        </w:rPr>
                      </w:pPr>
                      <w:r w:rsidRPr="00585CED">
                        <w:rPr>
                          <w:lang w:val="ro-RO"/>
                        </w:rPr>
                        <w:t>A consolidat sistemele de protec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>ie pentru Organiza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>iile Persoanelor cu Dizabilit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>i (OPD) prin evalu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585CED">
                        <w:rPr>
                          <w:lang w:val="ro-RO"/>
                        </w:rPr>
                        <w:t xml:space="preserve">ri personalizate, resurse dedicate 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585CED">
                        <w:rPr>
                          <w:lang w:val="ro-RO"/>
                        </w:rPr>
                        <w:t>i sesiuni de instruire</w:t>
                      </w:r>
                      <w:r w:rsidR="006A733C" w:rsidRPr="00585CED">
                        <w:rPr>
                          <w:lang w:val="ro-RO"/>
                        </w:rPr>
                        <w:t>.</w:t>
                      </w:r>
                    </w:p>
                    <w:p w14:paraId="3CC361FC" w14:textId="1E515419" w:rsidR="00D8492B" w:rsidRPr="00585CED" w:rsidRDefault="00E550D9" w:rsidP="002C0A5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before="0"/>
                        <w:ind w:left="540" w:right="518" w:hanging="360"/>
                        <w:jc w:val="left"/>
                        <w:rPr>
                          <w:lang w:val="ro-RO"/>
                        </w:rPr>
                      </w:pPr>
                      <w:r w:rsidRPr="00585CED">
                        <w:rPr>
                          <w:lang w:val="ro-RO"/>
                        </w:rPr>
                        <w:t xml:space="preserve">S-a concentrat pe cadre de </w:t>
                      </w:r>
                      <w:proofErr w:type="spellStart"/>
                      <w:r w:rsidRPr="00585CED">
                        <w:rPr>
                          <w:lang w:val="ro-RO"/>
                        </w:rPr>
                        <w:t>coaching</w:t>
                      </w:r>
                      <w:proofErr w:type="spellEnd"/>
                      <w:r w:rsidRPr="00585CED">
                        <w:rPr>
                          <w:lang w:val="ro-RO"/>
                        </w:rPr>
                        <w:t xml:space="preserve"> adaptate contextului 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585CED">
                        <w:rPr>
                          <w:lang w:val="ro-RO"/>
                        </w:rPr>
                        <w:t>i pe instrumente esen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>iale, inclusiv</w:t>
                      </w:r>
                      <w:r w:rsidR="00D8492B" w:rsidRPr="00585CED">
                        <w:rPr>
                          <w:lang w:val="ro-RO"/>
                        </w:rPr>
                        <w:t>:</w:t>
                      </w:r>
                    </w:p>
                    <w:p w14:paraId="7F3CE102" w14:textId="439BE4F8" w:rsidR="006A733C" w:rsidRPr="00585CED" w:rsidRDefault="00E550D9" w:rsidP="002C0A5C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spacing w:before="0"/>
                        <w:ind w:right="518"/>
                        <w:jc w:val="left"/>
                        <w:rPr>
                          <w:lang w:val="ro-RO"/>
                        </w:rPr>
                      </w:pPr>
                      <w:r w:rsidRPr="00585CED">
                        <w:rPr>
                          <w:lang w:val="ro-RO"/>
                        </w:rPr>
                        <w:t>Politici de protec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585CED">
                        <w:rPr>
                          <w:lang w:val="ro-RO"/>
                        </w:rPr>
                        <w:t xml:space="preserve">ia </w:t>
                      </w:r>
                      <w:r w:rsidR="00585CED" w:rsidRPr="00585CED">
                        <w:rPr>
                          <w:lang w:val="ro-RO"/>
                        </w:rPr>
                        <w:t>siguran</w:t>
                      </w:r>
                      <w:r w:rsidR="00585CED" w:rsidRPr="00585CED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="00585CED" w:rsidRPr="00585CED">
                        <w:rPr>
                          <w:lang w:val="ro-RO"/>
                        </w:rPr>
                        <w:t>ei</w:t>
                      </w:r>
                      <w:r w:rsidRPr="00585CED">
                        <w:rPr>
                          <w:lang w:val="ro-RO"/>
                        </w:rPr>
                        <w:t>, coduri de conduit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585CED">
                        <w:rPr>
                          <w:lang w:val="ro-RO"/>
                        </w:rPr>
                        <w:t>, formulare pentru raportarea incidentelor, ghiduri pentru recrutare sigur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585CED">
                        <w:rPr>
                          <w:lang w:val="ro-RO"/>
                        </w:rPr>
                        <w:t xml:space="preserve"> </w:t>
                      </w:r>
                      <w:r w:rsidRPr="00585CED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585CED">
                        <w:rPr>
                          <w:lang w:val="ro-RO"/>
                        </w:rPr>
                        <w:t>i dezvoltarea c</w:t>
                      </w:r>
                      <w:r w:rsidRPr="00585CED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585CED">
                        <w:rPr>
                          <w:lang w:val="ro-RO"/>
                        </w:rPr>
                        <w:t>ilor de referi</w:t>
                      </w:r>
                      <w:r w:rsidR="00377335">
                        <w:rPr>
                          <w:lang w:val="ro-RO"/>
                        </w:rPr>
                        <w:t>n</w:t>
                      </w:r>
                      <w:r w:rsidR="00377335">
                        <w:rPr>
                          <w:rFonts w:ascii="Calibri" w:hAnsi="Calibri" w:cs="Calibri"/>
                          <w:lang w:val="ro-RO"/>
                        </w:rPr>
                        <w:t>ță</w:t>
                      </w:r>
                      <w:r w:rsidRPr="00585CED">
                        <w:rPr>
                          <w:lang w:val="ro-RO"/>
                        </w:rPr>
                        <w:t>.</w:t>
                      </w:r>
                    </w:p>
                    <w:p w14:paraId="4F84C4A7" w14:textId="77777777" w:rsidR="005D78DD" w:rsidRPr="00377335" w:rsidRDefault="005D78DD" w:rsidP="005D78DD">
                      <w:pPr>
                        <w:spacing w:before="169"/>
                        <w:rPr>
                          <w:lang w:val="ro-RO"/>
                        </w:rPr>
                      </w:pPr>
                    </w:p>
                    <w:p w14:paraId="33790D9D" w14:textId="77777777" w:rsidR="005D78DD" w:rsidRPr="00377335" w:rsidRDefault="005D78DD" w:rsidP="005D78DD">
                      <w:pPr>
                        <w:pStyle w:val="TitreH2"/>
                        <w:rPr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A72D1E" w14:textId="5CCF0D91" w:rsidR="005B7E6B" w:rsidRPr="007C0BD0" w:rsidRDefault="005B7E6B" w:rsidP="005B7E6B">
      <w:pPr>
        <w:pStyle w:val="Footer"/>
        <w:tabs>
          <w:tab w:val="clear" w:pos="4536"/>
          <w:tab w:val="clear" w:pos="9072"/>
          <w:tab w:val="center" w:pos="7655"/>
          <w:tab w:val="right" w:pos="9639"/>
        </w:tabs>
        <w:ind w:right="1"/>
        <w:jc w:val="right"/>
        <w:rPr>
          <w:iCs/>
          <w:color w:val="F38500"/>
          <w:sz w:val="18"/>
          <w:szCs w:val="18"/>
        </w:rPr>
      </w:pPr>
      <w:bookmarkStart w:id="0" w:name="_Hlk35350178"/>
    </w:p>
    <w:p w14:paraId="147AB33D" w14:textId="083EF2AB" w:rsidR="005E0716" w:rsidRPr="007C0BD0" w:rsidRDefault="005E0716" w:rsidP="005B7E6B">
      <w:pPr>
        <w:pStyle w:val="Footer"/>
        <w:tabs>
          <w:tab w:val="clear" w:pos="4536"/>
          <w:tab w:val="clear" w:pos="9072"/>
          <w:tab w:val="center" w:pos="7655"/>
          <w:tab w:val="right" w:pos="9639"/>
        </w:tabs>
        <w:ind w:right="1"/>
        <w:jc w:val="right"/>
        <w:rPr>
          <w:iCs/>
          <w:color w:val="F38500"/>
          <w:sz w:val="18"/>
          <w:szCs w:val="18"/>
        </w:rPr>
      </w:pPr>
    </w:p>
    <w:bookmarkEnd w:id="0"/>
    <w:p w14:paraId="423AEEBF" w14:textId="61D358DF" w:rsidR="005E0716" w:rsidRPr="007C0BD0" w:rsidRDefault="005E0716" w:rsidP="00C277C4">
      <w:pPr>
        <w:pStyle w:val="BodyText"/>
        <w:spacing w:before="9"/>
        <w:rPr>
          <w:rFonts w:ascii="Univers LT Std 47 Cn Lt"/>
          <w:sz w:val="8"/>
        </w:rPr>
      </w:pPr>
    </w:p>
    <w:p w14:paraId="69E5E914" w14:textId="77777777" w:rsidR="005E0716" w:rsidRPr="007C0BD0" w:rsidRDefault="005E0716" w:rsidP="00C277C4">
      <w:pPr>
        <w:pStyle w:val="BodyText"/>
        <w:spacing w:before="9"/>
        <w:rPr>
          <w:rFonts w:ascii="Univers LT Std 47 Cn Lt"/>
          <w:noProof/>
          <w:sz w:val="8"/>
        </w:rPr>
      </w:pPr>
    </w:p>
    <w:p w14:paraId="342BA059" w14:textId="77777777" w:rsidR="00D97561" w:rsidRPr="007C0BD0" w:rsidRDefault="00D97561" w:rsidP="00C277C4">
      <w:pPr>
        <w:pStyle w:val="BodyText"/>
        <w:spacing w:before="9"/>
        <w:rPr>
          <w:rFonts w:ascii="Univers LT Std 47 Cn Lt"/>
          <w:b/>
          <w:sz w:val="7"/>
        </w:rPr>
      </w:pPr>
    </w:p>
    <w:p w14:paraId="08B34862" w14:textId="77777777" w:rsidR="00D97561" w:rsidRPr="007C0BD0" w:rsidRDefault="00D97561" w:rsidP="00C277C4">
      <w:pPr>
        <w:rPr>
          <w:rFonts w:ascii="Univers LT Std 47 Cn Lt"/>
          <w:sz w:val="7"/>
        </w:rPr>
      </w:pPr>
    </w:p>
    <w:p w14:paraId="60EC871B" w14:textId="77777777" w:rsidR="00513181" w:rsidRPr="007C0BD0" w:rsidRDefault="00513181" w:rsidP="00C277C4">
      <w:pPr>
        <w:rPr>
          <w:rFonts w:ascii="Univers LT Std 47 Cn Lt"/>
          <w:sz w:val="7"/>
        </w:rPr>
      </w:pPr>
    </w:p>
    <w:p w14:paraId="6D07F6CA" w14:textId="77777777" w:rsidR="00513181" w:rsidRPr="007C0BD0" w:rsidRDefault="00513181" w:rsidP="00C277C4">
      <w:pPr>
        <w:rPr>
          <w:rFonts w:ascii="Univers LT Std 47 Cn Lt"/>
          <w:sz w:val="7"/>
        </w:rPr>
      </w:pPr>
    </w:p>
    <w:p w14:paraId="6593975F" w14:textId="77777777" w:rsidR="00513181" w:rsidRPr="007C0BD0" w:rsidRDefault="00513181" w:rsidP="00C277C4">
      <w:pPr>
        <w:rPr>
          <w:rFonts w:ascii="Univers LT Std 47 Cn Lt"/>
          <w:sz w:val="7"/>
        </w:rPr>
      </w:pPr>
    </w:p>
    <w:p w14:paraId="6A22F83E" w14:textId="77777777" w:rsidR="00513181" w:rsidRPr="007C0BD0" w:rsidRDefault="00513181" w:rsidP="00C277C4">
      <w:pPr>
        <w:rPr>
          <w:rFonts w:ascii="Univers LT Std 47 Cn Lt"/>
          <w:sz w:val="7"/>
        </w:rPr>
      </w:pPr>
    </w:p>
    <w:p w14:paraId="5A9A4F78" w14:textId="77777777" w:rsidR="00513181" w:rsidRPr="007C0BD0" w:rsidRDefault="00513181" w:rsidP="00C277C4">
      <w:pPr>
        <w:rPr>
          <w:rFonts w:ascii="Univers LT Std 47 Cn Lt"/>
          <w:sz w:val="7"/>
        </w:rPr>
      </w:pPr>
    </w:p>
    <w:p w14:paraId="6CE78C7A" w14:textId="77777777" w:rsidR="00513181" w:rsidRPr="007C0BD0" w:rsidRDefault="00513181" w:rsidP="00C277C4">
      <w:pPr>
        <w:rPr>
          <w:rFonts w:ascii="Univers LT Std 47 Cn Lt"/>
          <w:sz w:val="7"/>
        </w:rPr>
      </w:pPr>
    </w:p>
    <w:p w14:paraId="7A1D1D79" w14:textId="07D8ADE4" w:rsidR="004F4BA9" w:rsidRPr="007C0BD0" w:rsidRDefault="004F4BA9" w:rsidP="002B3091">
      <w:pPr>
        <w:tabs>
          <w:tab w:val="left" w:pos="4058"/>
        </w:tabs>
        <w:rPr>
          <w:b/>
          <w:bCs/>
        </w:rPr>
      </w:pPr>
      <w:r w:rsidRPr="007C0BD0">
        <w:rPr>
          <w:b/>
          <w:bCs/>
        </w:rPr>
        <w:br w:type="page"/>
      </w:r>
      <w:r w:rsidR="00220D24" w:rsidRPr="0025408B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712E330" wp14:editId="54F3BC6D">
                <wp:simplePos x="0" y="0"/>
                <wp:positionH relativeFrom="column">
                  <wp:posOffset>-55245</wp:posOffset>
                </wp:positionH>
                <wp:positionV relativeFrom="paragraph">
                  <wp:posOffset>-25400</wp:posOffset>
                </wp:positionV>
                <wp:extent cx="3410712" cy="4236720"/>
                <wp:effectExtent l="0" t="0" r="0" b="0"/>
                <wp:wrapNone/>
                <wp:docPr id="1332247928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0712" cy="423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8983C" w14:textId="1938610C" w:rsidR="001F2EF5" w:rsidRPr="00377335" w:rsidRDefault="002E3F96" w:rsidP="001F2EF5">
                            <w:pPr>
                              <w:pStyle w:val="Listes"/>
                              <w:numPr>
                                <w:ilvl w:val="0"/>
                                <w:numId w:val="0"/>
                              </w:numPr>
                              <w:spacing w:before="120"/>
                              <w:ind w:left="360" w:right="119" w:hanging="360"/>
                              <w:rPr>
                                <w:b/>
                                <w:bCs/>
                                <w:lang w:val="ro-RO"/>
                              </w:rPr>
                            </w:pPr>
                            <w:r w:rsidRPr="00377335">
                              <w:rPr>
                                <w:b/>
                                <w:bCs/>
                                <w:color w:val="EF7C00"/>
                                <w:sz w:val="32"/>
                                <w:szCs w:val="36"/>
                                <w:lang w:val="ro-RO"/>
                              </w:rPr>
                              <w:t>Practici bune: Moldova</w:t>
                            </w:r>
                          </w:p>
                          <w:p w14:paraId="4E4C207E" w14:textId="0AC4A355" w:rsidR="00BB4362" w:rsidRPr="00377335" w:rsidRDefault="002E3F96" w:rsidP="00A765B0">
                            <w:pPr>
                              <w:pStyle w:val="Listes"/>
                              <w:spacing w:before="120"/>
                              <w:ind w:left="360" w:right="119"/>
                              <w:rPr>
                                <w:b/>
                                <w:bCs/>
                                <w:lang w:val="ro-RO"/>
                              </w:rPr>
                            </w:pPr>
                            <w:r w:rsidRPr="00377335">
                              <w:rPr>
                                <w:b/>
                                <w:bCs/>
                                <w:lang w:val="ro-RO"/>
                              </w:rPr>
                              <w:t>Colaborări între sectoare:</w:t>
                            </w:r>
                          </w:p>
                          <w:p w14:paraId="446A4F19" w14:textId="77777777" w:rsidR="002E3F96" w:rsidRPr="00377335" w:rsidRDefault="002E3F96" w:rsidP="002C0A5C">
                            <w:pPr>
                              <w:pStyle w:val="Listes"/>
                              <w:numPr>
                                <w:ilvl w:val="0"/>
                                <w:numId w:val="17"/>
                              </w:numPr>
                              <w:spacing w:before="0"/>
                              <w:ind w:right="115" w:hanging="357"/>
                              <w:rPr>
                                <w:lang w:val="ro-RO"/>
                              </w:rPr>
                            </w:pPr>
                            <w:r w:rsidRPr="00377335">
                              <w:rPr>
                                <w:lang w:val="ro-RO"/>
                              </w:rPr>
                              <w:t xml:space="preserve">Parteneriate cu OSC-uri </w:t>
                            </w:r>
                            <w:r w:rsidRPr="00377335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377335">
                              <w:rPr>
                                <w:lang w:val="ro-RO"/>
                              </w:rPr>
                              <w:t>i institu</w:t>
                            </w:r>
                            <w:r w:rsidRPr="00377335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377335">
                              <w:rPr>
                                <w:lang w:val="ro-RO"/>
                              </w:rPr>
                              <w:t>ii publice (de exemplu, Serviciile de Asisten</w:t>
                            </w:r>
                            <w:r w:rsidRPr="00377335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377335">
                              <w:rPr>
                                <w:lang w:val="ro-RO"/>
                              </w:rPr>
                              <w:t xml:space="preserve">ă Psihopedagogică </w:t>
                            </w:r>
                            <w:r w:rsidRPr="00377335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377335">
                              <w:rPr>
                                <w:lang w:val="ro-RO"/>
                              </w:rPr>
                              <w:t>i Centrele de Sănătate Mintală) pentru a dezvolta sau actualiza politicile de garantare a siguran</w:t>
                            </w:r>
                            <w:r w:rsidRPr="00377335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377335">
                              <w:rPr>
                                <w:lang w:val="ro-RO"/>
                              </w:rPr>
                              <w:t xml:space="preserve">ei. </w:t>
                            </w:r>
                          </w:p>
                          <w:p w14:paraId="38B5C001" w14:textId="40BA415C" w:rsidR="00BB4362" w:rsidRPr="00377335" w:rsidRDefault="002E3F96" w:rsidP="002C0A5C">
                            <w:pPr>
                              <w:pStyle w:val="Listes"/>
                              <w:numPr>
                                <w:ilvl w:val="0"/>
                                <w:numId w:val="17"/>
                              </w:numPr>
                              <w:spacing w:before="0"/>
                              <w:ind w:right="115" w:hanging="357"/>
                              <w:rPr>
                                <w:lang w:val="ro-RO"/>
                              </w:rPr>
                            </w:pPr>
                            <w:r w:rsidRPr="00377335">
                              <w:rPr>
                                <w:lang w:val="ro-RO"/>
                              </w:rPr>
                              <w:t>Facilitarea re</w:t>
                            </w:r>
                            <w:r w:rsidRPr="00377335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377335">
                              <w:rPr>
                                <w:lang w:val="ro-RO"/>
                              </w:rPr>
                              <w:t xml:space="preserve">elelor </w:t>
                            </w:r>
                            <w:r w:rsidRPr="00377335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377335">
                              <w:rPr>
                                <w:lang w:val="ro-RO"/>
                              </w:rPr>
                              <w:t>i schimburilor de cuno</w:t>
                            </w:r>
                            <w:r w:rsidRPr="00377335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377335">
                              <w:rPr>
                                <w:lang w:val="ro-RO"/>
                              </w:rPr>
                              <w:t>tin</w:t>
                            </w:r>
                            <w:r w:rsidRPr="00377335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377335">
                              <w:rPr>
                                <w:lang w:val="ro-RO"/>
                              </w:rPr>
                              <w:t xml:space="preserve">e între 14 OSC-uri </w:t>
                            </w:r>
                            <w:r w:rsidRPr="00377335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377335">
                              <w:rPr>
                                <w:lang w:val="ro-RO"/>
                              </w:rPr>
                              <w:t>i servicii publice</w:t>
                            </w:r>
                            <w:r w:rsidR="00BB4362" w:rsidRPr="00377335">
                              <w:rPr>
                                <w:lang w:val="ro-RO"/>
                              </w:rPr>
                              <w:t>.</w:t>
                            </w:r>
                          </w:p>
                          <w:p w14:paraId="2F93B989" w14:textId="7099317A" w:rsidR="00BB4362" w:rsidRPr="00377335" w:rsidRDefault="002E3F96" w:rsidP="00A765B0">
                            <w:pPr>
                              <w:pStyle w:val="Listes"/>
                              <w:spacing w:before="120"/>
                              <w:ind w:left="360" w:right="119"/>
                              <w:rPr>
                                <w:b/>
                                <w:bCs/>
                                <w:lang w:val="ro-RO"/>
                              </w:rPr>
                            </w:pPr>
                            <w:r w:rsidRPr="00377335">
                              <w:rPr>
                                <w:b/>
                                <w:bCs/>
                                <w:lang w:val="ro-RO"/>
                              </w:rPr>
                              <w:t>Capacitate de formare</w:t>
                            </w:r>
                            <w:r w:rsidR="00BB4362" w:rsidRPr="00377335">
                              <w:rPr>
                                <w:b/>
                                <w:bCs/>
                                <w:lang w:val="ro-RO"/>
                              </w:rPr>
                              <w:t>:</w:t>
                            </w:r>
                          </w:p>
                          <w:p w14:paraId="250A5FB1" w14:textId="77777777" w:rsidR="00A765B0" w:rsidRPr="00377335" w:rsidRDefault="00A765B0" w:rsidP="002C0A5C">
                            <w:pPr>
                              <w:pStyle w:val="Listes"/>
                              <w:numPr>
                                <w:ilvl w:val="0"/>
                                <w:numId w:val="17"/>
                              </w:numPr>
                              <w:spacing w:before="0"/>
                              <w:ind w:right="115" w:hanging="357"/>
                              <w:rPr>
                                <w:lang w:val="ro-RO"/>
                              </w:rPr>
                            </w:pPr>
                            <w:r w:rsidRPr="00377335">
                              <w:rPr>
                                <w:lang w:val="ro-RO"/>
                              </w:rPr>
                              <w:t>Peste 120 de profesioni</w:t>
                            </w:r>
                            <w:r w:rsidRPr="00377335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377335">
                              <w:rPr>
                                <w:lang w:val="ro-RO"/>
                              </w:rPr>
                              <w:t>ti au fost instrui</w:t>
                            </w:r>
                            <w:r w:rsidRPr="00377335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377335">
                              <w:rPr>
                                <w:lang w:val="ro-RO"/>
                              </w:rPr>
                              <w:t>i, dob</w:t>
                            </w:r>
                            <w:r w:rsidRPr="00377335">
                              <w:rPr>
                                <w:rFonts w:cs="Univers Condensed"/>
                                <w:lang w:val="ro-RO"/>
                              </w:rPr>
                              <w:t>â</w:t>
                            </w:r>
                            <w:r w:rsidRPr="00377335">
                              <w:rPr>
                                <w:lang w:val="ro-RO"/>
                              </w:rPr>
                              <w:t>ndind cuno</w:t>
                            </w:r>
                            <w:r w:rsidRPr="00377335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377335">
                              <w:rPr>
                                <w:lang w:val="ro-RO"/>
                              </w:rPr>
                              <w:t>tin</w:t>
                            </w:r>
                            <w:r w:rsidRPr="00377335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377335">
                              <w:rPr>
                                <w:lang w:val="ro-RO"/>
                              </w:rPr>
                              <w:t xml:space="preserve">e </w:t>
                            </w:r>
                            <w:r w:rsidRPr="00377335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377335">
                              <w:rPr>
                                <w:lang w:val="ro-RO"/>
                              </w:rPr>
                              <w:t>i abilit</w:t>
                            </w:r>
                            <w:r w:rsidRPr="00377335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377335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377335">
                              <w:rPr>
                                <w:lang w:val="ro-RO"/>
                              </w:rPr>
                              <w:t xml:space="preserve">i </w:t>
                            </w:r>
                            <w:r w:rsidRPr="00377335">
                              <w:rPr>
                                <w:rFonts w:cs="Univers Condensed"/>
                                <w:lang w:val="ro-RO"/>
                              </w:rPr>
                              <w:t>î</w:t>
                            </w:r>
                            <w:r w:rsidRPr="00377335">
                              <w:rPr>
                                <w:lang w:val="ro-RO"/>
                              </w:rPr>
                              <w:t>n domeniul protec</w:t>
                            </w:r>
                            <w:r w:rsidRPr="00377335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377335">
                              <w:rPr>
                                <w:lang w:val="ro-RO"/>
                              </w:rPr>
                              <w:t xml:space="preserve">iei, inclusiv raportarea cazurilor de exploatare </w:t>
                            </w:r>
                            <w:r w:rsidRPr="00377335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377335">
                              <w:rPr>
                                <w:lang w:val="ro-RO"/>
                              </w:rPr>
                              <w:t xml:space="preserve">i abuz sexual (SEA) </w:t>
                            </w:r>
                            <w:r w:rsidRPr="00377335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377335">
                              <w:rPr>
                                <w:lang w:val="ro-RO"/>
                              </w:rPr>
                              <w:t>i sprijinirea supravie</w:t>
                            </w:r>
                            <w:r w:rsidRPr="00377335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377335">
                              <w:rPr>
                                <w:lang w:val="ro-RO"/>
                              </w:rPr>
                              <w:t>uitorilor.</w:t>
                            </w:r>
                          </w:p>
                          <w:p w14:paraId="5A0E096F" w14:textId="6DDF39A5" w:rsidR="00BB4362" w:rsidRPr="00377335" w:rsidRDefault="00A765B0" w:rsidP="002C0A5C">
                            <w:pPr>
                              <w:pStyle w:val="Listes"/>
                              <w:numPr>
                                <w:ilvl w:val="0"/>
                                <w:numId w:val="17"/>
                              </w:numPr>
                              <w:spacing w:before="0"/>
                              <w:ind w:right="115" w:hanging="357"/>
                              <w:rPr>
                                <w:lang w:val="ro-RO"/>
                              </w:rPr>
                            </w:pPr>
                            <w:r w:rsidRPr="00377335">
                              <w:rPr>
                                <w:lang w:val="ro-RO"/>
                              </w:rPr>
                              <w:t>A fost îmbunătă</w:t>
                            </w:r>
                            <w:r w:rsidRPr="00377335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377335">
                              <w:rPr>
                                <w:lang w:val="ro-RO"/>
                              </w:rPr>
                              <w:t>it</w:t>
                            </w:r>
                            <w:r w:rsidRPr="00377335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377335">
                              <w:rPr>
                                <w:lang w:val="ro-RO"/>
                              </w:rPr>
                              <w:t xml:space="preserve"> </w:t>
                            </w:r>
                            <w:r w:rsidRPr="00377335">
                              <w:rPr>
                                <w:rFonts w:cs="Univers Condensed"/>
                                <w:lang w:val="ro-RO"/>
                              </w:rPr>
                              <w:t>î</w:t>
                            </w:r>
                            <w:r w:rsidRPr="00377335">
                              <w:rPr>
                                <w:lang w:val="ro-RO"/>
                              </w:rPr>
                              <w:t>n</w:t>
                            </w:r>
                            <w:r w:rsidRPr="00377335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377335">
                              <w:rPr>
                                <w:lang w:val="ro-RO"/>
                              </w:rPr>
                              <w:t>elegerea c</w:t>
                            </w:r>
                            <w:r w:rsidRPr="00377335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377335">
                              <w:rPr>
                                <w:lang w:val="ro-RO"/>
                              </w:rPr>
                              <w:t xml:space="preserve">ilor de referire </w:t>
                            </w:r>
                            <w:r w:rsidRPr="00377335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377335">
                              <w:rPr>
                                <w:lang w:val="ro-RO"/>
                              </w:rPr>
                              <w:t>i a mecanismelor de protec</w:t>
                            </w:r>
                            <w:r w:rsidRPr="00377335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377335">
                              <w:rPr>
                                <w:lang w:val="ro-RO"/>
                              </w:rPr>
                              <w:t xml:space="preserve">ie </w:t>
                            </w:r>
                            <w:r w:rsidRPr="00377335">
                              <w:rPr>
                                <w:rFonts w:cs="Univers Condensed"/>
                                <w:lang w:val="ro-RO"/>
                              </w:rPr>
                              <w:t>î</w:t>
                            </w:r>
                            <w:r w:rsidRPr="00377335">
                              <w:rPr>
                                <w:lang w:val="ro-RO"/>
                              </w:rPr>
                              <w:t>n cadrul organiza</w:t>
                            </w:r>
                            <w:r w:rsidRPr="00377335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377335">
                              <w:rPr>
                                <w:lang w:val="ro-RO"/>
                              </w:rPr>
                              <w:t>iilor participante.</w:t>
                            </w:r>
                          </w:p>
                          <w:p w14:paraId="61152A4E" w14:textId="7B93366C" w:rsidR="007038E6" w:rsidRPr="00377335" w:rsidRDefault="00A765B0" w:rsidP="00A765B0">
                            <w:pPr>
                              <w:pStyle w:val="Listes"/>
                              <w:spacing w:before="120"/>
                              <w:ind w:left="360" w:right="119"/>
                              <w:rPr>
                                <w:b/>
                                <w:bCs/>
                                <w:lang w:val="ro-RO"/>
                              </w:rPr>
                            </w:pPr>
                            <w:r w:rsidRPr="00377335">
                              <w:rPr>
                                <w:b/>
                                <w:bCs/>
                                <w:lang w:val="ro-RO"/>
                              </w:rPr>
                              <w:t>Eforturi de sustenabilitate</w:t>
                            </w:r>
                            <w:r w:rsidR="007038E6" w:rsidRPr="00377335">
                              <w:rPr>
                                <w:b/>
                                <w:bCs/>
                                <w:lang w:val="ro-RO"/>
                              </w:rPr>
                              <w:t>:</w:t>
                            </w:r>
                          </w:p>
                          <w:p w14:paraId="192FE1DA" w14:textId="7AD66E7D" w:rsidR="00A765B0" w:rsidRPr="00377335" w:rsidRDefault="00A765B0" w:rsidP="002C0A5C">
                            <w:pPr>
                              <w:pStyle w:val="Listes"/>
                              <w:numPr>
                                <w:ilvl w:val="0"/>
                                <w:numId w:val="18"/>
                              </w:numPr>
                              <w:spacing w:before="0"/>
                              <w:ind w:right="115"/>
                              <w:rPr>
                                <w:lang w:val="ro-RO"/>
                              </w:rPr>
                            </w:pPr>
                            <w:r w:rsidRPr="00377335">
                              <w:rPr>
                                <w:lang w:val="ro-RO"/>
                              </w:rPr>
                              <w:t>S-a sprijinit aprobarea Politicii de Protec</w:t>
                            </w:r>
                            <w:r w:rsidRPr="00377335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377335">
                              <w:rPr>
                                <w:lang w:val="ro-RO"/>
                              </w:rPr>
                              <w:t>ie pentru Centrul Republican de Asisten</w:t>
                            </w:r>
                            <w:r w:rsidRPr="00377335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377335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377335">
                              <w:rPr>
                                <w:lang w:val="ro-RO"/>
                              </w:rPr>
                              <w:t xml:space="preserve"> Psihopedagogic</w:t>
                            </w:r>
                            <w:r w:rsidRPr="00377335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377335">
                              <w:rPr>
                                <w:lang w:val="ro-RO"/>
                              </w:rPr>
                              <w:t xml:space="preserve"> din subordinea Ministerului Educa</w:t>
                            </w:r>
                            <w:r w:rsidRPr="00377335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377335">
                              <w:rPr>
                                <w:lang w:val="ro-RO"/>
                              </w:rPr>
                              <w:t>iei.</w:t>
                            </w:r>
                          </w:p>
                          <w:p w14:paraId="46B5108C" w14:textId="5166AD7F" w:rsidR="007038E6" w:rsidRPr="00377335" w:rsidRDefault="00A765B0" w:rsidP="002C0A5C">
                            <w:pPr>
                              <w:pStyle w:val="Listes"/>
                              <w:numPr>
                                <w:ilvl w:val="0"/>
                                <w:numId w:val="18"/>
                              </w:numPr>
                              <w:spacing w:before="0"/>
                              <w:ind w:right="115"/>
                              <w:rPr>
                                <w:lang w:val="ro-RO"/>
                              </w:rPr>
                            </w:pPr>
                            <w:r w:rsidRPr="00377335">
                              <w:rPr>
                                <w:lang w:val="ro-RO"/>
                              </w:rPr>
                              <w:t>Concentrarea pe dezvoltarea capacită</w:t>
                            </w:r>
                            <w:r w:rsidRPr="00377335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377335">
                              <w:rPr>
                                <w:lang w:val="ro-RO"/>
                              </w:rPr>
                              <w:t xml:space="preserve">ii locale pentru </w:t>
                            </w:r>
                            <w:r w:rsidRPr="00377335">
                              <w:rPr>
                                <w:rFonts w:cs="Univers Condensed"/>
                                <w:lang w:val="ro-RO"/>
                              </w:rPr>
                              <w:t>î</w:t>
                            </w:r>
                            <w:r w:rsidRPr="00377335">
                              <w:rPr>
                                <w:lang w:val="ro-RO"/>
                              </w:rPr>
                              <w:t>mbun</w:t>
                            </w:r>
                            <w:r w:rsidRPr="00377335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377335">
                              <w:rPr>
                                <w:lang w:val="ro-RO"/>
                              </w:rPr>
                              <w:t>t</w:t>
                            </w:r>
                            <w:r w:rsidRPr="00377335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377335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377335">
                              <w:rPr>
                                <w:lang w:val="ro-RO"/>
                              </w:rPr>
                              <w:t xml:space="preserve">iri sustenabile </w:t>
                            </w:r>
                            <w:r w:rsidRPr="00377335">
                              <w:rPr>
                                <w:rFonts w:cs="Univers Condensed"/>
                                <w:lang w:val="ro-RO"/>
                              </w:rPr>
                              <w:t>î</w:t>
                            </w:r>
                            <w:r w:rsidRPr="00377335">
                              <w:rPr>
                                <w:lang w:val="ro-RO"/>
                              </w:rPr>
                              <w:t>n domeniul protec</w:t>
                            </w:r>
                            <w:r w:rsidRPr="00377335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377335">
                              <w:rPr>
                                <w:lang w:val="ro-RO"/>
                              </w:rPr>
                              <w:t>iei</w:t>
                            </w:r>
                            <w:r w:rsidR="007038E6" w:rsidRPr="00377335">
                              <w:rPr>
                                <w:lang w:val="ro-RO"/>
                              </w:rPr>
                              <w:t>.</w:t>
                            </w:r>
                          </w:p>
                          <w:p w14:paraId="2B2261F8" w14:textId="77777777" w:rsidR="007038E6" w:rsidRPr="00377335" w:rsidRDefault="007038E6" w:rsidP="007038E6">
                            <w:pPr>
                              <w:pStyle w:val="Listes"/>
                              <w:numPr>
                                <w:ilvl w:val="0"/>
                                <w:numId w:val="0"/>
                              </w:numPr>
                              <w:spacing w:before="0"/>
                              <w:ind w:left="720" w:right="115"/>
                              <w:rPr>
                                <w:lang w:val="ro-RO"/>
                              </w:rPr>
                            </w:pPr>
                          </w:p>
                          <w:p w14:paraId="34568E56" w14:textId="77777777" w:rsidR="004F4BA9" w:rsidRPr="00A765B0" w:rsidRDefault="004F4BA9" w:rsidP="004F4BA9">
                            <w:pPr>
                              <w:pStyle w:val="Listes"/>
                              <w:numPr>
                                <w:ilvl w:val="0"/>
                                <w:numId w:val="0"/>
                              </w:numPr>
                              <w:spacing w:before="120"/>
                              <w:ind w:right="119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2E330" id="_x0000_s1049" type="#_x0000_t202" style="position:absolute;left:0;text-align:left;margin-left:-4.35pt;margin-top:-2pt;width:268.55pt;height:33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" filled="f" stroked="f" strokeweight=".5pt">
                <v:textbox>
                  <w:txbxContent>
                    <w:p w14:paraId="6A68983C" w14:textId="1938610C" w:rsidR="001F2EF5" w:rsidRPr="00377335" w:rsidRDefault="002E3F96" w:rsidP="001F2EF5">
                      <w:pPr>
                        <w:pStyle w:val="Listes"/>
                        <w:numPr>
                          <w:ilvl w:val="0"/>
                          <w:numId w:val="0"/>
                        </w:numPr>
                        <w:spacing w:before="120"/>
                        <w:ind w:left="360" w:right="119" w:hanging="360"/>
                        <w:rPr>
                          <w:b/>
                          <w:bCs/>
                          <w:lang w:val="ro-RO"/>
                        </w:rPr>
                      </w:pPr>
                      <w:r w:rsidRPr="00377335">
                        <w:rPr>
                          <w:b/>
                          <w:bCs/>
                          <w:color w:val="EF7C00"/>
                          <w:sz w:val="32"/>
                          <w:szCs w:val="36"/>
                          <w:lang w:val="ro-RO"/>
                        </w:rPr>
                        <w:t>Practici bune: Moldova</w:t>
                      </w:r>
                    </w:p>
                    <w:p w14:paraId="4E4C207E" w14:textId="0AC4A355" w:rsidR="00BB4362" w:rsidRPr="00377335" w:rsidRDefault="002E3F96" w:rsidP="00A765B0">
                      <w:pPr>
                        <w:pStyle w:val="Listes"/>
                        <w:spacing w:before="120"/>
                        <w:ind w:left="360" w:right="119"/>
                        <w:rPr>
                          <w:b/>
                          <w:bCs/>
                          <w:lang w:val="ro-RO"/>
                        </w:rPr>
                      </w:pPr>
                      <w:r w:rsidRPr="00377335">
                        <w:rPr>
                          <w:b/>
                          <w:bCs/>
                          <w:lang w:val="ro-RO"/>
                        </w:rPr>
                        <w:t>Colaborări între sectoare:</w:t>
                      </w:r>
                    </w:p>
                    <w:p w14:paraId="446A4F19" w14:textId="77777777" w:rsidR="002E3F96" w:rsidRPr="00377335" w:rsidRDefault="002E3F96" w:rsidP="002C0A5C">
                      <w:pPr>
                        <w:pStyle w:val="Listes"/>
                        <w:numPr>
                          <w:ilvl w:val="0"/>
                          <w:numId w:val="17"/>
                        </w:numPr>
                        <w:spacing w:before="0"/>
                        <w:ind w:right="115" w:hanging="357"/>
                        <w:rPr>
                          <w:lang w:val="ro-RO"/>
                        </w:rPr>
                      </w:pPr>
                      <w:r w:rsidRPr="00377335">
                        <w:rPr>
                          <w:lang w:val="ro-RO"/>
                        </w:rPr>
                        <w:t xml:space="preserve">Parteneriate cu OSC-uri </w:t>
                      </w:r>
                      <w:r w:rsidRPr="00377335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377335">
                        <w:rPr>
                          <w:lang w:val="ro-RO"/>
                        </w:rPr>
                        <w:t>i institu</w:t>
                      </w:r>
                      <w:r w:rsidRPr="00377335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377335">
                        <w:rPr>
                          <w:lang w:val="ro-RO"/>
                        </w:rPr>
                        <w:t>ii publice (de exemplu, Serviciile de Asisten</w:t>
                      </w:r>
                      <w:r w:rsidRPr="00377335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377335">
                        <w:rPr>
                          <w:lang w:val="ro-RO"/>
                        </w:rPr>
                        <w:t xml:space="preserve">ă Psihopedagogică </w:t>
                      </w:r>
                      <w:r w:rsidRPr="00377335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377335">
                        <w:rPr>
                          <w:lang w:val="ro-RO"/>
                        </w:rPr>
                        <w:t>i Centrele de Sănătate Mintală) pentru a dezvolta sau actualiza politicile de garantare a siguran</w:t>
                      </w:r>
                      <w:r w:rsidRPr="00377335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377335">
                        <w:rPr>
                          <w:lang w:val="ro-RO"/>
                        </w:rPr>
                        <w:t xml:space="preserve">ei. </w:t>
                      </w:r>
                    </w:p>
                    <w:p w14:paraId="38B5C001" w14:textId="40BA415C" w:rsidR="00BB4362" w:rsidRPr="00377335" w:rsidRDefault="002E3F96" w:rsidP="002C0A5C">
                      <w:pPr>
                        <w:pStyle w:val="Listes"/>
                        <w:numPr>
                          <w:ilvl w:val="0"/>
                          <w:numId w:val="17"/>
                        </w:numPr>
                        <w:spacing w:before="0"/>
                        <w:ind w:right="115" w:hanging="357"/>
                        <w:rPr>
                          <w:lang w:val="ro-RO"/>
                        </w:rPr>
                      </w:pPr>
                      <w:r w:rsidRPr="00377335">
                        <w:rPr>
                          <w:lang w:val="ro-RO"/>
                        </w:rPr>
                        <w:t>Facilitarea re</w:t>
                      </w:r>
                      <w:r w:rsidRPr="00377335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377335">
                        <w:rPr>
                          <w:lang w:val="ro-RO"/>
                        </w:rPr>
                        <w:t xml:space="preserve">elelor </w:t>
                      </w:r>
                      <w:r w:rsidRPr="00377335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377335">
                        <w:rPr>
                          <w:lang w:val="ro-RO"/>
                        </w:rPr>
                        <w:t>i schimburilor de cuno</w:t>
                      </w:r>
                      <w:r w:rsidRPr="00377335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377335">
                        <w:rPr>
                          <w:lang w:val="ro-RO"/>
                        </w:rPr>
                        <w:t>tin</w:t>
                      </w:r>
                      <w:r w:rsidRPr="00377335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377335">
                        <w:rPr>
                          <w:lang w:val="ro-RO"/>
                        </w:rPr>
                        <w:t xml:space="preserve">e între 14 OSC-uri </w:t>
                      </w:r>
                      <w:r w:rsidRPr="00377335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377335">
                        <w:rPr>
                          <w:lang w:val="ro-RO"/>
                        </w:rPr>
                        <w:t>i servicii publice</w:t>
                      </w:r>
                      <w:r w:rsidR="00BB4362" w:rsidRPr="00377335">
                        <w:rPr>
                          <w:lang w:val="ro-RO"/>
                        </w:rPr>
                        <w:t>.</w:t>
                      </w:r>
                    </w:p>
                    <w:p w14:paraId="2F93B989" w14:textId="7099317A" w:rsidR="00BB4362" w:rsidRPr="00377335" w:rsidRDefault="002E3F96" w:rsidP="00A765B0">
                      <w:pPr>
                        <w:pStyle w:val="Listes"/>
                        <w:spacing w:before="120"/>
                        <w:ind w:left="360" w:right="119"/>
                        <w:rPr>
                          <w:b/>
                          <w:bCs/>
                          <w:lang w:val="ro-RO"/>
                        </w:rPr>
                      </w:pPr>
                      <w:r w:rsidRPr="00377335">
                        <w:rPr>
                          <w:b/>
                          <w:bCs/>
                          <w:lang w:val="ro-RO"/>
                        </w:rPr>
                        <w:t>Capacitate de formare</w:t>
                      </w:r>
                      <w:r w:rsidR="00BB4362" w:rsidRPr="00377335">
                        <w:rPr>
                          <w:b/>
                          <w:bCs/>
                          <w:lang w:val="ro-RO"/>
                        </w:rPr>
                        <w:t>:</w:t>
                      </w:r>
                    </w:p>
                    <w:p w14:paraId="250A5FB1" w14:textId="77777777" w:rsidR="00A765B0" w:rsidRPr="00377335" w:rsidRDefault="00A765B0" w:rsidP="002C0A5C">
                      <w:pPr>
                        <w:pStyle w:val="Listes"/>
                        <w:numPr>
                          <w:ilvl w:val="0"/>
                          <w:numId w:val="17"/>
                        </w:numPr>
                        <w:spacing w:before="0"/>
                        <w:ind w:right="115" w:hanging="357"/>
                        <w:rPr>
                          <w:lang w:val="ro-RO"/>
                        </w:rPr>
                      </w:pPr>
                      <w:r w:rsidRPr="00377335">
                        <w:rPr>
                          <w:lang w:val="ro-RO"/>
                        </w:rPr>
                        <w:t>Peste 120 de profesioni</w:t>
                      </w:r>
                      <w:r w:rsidRPr="00377335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377335">
                        <w:rPr>
                          <w:lang w:val="ro-RO"/>
                        </w:rPr>
                        <w:t>ti au fost instrui</w:t>
                      </w:r>
                      <w:r w:rsidRPr="00377335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377335">
                        <w:rPr>
                          <w:lang w:val="ro-RO"/>
                        </w:rPr>
                        <w:t>i, dob</w:t>
                      </w:r>
                      <w:r w:rsidRPr="00377335">
                        <w:rPr>
                          <w:rFonts w:cs="Univers Condensed"/>
                          <w:lang w:val="ro-RO"/>
                        </w:rPr>
                        <w:t>â</w:t>
                      </w:r>
                      <w:r w:rsidRPr="00377335">
                        <w:rPr>
                          <w:lang w:val="ro-RO"/>
                        </w:rPr>
                        <w:t>ndind cuno</w:t>
                      </w:r>
                      <w:r w:rsidRPr="00377335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377335">
                        <w:rPr>
                          <w:lang w:val="ro-RO"/>
                        </w:rPr>
                        <w:t>tin</w:t>
                      </w:r>
                      <w:r w:rsidRPr="00377335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377335">
                        <w:rPr>
                          <w:lang w:val="ro-RO"/>
                        </w:rPr>
                        <w:t xml:space="preserve">e </w:t>
                      </w:r>
                      <w:r w:rsidRPr="00377335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377335">
                        <w:rPr>
                          <w:lang w:val="ro-RO"/>
                        </w:rPr>
                        <w:t>i abilit</w:t>
                      </w:r>
                      <w:r w:rsidRPr="00377335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377335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377335">
                        <w:rPr>
                          <w:lang w:val="ro-RO"/>
                        </w:rPr>
                        <w:t xml:space="preserve">i </w:t>
                      </w:r>
                      <w:r w:rsidRPr="00377335">
                        <w:rPr>
                          <w:rFonts w:cs="Univers Condensed"/>
                          <w:lang w:val="ro-RO"/>
                        </w:rPr>
                        <w:t>î</w:t>
                      </w:r>
                      <w:r w:rsidRPr="00377335">
                        <w:rPr>
                          <w:lang w:val="ro-RO"/>
                        </w:rPr>
                        <w:t>n domeniul protec</w:t>
                      </w:r>
                      <w:r w:rsidRPr="00377335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377335">
                        <w:rPr>
                          <w:lang w:val="ro-RO"/>
                        </w:rPr>
                        <w:t xml:space="preserve">iei, inclusiv raportarea cazurilor de exploatare </w:t>
                      </w:r>
                      <w:r w:rsidRPr="00377335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377335">
                        <w:rPr>
                          <w:lang w:val="ro-RO"/>
                        </w:rPr>
                        <w:t xml:space="preserve">i abuz sexual (SEA) </w:t>
                      </w:r>
                      <w:r w:rsidRPr="00377335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377335">
                        <w:rPr>
                          <w:lang w:val="ro-RO"/>
                        </w:rPr>
                        <w:t>i sprijinirea supravie</w:t>
                      </w:r>
                      <w:r w:rsidRPr="00377335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377335">
                        <w:rPr>
                          <w:lang w:val="ro-RO"/>
                        </w:rPr>
                        <w:t>uitorilor.</w:t>
                      </w:r>
                    </w:p>
                    <w:p w14:paraId="5A0E096F" w14:textId="6DDF39A5" w:rsidR="00BB4362" w:rsidRPr="00377335" w:rsidRDefault="00A765B0" w:rsidP="002C0A5C">
                      <w:pPr>
                        <w:pStyle w:val="Listes"/>
                        <w:numPr>
                          <w:ilvl w:val="0"/>
                          <w:numId w:val="17"/>
                        </w:numPr>
                        <w:spacing w:before="0"/>
                        <w:ind w:right="115" w:hanging="357"/>
                        <w:rPr>
                          <w:lang w:val="ro-RO"/>
                        </w:rPr>
                      </w:pPr>
                      <w:r w:rsidRPr="00377335">
                        <w:rPr>
                          <w:lang w:val="ro-RO"/>
                        </w:rPr>
                        <w:t>A fost îmbunătă</w:t>
                      </w:r>
                      <w:r w:rsidRPr="00377335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377335">
                        <w:rPr>
                          <w:lang w:val="ro-RO"/>
                        </w:rPr>
                        <w:t>it</w:t>
                      </w:r>
                      <w:r w:rsidRPr="00377335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377335">
                        <w:rPr>
                          <w:lang w:val="ro-RO"/>
                        </w:rPr>
                        <w:t xml:space="preserve"> </w:t>
                      </w:r>
                      <w:r w:rsidRPr="00377335">
                        <w:rPr>
                          <w:rFonts w:cs="Univers Condensed"/>
                          <w:lang w:val="ro-RO"/>
                        </w:rPr>
                        <w:t>î</w:t>
                      </w:r>
                      <w:r w:rsidRPr="00377335">
                        <w:rPr>
                          <w:lang w:val="ro-RO"/>
                        </w:rPr>
                        <w:t>n</w:t>
                      </w:r>
                      <w:r w:rsidRPr="00377335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377335">
                        <w:rPr>
                          <w:lang w:val="ro-RO"/>
                        </w:rPr>
                        <w:t>elegerea c</w:t>
                      </w:r>
                      <w:r w:rsidRPr="00377335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377335">
                        <w:rPr>
                          <w:lang w:val="ro-RO"/>
                        </w:rPr>
                        <w:t xml:space="preserve">ilor de referire </w:t>
                      </w:r>
                      <w:r w:rsidRPr="00377335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377335">
                        <w:rPr>
                          <w:lang w:val="ro-RO"/>
                        </w:rPr>
                        <w:t>i a mecanismelor de protec</w:t>
                      </w:r>
                      <w:r w:rsidRPr="00377335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377335">
                        <w:rPr>
                          <w:lang w:val="ro-RO"/>
                        </w:rPr>
                        <w:t xml:space="preserve">ie </w:t>
                      </w:r>
                      <w:r w:rsidRPr="00377335">
                        <w:rPr>
                          <w:rFonts w:cs="Univers Condensed"/>
                          <w:lang w:val="ro-RO"/>
                        </w:rPr>
                        <w:t>î</w:t>
                      </w:r>
                      <w:r w:rsidRPr="00377335">
                        <w:rPr>
                          <w:lang w:val="ro-RO"/>
                        </w:rPr>
                        <w:t>n cadrul organiza</w:t>
                      </w:r>
                      <w:r w:rsidRPr="00377335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377335">
                        <w:rPr>
                          <w:lang w:val="ro-RO"/>
                        </w:rPr>
                        <w:t>iilor participante.</w:t>
                      </w:r>
                    </w:p>
                    <w:p w14:paraId="61152A4E" w14:textId="7B93366C" w:rsidR="007038E6" w:rsidRPr="00377335" w:rsidRDefault="00A765B0" w:rsidP="00A765B0">
                      <w:pPr>
                        <w:pStyle w:val="Listes"/>
                        <w:spacing w:before="120"/>
                        <w:ind w:left="360" w:right="119"/>
                        <w:rPr>
                          <w:b/>
                          <w:bCs/>
                          <w:lang w:val="ro-RO"/>
                        </w:rPr>
                      </w:pPr>
                      <w:r w:rsidRPr="00377335">
                        <w:rPr>
                          <w:b/>
                          <w:bCs/>
                          <w:lang w:val="ro-RO"/>
                        </w:rPr>
                        <w:t>Eforturi de sustenabilitate</w:t>
                      </w:r>
                      <w:r w:rsidR="007038E6" w:rsidRPr="00377335">
                        <w:rPr>
                          <w:b/>
                          <w:bCs/>
                          <w:lang w:val="ro-RO"/>
                        </w:rPr>
                        <w:t>:</w:t>
                      </w:r>
                    </w:p>
                    <w:p w14:paraId="192FE1DA" w14:textId="7AD66E7D" w:rsidR="00A765B0" w:rsidRPr="00377335" w:rsidRDefault="00A765B0" w:rsidP="002C0A5C">
                      <w:pPr>
                        <w:pStyle w:val="Listes"/>
                        <w:numPr>
                          <w:ilvl w:val="0"/>
                          <w:numId w:val="18"/>
                        </w:numPr>
                        <w:spacing w:before="0"/>
                        <w:ind w:right="115"/>
                        <w:rPr>
                          <w:lang w:val="ro-RO"/>
                        </w:rPr>
                      </w:pPr>
                      <w:r w:rsidRPr="00377335">
                        <w:rPr>
                          <w:lang w:val="ro-RO"/>
                        </w:rPr>
                        <w:t>S-a sprijinit aprobarea Politicii de Protec</w:t>
                      </w:r>
                      <w:r w:rsidRPr="00377335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377335">
                        <w:rPr>
                          <w:lang w:val="ro-RO"/>
                        </w:rPr>
                        <w:t>ie pentru Centrul Republican de Asisten</w:t>
                      </w:r>
                      <w:r w:rsidRPr="00377335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377335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377335">
                        <w:rPr>
                          <w:lang w:val="ro-RO"/>
                        </w:rPr>
                        <w:t xml:space="preserve"> Psihopedagogic</w:t>
                      </w:r>
                      <w:r w:rsidRPr="00377335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377335">
                        <w:rPr>
                          <w:lang w:val="ro-RO"/>
                        </w:rPr>
                        <w:t xml:space="preserve"> din subordinea Ministerului Educa</w:t>
                      </w:r>
                      <w:r w:rsidRPr="00377335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377335">
                        <w:rPr>
                          <w:lang w:val="ro-RO"/>
                        </w:rPr>
                        <w:t>iei.</w:t>
                      </w:r>
                    </w:p>
                    <w:p w14:paraId="46B5108C" w14:textId="5166AD7F" w:rsidR="007038E6" w:rsidRPr="00377335" w:rsidRDefault="00A765B0" w:rsidP="002C0A5C">
                      <w:pPr>
                        <w:pStyle w:val="Listes"/>
                        <w:numPr>
                          <w:ilvl w:val="0"/>
                          <w:numId w:val="18"/>
                        </w:numPr>
                        <w:spacing w:before="0"/>
                        <w:ind w:right="115"/>
                        <w:rPr>
                          <w:lang w:val="ro-RO"/>
                        </w:rPr>
                      </w:pPr>
                      <w:r w:rsidRPr="00377335">
                        <w:rPr>
                          <w:lang w:val="ro-RO"/>
                        </w:rPr>
                        <w:t>Concentrarea pe dezvoltarea capacită</w:t>
                      </w:r>
                      <w:r w:rsidRPr="00377335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377335">
                        <w:rPr>
                          <w:lang w:val="ro-RO"/>
                        </w:rPr>
                        <w:t xml:space="preserve">ii locale pentru </w:t>
                      </w:r>
                      <w:r w:rsidRPr="00377335">
                        <w:rPr>
                          <w:rFonts w:cs="Univers Condensed"/>
                          <w:lang w:val="ro-RO"/>
                        </w:rPr>
                        <w:t>î</w:t>
                      </w:r>
                      <w:r w:rsidRPr="00377335">
                        <w:rPr>
                          <w:lang w:val="ro-RO"/>
                        </w:rPr>
                        <w:t>mbun</w:t>
                      </w:r>
                      <w:r w:rsidRPr="00377335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377335">
                        <w:rPr>
                          <w:lang w:val="ro-RO"/>
                        </w:rPr>
                        <w:t>t</w:t>
                      </w:r>
                      <w:r w:rsidRPr="00377335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377335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377335">
                        <w:rPr>
                          <w:lang w:val="ro-RO"/>
                        </w:rPr>
                        <w:t xml:space="preserve">iri sustenabile </w:t>
                      </w:r>
                      <w:r w:rsidRPr="00377335">
                        <w:rPr>
                          <w:rFonts w:cs="Univers Condensed"/>
                          <w:lang w:val="ro-RO"/>
                        </w:rPr>
                        <w:t>î</w:t>
                      </w:r>
                      <w:r w:rsidRPr="00377335">
                        <w:rPr>
                          <w:lang w:val="ro-RO"/>
                        </w:rPr>
                        <w:t>n domeniul protec</w:t>
                      </w:r>
                      <w:r w:rsidRPr="00377335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377335">
                        <w:rPr>
                          <w:lang w:val="ro-RO"/>
                        </w:rPr>
                        <w:t>iei</w:t>
                      </w:r>
                      <w:r w:rsidR="007038E6" w:rsidRPr="00377335">
                        <w:rPr>
                          <w:lang w:val="ro-RO"/>
                        </w:rPr>
                        <w:t>.</w:t>
                      </w:r>
                    </w:p>
                    <w:p w14:paraId="2B2261F8" w14:textId="77777777" w:rsidR="007038E6" w:rsidRPr="00377335" w:rsidRDefault="007038E6" w:rsidP="007038E6">
                      <w:pPr>
                        <w:pStyle w:val="Listes"/>
                        <w:numPr>
                          <w:ilvl w:val="0"/>
                          <w:numId w:val="0"/>
                        </w:numPr>
                        <w:spacing w:before="0"/>
                        <w:ind w:left="720" w:right="115"/>
                        <w:rPr>
                          <w:lang w:val="ro-RO"/>
                        </w:rPr>
                      </w:pPr>
                    </w:p>
                    <w:p w14:paraId="34568E56" w14:textId="77777777" w:rsidR="004F4BA9" w:rsidRPr="00A765B0" w:rsidRDefault="004F4BA9" w:rsidP="004F4BA9">
                      <w:pPr>
                        <w:pStyle w:val="Listes"/>
                        <w:numPr>
                          <w:ilvl w:val="0"/>
                          <w:numId w:val="0"/>
                        </w:numPr>
                        <w:spacing w:before="120"/>
                        <w:ind w:right="119"/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C12" w:rsidRPr="007C0BD0">
        <w:rPr>
          <w:b/>
          <w:bCs/>
        </w:rPr>
        <w:tab/>
      </w:r>
    </w:p>
    <w:p w14:paraId="34E764D7" w14:textId="4F1FEFE3" w:rsidR="004F4BA9" w:rsidRPr="007C0BD0" w:rsidRDefault="00A765B0" w:rsidP="004F4BA9">
      <w:pPr>
        <w:pStyle w:val="BodyText"/>
      </w:pPr>
      <w:r w:rsidRPr="0025408B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5EFA5C0" wp14:editId="7BBB2511">
                <wp:simplePos x="0" y="0"/>
                <wp:positionH relativeFrom="margin">
                  <wp:posOffset>3427095</wp:posOffset>
                </wp:positionH>
                <wp:positionV relativeFrom="paragraph">
                  <wp:posOffset>114300</wp:posOffset>
                </wp:positionV>
                <wp:extent cx="3543300" cy="2773680"/>
                <wp:effectExtent l="0" t="0" r="0" b="7620"/>
                <wp:wrapNone/>
                <wp:docPr id="1631636048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77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30C94" w14:textId="05D419CE" w:rsidR="002F3F39" w:rsidRPr="007F3852" w:rsidRDefault="00A765B0" w:rsidP="002C0A5C">
                            <w:pPr>
                              <w:pStyle w:val="Listes"/>
                              <w:spacing w:before="120"/>
                              <w:ind w:left="360" w:right="119"/>
                              <w:rPr>
                                <w:b/>
                                <w:bCs/>
                                <w:lang w:val="ro-RO"/>
                              </w:rPr>
                            </w:pPr>
                            <w:r w:rsidRPr="007F3852">
                              <w:rPr>
                                <w:b/>
                                <w:bCs/>
                                <w:lang w:val="ro-RO"/>
                              </w:rPr>
                              <w:t>Sprijin specializat:</w:t>
                            </w:r>
                            <w:r w:rsidR="002F3F39" w:rsidRPr="007F3852">
                              <w:rPr>
                                <w:b/>
                                <w:bCs/>
                                <w:lang w:val="ro-RO"/>
                              </w:rPr>
                              <w:t>:</w:t>
                            </w:r>
                          </w:p>
                          <w:p w14:paraId="2F5C1A9F" w14:textId="6998D6F1" w:rsidR="00A765B0" w:rsidRPr="007F3852" w:rsidRDefault="00A765B0" w:rsidP="002C0A5C">
                            <w:pPr>
                              <w:pStyle w:val="Listes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ind w:right="113" w:hanging="357"/>
                              <w:rPr>
                                <w:lang w:val="ro-RO"/>
                              </w:rPr>
                            </w:pPr>
                            <w:r w:rsidRPr="007F3852">
                              <w:rPr>
                                <w:lang w:val="ro-RO"/>
                              </w:rPr>
                              <w:t>S-au organizat sesiuni de instruire pentru organiza</w:t>
                            </w:r>
                            <w:r w:rsidRPr="007F3852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7F3852">
                              <w:rPr>
                                <w:lang w:val="ro-RO"/>
                              </w:rPr>
                              <w:t>iile societ</w:t>
                            </w:r>
                            <w:r w:rsidRPr="007F3852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7F3852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7F3852">
                              <w:rPr>
                                <w:lang w:val="ro-RO"/>
                              </w:rPr>
                              <w:t xml:space="preserve">ii civile (OSC) ale romilor </w:t>
                            </w:r>
                            <w:r w:rsidRPr="007F3852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7F3852">
                              <w:rPr>
                                <w:lang w:val="ro-RO"/>
                              </w:rPr>
                              <w:t xml:space="preserve">i a </w:t>
                            </w:r>
                            <w:r w:rsidR="007F3852">
                              <w:rPr>
                                <w:lang w:val="ro-RO"/>
                              </w:rPr>
                              <w:t xml:space="preserve">fost </w:t>
                            </w:r>
                            <w:r w:rsidRPr="007F3852">
                              <w:rPr>
                                <w:lang w:val="ro-RO"/>
                              </w:rPr>
                              <w:t>sprijinit</w:t>
                            </w:r>
                            <w:r w:rsidR="007F3852">
                              <w:rPr>
                                <w:lang w:val="ro-RO"/>
                              </w:rPr>
                              <w:t>ă</w:t>
                            </w:r>
                            <w:r w:rsidRPr="007F3852">
                              <w:rPr>
                                <w:lang w:val="ro-RO"/>
                              </w:rPr>
                              <w:t xml:space="preserve"> traducerea Glosarului PSEA </w:t>
                            </w:r>
                            <w:r w:rsidRPr="007F3852">
                              <w:rPr>
                                <w:rFonts w:cs="Univers Condensed"/>
                                <w:lang w:val="ro-RO"/>
                              </w:rPr>
                              <w:t>î</w:t>
                            </w:r>
                            <w:r w:rsidRPr="007F3852">
                              <w:rPr>
                                <w:lang w:val="ro-RO"/>
                              </w:rPr>
                              <w:t>n limba romani.</w:t>
                            </w:r>
                          </w:p>
                          <w:p w14:paraId="48AF9948" w14:textId="76B9F792" w:rsidR="002F3F39" w:rsidRPr="007F3852" w:rsidRDefault="003F5107" w:rsidP="002C0A5C">
                            <w:pPr>
                              <w:pStyle w:val="Listes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ind w:right="113" w:hanging="357"/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S-a</w:t>
                            </w:r>
                            <w:r w:rsidR="00A765B0" w:rsidRPr="007F3852">
                              <w:rPr>
                                <w:lang w:val="ro-RO"/>
                              </w:rPr>
                              <w:t xml:space="preserve"> militat pentru acordarea de granturi mici organiza</w:t>
                            </w:r>
                            <w:r w:rsidR="00A765B0" w:rsidRPr="007F3852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="00A765B0" w:rsidRPr="007F3852">
                              <w:rPr>
                                <w:lang w:val="ro-RO"/>
                              </w:rPr>
                              <w:t>iilor cu resurse limitate, pentru a le permite s</w:t>
                            </w:r>
                            <w:r w:rsidR="00A765B0" w:rsidRPr="007F3852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="00A765B0" w:rsidRPr="007F3852">
                              <w:rPr>
                                <w:lang w:val="ro-RO"/>
                              </w:rPr>
                              <w:t xml:space="preserve"> dezvolte </w:t>
                            </w:r>
                            <w:r w:rsidR="00A765B0" w:rsidRPr="007F3852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="00A765B0" w:rsidRPr="007F3852">
                              <w:rPr>
                                <w:lang w:val="ro-RO"/>
                              </w:rPr>
                              <w:t>i s</w:t>
                            </w:r>
                            <w:r w:rsidR="00A765B0" w:rsidRPr="007F3852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="00A765B0" w:rsidRPr="007F3852">
                              <w:rPr>
                                <w:lang w:val="ro-RO"/>
                              </w:rPr>
                              <w:t xml:space="preserve"> implementeze politici de protec</w:t>
                            </w:r>
                            <w:r w:rsidR="00A765B0" w:rsidRPr="007F3852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="00A765B0" w:rsidRPr="007F3852">
                              <w:rPr>
                                <w:lang w:val="ro-RO"/>
                              </w:rPr>
                              <w:t>ie.</w:t>
                            </w:r>
                          </w:p>
                          <w:p w14:paraId="13983660" w14:textId="6D98F037" w:rsidR="002F3F39" w:rsidRPr="007F3852" w:rsidRDefault="00A765B0" w:rsidP="002C0A5C">
                            <w:pPr>
                              <w:pStyle w:val="Listes"/>
                              <w:spacing w:before="120"/>
                              <w:ind w:left="360" w:right="119"/>
                              <w:rPr>
                                <w:b/>
                                <w:bCs/>
                                <w:lang w:val="ro-RO"/>
                              </w:rPr>
                            </w:pPr>
                            <w:r w:rsidRPr="007F3852">
                              <w:rPr>
                                <w:b/>
                                <w:bCs/>
                                <w:lang w:val="ro-RO"/>
                              </w:rPr>
                              <w:t xml:space="preserve">Instruire armonizată </w:t>
                            </w:r>
                            <w:r w:rsidRPr="007F3852">
                              <w:rPr>
                                <w:rFonts w:ascii="Calibri" w:hAnsi="Calibri" w:cs="Calibri"/>
                                <w:b/>
                                <w:bCs/>
                                <w:lang w:val="ro-RO"/>
                              </w:rPr>
                              <w:t>ș</w:t>
                            </w:r>
                            <w:r w:rsidRPr="007F3852">
                              <w:rPr>
                                <w:b/>
                                <w:bCs/>
                                <w:lang w:val="ro-RO"/>
                              </w:rPr>
                              <w:t>i localizată</w:t>
                            </w:r>
                            <w:r w:rsidR="002F3F39" w:rsidRPr="007F3852">
                              <w:rPr>
                                <w:b/>
                                <w:bCs/>
                                <w:lang w:val="ro-RO"/>
                              </w:rPr>
                              <w:t>:</w:t>
                            </w:r>
                          </w:p>
                          <w:p w14:paraId="380C54A5" w14:textId="5A96FBE8" w:rsidR="00A765B0" w:rsidRPr="007F3852" w:rsidRDefault="00A765B0" w:rsidP="002C0A5C">
                            <w:pPr>
                              <w:pStyle w:val="Listes"/>
                              <w:numPr>
                                <w:ilvl w:val="0"/>
                                <w:numId w:val="19"/>
                              </w:numPr>
                              <w:spacing w:before="0"/>
                              <w:ind w:left="714" w:right="113" w:hanging="357"/>
                              <w:rPr>
                                <w:lang w:val="ro-RO"/>
                              </w:rPr>
                            </w:pPr>
                            <w:r w:rsidRPr="007F3852">
                              <w:rPr>
                                <w:lang w:val="ro-RO"/>
                              </w:rPr>
                              <w:t xml:space="preserve">S-au </w:t>
                            </w:r>
                            <w:r w:rsidR="003F5107">
                              <w:rPr>
                                <w:lang w:val="ro-RO"/>
                              </w:rPr>
                              <w:t>organizat</w:t>
                            </w:r>
                            <w:r w:rsidRPr="007F3852">
                              <w:rPr>
                                <w:lang w:val="ro-RO"/>
                              </w:rPr>
                              <w:t xml:space="preserve"> sesiuni de instruire practic</w:t>
                            </w:r>
                            <w:r w:rsidR="003F5107">
                              <w:rPr>
                                <w:lang w:val="ro-RO"/>
                              </w:rPr>
                              <w:t>ă</w:t>
                            </w:r>
                            <w:r w:rsidRPr="007F3852">
                              <w:rPr>
                                <w:lang w:val="ro-RO"/>
                              </w:rPr>
                              <w:t xml:space="preserve"> în domeniul protec</w:t>
                            </w:r>
                            <w:r w:rsidRPr="007F3852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7F3852">
                              <w:rPr>
                                <w:lang w:val="ro-RO"/>
                              </w:rPr>
                              <w:t>iei, pun</w:t>
                            </w:r>
                            <w:r w:rsidRPr="007F3852">
                              <w:rPr>
                                <w:rFonts w:cs="Univers Condensed"/>
                                <w:lang w:val="ro-RO"/>
                              </w:rPr>
                              <w:t>â</w:t>
                            </w:r>
                            <w:r w:rsidRPr="007F3852">
                              <w:rPr>
                                <w:lang w:val="ro-RO"/>
                              </w:rPr>
                              <w:t>nd accent pe documente</w:t>
                            </w:r>
                            <w:r w:rsidR="003F5107">
                              <w:rPr>
                                <w:lang w:val="ro-RO"/>
                              </w:rPr>
                              <w:t>-</w:t>
                            </w:r>
                            <w:r w:rsidRPr="007F3852">
                              <w:rPr>
                                <w:lang w:val="ro-RO"/>
                              </w:rPr>
                              <w:t>cheie, precum Politicile de Protec</w:t>
                            </w:r>
                            <w:r w:rsidRPr="007F3852">
                              <w:rPr>
                                <w:rFonts w:ascii="Calibri" w:hAnsi="Calibri" w:cs="Calibri"/>
                                <w:lang w:val="ro-RO"/>
                              </w:rPr>
                              <w:t>ț</w:t>
                            </w:r>
                            <w:r w:rsidRPr="007F3852">
                              <w:rPr>
                                <w:lang w:val="ro-RO"/>
                              </w:rPr>
                              <w:t xml:space="preserve">ie, Politicile de Resurse Umane </w:t>
                            </w:r>
                            <w:r w:rsidRPr="007F3852">
                              <w:rPr>
                                <w:rFonts w:ascii="Calibri" w:hAnsi="Calibri" w:cs="Calibri"/>
                                <w:lang w:val="ro-RO"/>
                              </w:rPr>
                              <w:t>ș</w:t>
                            </w:r>
                            <w:r w:rsidRPr="007F3852">
                              <w:rPr>
                                <w:lang w:val="ro-RO"/>
                              </w:rPr>
                              <w:t>i Codurile de Conduit</w:t>
                            </w:r>
                            <w:r w:rsidRPr="007F3852">
                              <w:rPr>
                                <w:rFonts w:cs="Univers Condensed"/>
                                <w:lang w:val="ro-RO"/>
                              </w:rPr>
                              <w:t>ă</w:t>
                            </w:r>
                            <w:r w:rsidRPr="007F3852">
                              <w:rPr>
                                <w:lang w:val="ro-RO"/>
                              </w:rPr>
                              <w:t>.</w:t>
                            </w:r>
                          </w:p>
                          <w:p w14:paraId="080E15EB" w14:textId="6D859044" w:rsidR="002F3F39" w:rsidRPr="007F3852" w:rsidRDefault="00A765B0" w:rsidP="002C0A5C">
                            <w:pPr>
                              <w:pStyle w:val="Listes"/>
                              <w:numPr>
                                <w:ilvl w:val="0"/>
                                <w:numId w:val="19"/>
                              </w:numPr>
                              <w:spacing w:before="0"/>
                              <w:ind w:left="714" w:right="113" w:hanging="357"/>
                              <w:rPr>
                                <w:lang w:val="ro-RO"/>
                              </w:rPr>
                            </w:pPr>
                            <w:r w:rsidRPr="007F3852">
                              <w:rPr>
                                <w:lang w:val="ro-RO"/>
                              </w:rPr>
                              <w:t xml:space="preserve">S-au continuat </w:t>
                            </w:r>
                            <w:r w:rsidR="003F5107">
                              <w:rPr>
                                <w:lang w:val="ro-RO"/>
                              </w:rPr>
                              <w:t xml:space="preserve">organizarea </w:t>
                            </w:r>
                            <w:r w:rsidRPr="007F3852">
                              <w:rPr>
                                <w:lang w:val="ro-RO"/>
                              </w:rPr>
                              <w:t>sesiunil</w:t>
                            </w:r>
                            <w:r w:rsidR="003F5107">
                              <w:rPr>
                                <w:lang w:val="ro-RO"/>
                              </w:rPr>
                              <w:t>or</w:t>
                            </w:r>
                            <w:r w:rsidRPr="007F3852">
                              <w:rPr>
                                <w:lang w:val="ro-RO"/>
                              </w:rPr>
                              <w:t xml:space="preserve"> de instruire </w:t>
                            </w:r>
                            <w:r w:rsidRPr="007F3852">
                              <w:rPr>
                                <w:lang w:val="ro-RO"/>
                              </w:rPr>
                              <w:t>cu sesiuni de coaching personalizate pentru a asigura aplicarea practică.</w:t>
                            </w:r>
                          </w:p>
                          <w:p w14:paraId="75322B03" w14:textId="169DE3A6" w:rsidR="004F4BA9" w:rsidRPr="007F3852" w:rsidRDefault="004F4BA9" w:rsidP="002B3091">
                            <w:pPr>
                              <w:pStyle w:val="Listes"/>
                              <w:numPr>
                                <w:ilvl w:val="0"/>
                                <w:numId w:val="0"/>
                              </w:numPr>
                              <w:spacing w:before="0"/>
                              <w:ind w:left="720" w:right="115"/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FA5C0" id="_x0000_s1050" type="#_x0000_t202" style="position:absolute;left:0;text-align:left;margin-left:269.85pt;margin-top:9pt;width:279pt;height:218.4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A8PHAIAADU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" filled="f" stroked="f" strokeweight=".5pt">
                <v:textbox>
                  <w:txbxContent>
                    <w:p w14:paraId="42330C94" w14:textId="05D419CE" w:rsidR="002F3F39" w:rsidRPr="007F3852" w:rsidRDefault="00A765B0" w:rsidP="002C0A5C">
                      <w:pPr>
                        <w:pStyle w:val="Listes"/>
                        <w:spacing w:before="120"/>
                        <w:ind w:left="360" w:right="119"/>
                        <w:rPr>
                          <w:b/>
                          <w:bCs/>
                          <w:lang w:val="ro-RO"/>
                        </w:rPr>
                      </w:pPr>
                      <w:r w:rsidRPr="007F3852">
                        <w:rPr>
                          <w:b/>
                          <w:bCs/>
                          <w:lang w:val="ro-RO"/>
                        </w:rPr>
                        <w:t>Sprijin specializat:</w:t>
                      </w:r>
                      <w:r w:rsidR="002F3F39" w:rsidRPr="007F3852">
                        <w:rPr>
                          <w:b/>
                          <w:bCs/>
                          <w:lang w:val="ro-RO"/>
                        </w:rPr>
                        <w:t>:</w:t>
                      </w:r>
                    </w:p>
                    <w:p w14:paraId="2F5C1A9F" w14:textId="6998D6F1" w:rsidR="00A765B0" w:rsidRPr="007F3852" w:rsidRDefault="00A765B0" w:rsidP="002C0A5C">
                      <w:pPr>
                        <w:pStyle w:val="Listes"/>
                        <w:numPr>
                          <w:ilvl w:val="0"/>
                          <w:numId w:val="10"/>
                        </w:numPr>
                        <w:spacing w:before="0"/>
                        <w:ind w:right="113" w:hanging="357"/>
                        <w:rPr>
                          <w:lang w:val="ro-RO"/>
                        </w:rPr>
                      </w:pPr>
                      <w:r w:rsidRPr="007F3852">
                        <w:rPr>
                          <w:lang w:val="ro-RO"/>
                        </w:rPr>
                        <w:t>S-au organizat sesiuni de instruire pentru organiza</w:t>
                      </w:r>
                      <w:r w:rsidRPr="007F3852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7F3852">
                        <w:rPr>
                          <w:lang w:val="ro-RO"/>
                        </w:rPr>
                        <w:t>iile societ</w:t>
                      </w:r>
                      <w:r w:rsidRPr="007F3852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7F3852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7F3852">
                        <w:rPr>
                          <w:lang w:val="ro-RO"/>
                        </w:rPr>
                        <w:t xml:space="preserve">ii civile (OSC) ale romilor </w:t>
                      </w:r>
                      <w:r w:rsidRPr="007F3852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7F3852">
                        <w:rPr>
                          <w:lang w:val="ro-RO"/>
                        </w:rPr>
                        <w:t xml:space="preserve">i a </w:t>
                      </w:r>
                      <w:r w:rsidR="007F3852">
                        <w:rPr>
                          <w:lang w:val="ro-RO"/>
                        </w:rPr>
                        <w:t xml:space="preserve">fost </w:t>
                      </w:r>
                      <w:r w:rsidRPr="007F3852">
                        <w:rPr>
                          <w:lang w:val="ro-RO"/>
                        </w:rPr>
                        <w:t>sprijinit</w:t>
                      </w:r>
                      <w:r w:rsidR="007F3852">
                        <w:rPr>
                          <w:lang w:val="ro-RO"/>
                        </w:rPr>
                        <w:t>ă</w:t>
                      </w:r>
                      <w:r w:rsidRPr="007F3852">
                        <w:rPr>
                          <w:lang w:val="ro-RO"/>
                        </w:rPr>
                        <w:t xml:space="preserve"> traducerea Glosarului PSEA </w:t>
                      </w:r>
                      <w:r w:rsidRPr="007F3852">
                        <w:rPr>
                          <w:rFonts w:cs="Univers Condensed"/>
                          <w:lang w:val="ro-RO"/>
                        </w:rPr>
                        <w:t>î</w:t>
                      </w:r>
                      <w:r w:rsidRPr="007F3852">
                        <w:rPr>
                          <w:lang w:val="ro-RO"/>
                        </w:rPr>
                        <w:t>n limba romani.</w:t>
                      </w:r>
                    </w:p>
                    <w:p w14:paraId="48AF9948" w14:textId="76B9F792" w:rsidR="002F3F39" w:rsidRPr="007F3852" w:rsidRDefault="003F5107" w:rsidP="002C0A5C">
                      <w:pPr>
                        <w:pStyle w:val="Listes"/>
                        <w:numPr>
                          <w:ilvl w:val="0"/>
                          <w:numId w:val="10"/>
                        </w:numPr>
                        <w:spacing w:before="0"/>
                        <w:ind w:right="113" w:hanging="357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S-a</w:t>
                      </w:r>
                      <w:r w:rsidR="00A765B0" w:rsidRPr="007F3852">
                        <w:rPr>
                          <w:lang w:val="ro-RO"/>
                        </w:rPr>
                        <w:t xml:space="preserve"> militat pentru acordarea de granturi mici organiza</w:t>
                      </w:r>
                      <w:r w:rsidR="00A765B0" w:rsidRPr="007F3852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="00A765B0" w:rsidRPr="007F3852">
                        <w:rPr>
                          <w:lang w:val="ro-RO"/>
                        </w:rPr>
                        <w:t>iilor cu resurse limitate, pentru a le permite s</w:t>
                      </w:r>
                      <w:r w:rsidR="00A765B0" w:rsidRPr="007F3852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="00A765B0" w:rsidRPr="007F3852">
                        <w:rPr>
                          <w:lang w:val="ro-RO"/>
                        </w:rPr>
                        <w:t xml:space="preserve"> dezvolte </w:t>
                      </w:r>
                      <w:r w:rsidR="00A765B0" w:rsidRPr="007F3852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="00A765B0" w:rsidRPr="007F3852">
                        <w:rPr>
                          <w:lang w:val="ro-RO"/>
                        </w:rPr>
                        <w:t>i s</w:t>
                      </w:r>
                      <w:r w:rsidR="00A765B0" w:rsidRPr="007F3852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="00A765B0" w:rsidRPr="007F3852">
                        <w:rPr>
                          <w:lang w:val="ro-RO"/>
                        </w:rPr>
                        <w:t xml:space="preserve"> implementeze politici de protec</w:t>
                      </w:r>
                      <w:r w:rsidR="00A765B0" w:rsidRPr="007F3852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="00A765B0" w:rsidRPr="007F3852">
                        <w:rPr>
                          <w:lang w:val="ro-RO"/>
                        </w:rPr>
                        <w:t>ie.</w:t>
                      </w:r>
                    </w:p>
                    <w:p w14:paraId="13983660" w14:textId="6D98F037" w:rsidR="002F3F39" w:rsidRPr="007F3852" w:rsidRDefault="00A765B0" w:rsidP="002C0A5C">
                      <w:pPr>
                        <w:pStyle w:val="Listes"/>
                        <w:spacing w:before="120"/>
                        <w:ind w:left="360" w:right="119"/>
                        <w:rPr>
                          <w:b/>
                          <w:bCs/>
                          <w:lang w:val="ro-RO"/>
                        </w:rPr>
                      </w:pPr>
                      <w:r w:rsidRPr="007F3852">
                        <w:rPr>
                          <w:b/>
                          <w:bCs/>
                          <w:lang w:val="ro-RO"/>
                        </w:rPr>
                        <w:t xml:space="preserve">Instruire armonizată </w:t>
                      </w:r>
                      <w:r w:rsidRPr="007F3852">
                        <w:rPr>
                          <w:rFonts w:ascii="Calibri" w:hAnsi="Calibri" w:cs="Calibri"/>
                          <w:b/>
                          <w:bCs/>
                          <w:lang w:val="ro-RO"/>
                        </w:rPr>
                        <w:t>ș</w:t>
                      </w:r>
                      <w:r w:rsidRPr="007F3852">
                        <w:rPr>
                          <w:b/>
                          <w:bCs/>
                          <w:lang w:val="ro-RO"/>
                        </w:rPr>
                        <w:t>i localizată</w:t>
                      </w:r>
                      <w:r w:rsidR="002F3F39" w:rsidRPr="007F3852">
                        <w:rPr>
                          <w:b/>
                          <w:bCs/>
                          <w:lang w:val="ro-RO"/>
                        </w:rPr>
                        <w:t>:</w:t>
                      </w:r>
                    </w:p>
                    <w:p w14:paraId="380C54A5" w14:textId="5A96FBE8" w:rsidR="00A765B0" w:rsidRPr="007F3852" w:rsidRDefault="00A765B0" w:rsidP="002C0A5C">
                      <w:pPr>
                        <w:pStyle w:val="Listes"/>
                        <w:numPr>
                          <w:ilvl w:val="0"/>
                          <w:numId w:val="19"/>
                        </w:numPr>
                        <w:spacing w:before="0"/>
                        <w:ind w:left="714" w:right="113" w:hanging="357"/>
                        <w:rPr>
                          <w:lang w:val="ro-RO"/>
                        </w:rPr>
                      </w:pPr>
                      <w:r w:rsidRPr="007F3852">
                        <w:rPr>
                          <w:lang w:val="ro-RO"/>
                        </w:rPr>
                        <w:t xml:space="preserve">S-au </w:t>
                      </w:r>
                      <w:r w:rsidR="003F5107">
                        <w:rPr>
                          <w:lang w:val="ro-RO"/>
                        </w:rPr>
                        <w:t>organizat</w:t>
                      </w:r>
                      <w:r w:rsidRPr="007F3852">
                        <w:rPr>
                          <w:lang w:val="ro-RO"/>
                        </w:rPr>
                        <w:t xml:space="preserve"> sesiuni de instruire practic</w:t>
                      </w:r>
                      <w:r w:rsidR="003F5107">
                        <w:rPr>
                          <w:lang w:val="ro-RO"/>
                        </w:rPr>
                        <w:t>ă</w:t>
                      </w:r>
                      <w:r w:rsidRPr="007F3852">
                        <w:rPr>
                          <w:lang w:val="ro-RO"/>
                        </w:rPr>
                        <w:t xml:space="preserve"> în domeniul protec</w:t>
                      </w:r>
                      <w:r w:rsidRPr="007F3852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7F3852">
                        <w:rPr>
                          <w:lang w:val="ro-RO"/>
                        </w:rPr>
                        <w:t>iei, pun</w:t>
                      </w:r>
                      <w:r w:rsidRPr="007F3852">
                        <w:rPr>
                          <w:rFonts w:cs="Univers Condensed"/>
                          <w:lang w:val="ro-RO"/>
                        </w:rPr>
                        <w:t>â</w:t>
                      </w:r>
                      <w:r w:rsidRPr="007F3852">
                        <w:rPr>
                          <w:lang w:val="ro-RO"/>
                        </w:rPr>
                        <w:t>nd accent pe documente</w:t>
                      </w:r>
                      <w:r w:rsidR="003F5107">
                        <w:rPr>
                          <w:lang w:val="ro-RO"/>
                        </w:rPr>
                        <w:t>-</w:t>
                      </w:r>
                      <w:r w:rsidRPr="007F3852">
                        <w:rPr>
                          <w:lang w:val="ro-RO"/>
                        </w:rPr>
                        <w:t>cheie, precum Politicile de Protec</w:t>
                      </w:r>
                      <w:r w:rsidRPr="007F3852">
                        <w:rPr>
                          <w:rFonts w:ascii="Calibri" w:hAnsi="Calibri" w:cs="Calibri"/>
                          <w:lang w:val="ro-RO"/>
                        </w:rPr>
                        <w:t>ț</w:t>
                      </w:r>
                      <w:r w:rsidRPr="007F3852">
                        <w:rPr>
                          <w:lang w:val="ro-RO"/>
                        </w:rPr>
                        <w:t xml:space="preserve">ie, Politicile de Resurse Umane </w:t>
                      </w:r>
                      <w:r w:rsidRPr="007F3852">
                        <w:rPr>
                          <w:rFonts w:ascii="Calibri" w:hAnsi="Calibri" w:cs="Calibri"/>
                          <w:lang w:val="ro-RO"/>
                        </w:rPr>
                        <w:t>ș</w:t>
                      </w:r>
                      <w:r w:rsidRPr="007F3852">
                        <w:rPr>
                          <w:lang w:val="ro-RO"/>
                        </w:rPr>
                        <w:t>i Codurile de Conduit</w:t>
                      </w:r>
                      <w:r w:rsidRPr="007F3852">
                        <w:rPr>
                          <w:rFonts w:cs="Univers Condensed"/>
                          <w:lang w:val="ro-RO"/>
                        </w:rPr>
                        <w:t>ă</w:t>
                      </w:r>
                      <w:r w:rsidRPr="007F3852">
                        <w:rPr>
                          <w:lang w:val="ro-RO"/>
                        </w:rPr>
                        <w:t>.</w:t>
                      </w:r>
                    </w:p>
                    <w:p w14:paraId="080E15EB" w14:textId="6D859044" w:rsidR="002F3F39" w:rsidRPr="007F3852" w:rsidRDefault="00A765B0" w:rsidP="002C0A5C">
                      <w:pPr>
                        <w:pStyle w:val="Listes"/>
                        <w:numPr>
                          <w:ilvl w:val="0"/>
                          <w:numId w:val="19"/>
                        </w:numPr>
                        <w:spacing w:before="0"/>
                        <w:ind w:left="714" w:right="113" w:hanging="357"/>
                        <w:rPr>
                          <w:lang w:val="ro-RO"/>
                        </w:rPr>
                      </w:pPr>
                      <w:r w:rsidRPr="007F3852">
                        <w:rPr>
                          <w:lang w:val="ro-RO"/>
                        </w:rPr>
                        <w:t xml:space="preserve">S-au continuat </w:t>
                      </w:r>
                      <w:r w:rsidR="003F5107">
                        <w:rPr>
                          <w:lang w:val="ro-RO"/>
                        </w:rPr>
                        <w:t xml:space="preserve">organizarea </w:t>
                      </w:r>
                      <w:r w:rsidRPr="007F3852">
                        <w:rPr>
                          <w:lang w:val="ro-RO"/>
                        </w:rPr>
                        <w:t>sesiunil</w:t>
                      </w:r>
                      <w:r w:rsidR="003F5107">
                        <w:rPr>
                          <w:lang w:val="ro-RO"/>
                        </w:rPr>
                        <w:t>or</w:t>
                      </w:r>
                      <w:r w:rsidRPr="007F3852">
                        <w:rPr>
                          <w:lang w:val="ro-RO"/>
                        </w:rPr>
                        <w:t xml:space="preserve"> de instruire cu sesiuni de </w:t>
                      </w:r>
                      <w:proofErr w:type="spellStart"/>
                      <w:r w:rsidRPr="007F3852">
                        <w:rPr>
                          <w:lang w:val="ro-RO"/>
                        </w:rPr>
                        <w:t>coaching</w:t>
                      </w:r>
                      <w:proofErr w:type="spellEnd"/>
                      <w:r w:rsidRPr="007F3852">
                        <w:rPr>
                          <w:lang w:val="ro-RO"/>
                        </w:rPr>
                        <w:t xml:space="preserve"> personalizate pentru a asigura aplicarea practică.</w:t>
                      </w:r>
                    </w:p>
                    <w:p w14:paraId="75322B03" w14:textId="169DE3A6" w:rsidR="004F4BA9" w:rsidRPr="007F3852" w:rsidRDefault="004F4BA9" w:rsidP="002B3091">
                      <w:pPr>
                        <w:pStyle w:val="Listes"/>
                        <w:numPr>
                          <w:ilvl w:val="0"/>
                          <w:numId w:val="0"/>
                        </w:numPr>
                        <w:spacing w:before="0"/>
                        <w:ind w:left="720" w:right="115"/>
                        <w:rPr>
                          <w:lang w:val="ro-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4BA9" w:rsidRPr="0025408B">
        <w:rPr>
          <w:noProof/>
          <w:lang w:val="en-GB" w:eastAsia="en-GB" w:bidi="ar-SA"/>
        </w:rPr>
        <w:drawing>
          <wp:anchor distT="0" distB="0" distL="114300" distR="114300" simplePos="0" relativeHeight="251696128" behindDoc="0" locked="0" layoutInCell="1" allowOverlap="1" wp14:anchorId="5198D296" wp14:editId="6A016D5D">
            <wp:simplePos x="0" y="0"/>
            <wp:positionH relativeFrom="margin">
              <wp:posOffset>-115570</wp:posOffset>
            </wp:positionH>
            <wp:positionV relativeFrom="paragraph">
              <wp:posOffset>2071680</wp:posOffset>
            </wp:positionV>
            <wp:extent cx="7072630" cy="284480"/>
            <wp:effectExtent l="0" t="0" r="0" b="1270"/>
            <wp:wrapNone/>
            <wp:docPr id="2080404746" name="Picture 2080404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630" cy="28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45C94" w14:textId="5EF74506" w:rsidR="004F4BA9" w:rsidRPr="007C0BD0" w:rsidRDefault="004F4BA9" w:rsidP="004F4BA9">
      <w:pPr>
        <w:pStyle w:val="BodyText"/>
        <w:jc w:val="center"/>
      </w:pPr>
    </w:p>
    <w:p w14:paraId="243076C1" w14:textId="0A16DAAE" w:rsidR="004F4BA9" w:rsidRPr="007C0BD0" w:rsidRDefault="004F4BA9" w:rsidP="004F4BA9">
      <w:pPr>
        <w:pStyle w:val="BodyText"/>
      </w:pPr>
    </w:p>
    <w:p w14:paraId="72488D8C" w14:textId="77777777" w:rsidR="004F4BA9" w:rsidRPr="007C0BD0" w:rsidRDefault="004F4BA9" w:rsidP="004F4BA9">
      <w:pPr>
        <w:pStyle w:val="BodyText"/>
      </w:pPr>
    </w:p>
    <w:p w14:paraId="646B1FFB" w14:textId="534B4A11" w:rsidR="004F4BA9" w:rsidRPr="007C0BD0" w:rsidRDefault="004F4BA9" w:rsidP="004F4BA9">
      <w:pPr>
        <w:pStyle w:val="BodyText"/>
      </w:pPr>
    </w:p>
    <w:p w14:paraId="7CB6BE37" w14:textId="77777777" w:rsidR="004F4BA9" w:rsidRPr="007C0BD0" w:rsidRDefault="004F4BA9" w:rsidP="004F4BA9">
      <w:pPr>
        <w:pStyle w:val="BodyText"/>
      </w:pPr>
    </w:p>
    <w:p w14:paraId="09AC429D" w14:textId="3F82829E" w:rsidR="004F4BA9" w:rsidRPr="007C0BD0" w:rsidRDefault="004F4BA9" w:rsidP="004F4BA9">
      <w:pPr>
        <w:pStyle w:val="BodyText"/>
      </w:pPr>
    </w:p>
    <w:p w14:paraId="3084339D" w14:textId="77777777" w:rsidR="004F4BA9" w:rsidRPr="007C0BD0" w:rsidRDefault="004F4BA9" w:rsidP="004F4BA9">
      <w:pPr>
        <w:pStyle w:val="BodyText"/>
      </w:pPr>
    </w:p>
    <w:p w14:paraId="5ABCD8D0" w14:textId="77777777" w:rsidR="004F4BA9" w:rsidRPr="007C0BD0" w:rsidRDefault="004F4BA9" w:rsidP="004F4BA9">
      <w:pPr>
        <w:pStyle w:val="BodyText"/>
      </w:pPr>
    </w:p>
    <w:p w14:paraId="19D6880B" w14:textId="77777777" w:rsidR="004F4BA9" w:rsidRPr="007C0BD0" w:rsidRDefault="004F4BA9" w:rsidP="004F4BA9">
      <w:pPr>
        <w:pStyle w:val="BodyText"/>
      </w:pPr>
    </w:p>
    <w:p w14:paraId="562DD7B9" w14:textId="77777777" w:rsidR="004F4BA9" w:rsidRPr="007C0BD0" w:rsidRDefault="004F4BA9" w:rsidP="004F4BA9">
      <w:pPr>
        <w:pStyle w:val="BodyText"/>
      </w:pPr>
    </w:p>
    <w:p w14:paraId="37B9CA38" w14:textId="77777777" w:rsidR="004F4BA9" w:rsidRPr="007C0BD0" w:rsidRDefault="004F4BA9" w:rsidP="004F4BA9">
      <w:pPr>
        <w:pStyle w:val="BodyText"/>
      </w:pPr>
    </w:p>
    <w:p w14:paraId="6D8FA367" w14:textId="77777777" w:rsidR="004F4BA9" w:rsidRPr="007C0BD0" w:rsidRDefault="004F4BA9" w:rsidP="004F4BA9">
      <w:pPr>
        <w:pStyle w:val="BodyText"/>
      </w:pPr>
    </w:p>
    <w:p w14:paraId="3A7C9730" w14:textId="25280C21" w:rsidR="004F4BA9" w:rsidRPr="007C0BD0" w:rsidRDefault="004F4BA9" w:rsidP="004F4BA9">
      <w:pPr>
        <w:pStyle w:val="BodyText"/>
      </w:pPr>
    </w:p>
    <w:p w14:paraId="58C0CE26" w14:textId="68820CAA" w:rsidR="004F4BA9" w:rsidRPr="007C0BD0" w:rsidRDefault="004F4BA9" w:rsidP="004F4BA9">
      <w:pPr>
        <w:pStyle w:val="BodyText"/>
        <w:ind w:left="110"/>
      </w:pPr>
    </w:p>
    <w:p w14:paraId="77B16D1B" w14:textId="77777777" w:rsidR="004F4BA9" w:rsidRPr="007C0BD0" w:rsidRDefault="004F4BA9" w:rsidP="004F4BA9">
      <w:pPr>
        <w:pStyle w:val="BodyText"/>
      </w:pPr>
    </w:p>
    <w:p w14:paraId="6CB394D3" w14:textId="599BE525" w:rsidR="004F4BA9" w:rsidRPr="007C0BD0" w:rsidRDefault="004F4BA9" w:rsidP="004F4BA9">
      <w:pPr>
        <w:pStyle w:val="BodyText"/>
      </w:pPr>
    </w:p>
    <w:p w14:paraId="406151C5" w14:textId="46674231" w:rsidR="004F4BA9" w:rsidRPr="007C0BD0" w:rsidRDefault="004F4BA9" w:rsidP="004F4BA9">
      <w:pPr>
        <w:pStyle w:val="BodyText"/>
      </w:pPr>
    </w:p>
    <w:p w14:paraId="708ADACA" w14:textId="05AE57CB" w:rsidR="004F4BA9" w:rsidRPr="007C0BD0" w:rsidRDefault="004F4BA9" w:rsidP="004F4BA9">
      <w:pPr>
        <w:pStyle w:val="BodyText"/>
        <w:rPr>
          <w:rFonts w:ascii="Univers LT Std 47 Cn Lt"/>
        </w:rPr>
      </w:pPr>
    </w:p>
    <w:p w14:paraId="19F86AA0" w14:textId="75E7AAB2" w:rsidR="004F4BA9" w:rsidRPr="007C0BD0" w:rsidRDefault="007038E6" w:rsidP="004F4BA9">
      <w:pPr>
        <w:pStyle w:val="BodyText"/>
        <w:rPr>
          <w:rFonts w:ascii="Univers LT Std 47 Cn Lt"/>
        </w:rPr>
      </w:pPr>
      <w:r>
        <w:rPr>
          <w:rFonts w:ascii="Univers LT Std 47 Cn Lt"/>
          <w:noProof/>
          <w:sz w:val="7"/>
          <w:lang w:val="en-GB"/>
        </w:rPr>
        <w:drawing>
          <wp:anchor distT="0" distB="0" distL="114300" distR="114300" simplePos="0" relativeHeight="251721728" behindDoc="0" locked="0" layoutInCell="1" allowOverlap="1" wp14:anchorId="31048BE8" wp14:editId="070607F5">
            <wp:simplePos x="0" y="0"/>
            <wp:positionH relativeFrom="margin">
              <wp:posOffset>3527425</wp:posOffset>
            </wp:positionH>
            <wp:positionV relativeFrom="margin">
              <wp:posOffset>3159215</wp:posOffset>
            </wp:positionV>
            <wp:extent cx="3410712" cy="1270645"/>
            <wp:effectExtent l="0" t="0" r="0" b="5715"/>
            <wp:wrapSquare wrapText="bothSides"/>
            <wp:docPr id="1301705549" name="Picture 10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705549" name="Picture 10" descr="A group of people standing in a room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" t="27188" r="10853" b="15605"/>
                    <a:stretch/>
                  </pic:blipFill>
                  <pic:spPr bwMode="auto">
                    <a:xfrm>
                      <a:off x="0" y="0"/>
                      <a:ext cx="3410712" cy="127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F3DAF" w14:textId="7793A32B" w:rsidR="004F4BA9" w:rsidRPr="007C0BD0" w:rsidRDefault="004F4BA9" w:rsidP="004F4BA9">
      <w:pPr>
        <w:pStyle w:val="Footer"/>
        <w:tabs>
          <w:tab w:val="clear" w:pos="4536"/>
          <w:tab w:val="clear" w:pos="9072"/>
          <w:tab w:val="center" w:pos="7655"/>
          <w:tab w:val="right" w:pos="9639"/>
        </w:tabs>
        <w:ind w:right="1"/>
        <w:jc w:val="right"/>
        <w:rPr>
          <w:iCs/>
          <w:color w:val="F38500"/>
          <w:sz w:val="18"/>
          <w:szCs w:val="18"/>
        </w:rPr>
      </w:pPr>
    </w:p>
    <w:p w14:paraId="4B8E604E" w14:textId="57B660F7" w:rsidR="004F4BA9" w:rsidRPr="007C0BD0" w:rsidRDefault="004F4BA9" w:rsidP="004F4BA9">
      <w:pPr>
        <w:pStyle w:val="Footer"/>
        <w:tabs>
          <w:tab w:val="clear" w:pos="4536"/>
          <w:tab w:val="clear" w:pos="9072"/>
          <w:tab w:val="center" w:pos="7655"/>
          <w:tab w:val="right" w:pos="9639"/>
        </w:tabs>
        <w:ind w:right="1"/>
        <w:jc w:val="right"/>
        <w:rPr>
          <w:iCs/>
          <w:color w:val="F38500"/>
          <w:sz w:val="18"/>
          <w:szCs w:val="18"/>
        </w:rPr>
      </w:pPr>
    </w:p>
    <w:p w14:paraId="3011623C" w14:textId="3736072C" w:rsidR="004F4BA9" w:rsidRPr="007C0BD0" w:rsidRDefault="004F4BA9" w:rsidP="004F4BA9">
      <w:pPr>
        <w:pStyle w:val="BodyText"/>
        <w:spacing w:before="9"/>
        <w:rPr>
          <w:rFonts w:ascii="Univers LT Std 47 Cn Lt"/>
          <w:sz w:val="8"/>
        </w:rPr>
      </w:pPr>
    </w:p>
    <w:p w14:paraId="25F25FBB" w14:textId="08255776" w:rsidR="004F4BA9" w:rsidRPr="007C0BD0" w:rsidRDefault="004F4BA9" w:rsidP="004F4BA9">
      <w:pPr>
        <w:pStyle w:val="BodyText"/>
        <w:spacing w:before="9"/>
        <w:rPr>
          <w:rFonts w:ascii="Univers LT Std 47 Cn Lt"/>
          <w:noProof/>
          <w:sz w:val="8"/>
        </w:rPr>
      </w:pPr>
    </w:p>
    <w:p w14:paraId="5E4F4ACB" w14:textId="07BB73CD" w:rsidR="004F4BA9" w:rsidRPr="007C0BD0" w:rsidRDefault="004F4BA9" w:rsidP="004F4BA9">
      <w:pPr>
        <w:pStyle w:val="BodyText"/>
        <w:spacing w:before="9"/>
        <w:rPr>
          <w:rFonts w:ascii="Univers LT Std 47 Cn Lt"/>
          <w:b/>
          <w:sz w:val="7"/>
        </w:rPr>
      </w:pPr>
    </w:p>
    <w:p w14:paraId="12946645" w14:textId="1232D156" w:rsidR="004F4BA9" w:rsidRPr="007C0BD0" w:rsidRDefault="004F4BA9" w:rsidP="004F4BA9">
      <w:pPr>
        <w:rPr>
          <w:rFonts w:ascii="Univers LT Std 47 Cn Lt"/>
          <w:sz w:val="7"/>
        </w:rPr>
      </w:pPr>
    </w:p>
    <w:p w14:paraId="62242C3F" w14:textId="34323020" w:rsidR="004F4BA9" w:rsidRPr="007C0BD0" w:rsidRDefault="004F4BA9" w:rsidP="004F4BA9">
      <w:pPr>
        <w:rPr>
          <w:rFonts w:ascii="Univers LT Std 47 Cn Lt"/>
          <w:sz w:val="7"/>
        </w:rPr>
      </w:pPr>
    </w:p>
    <w:p w14:paraId="20C25C28" w14:textId="5068D85D" w:rsidR="004F4BA9" w:rsidRPr="007C0BD0" w:rsidRDefault="004F4BA9" w:rsidP="004F4BA9">
      <w:pPr>
        <w:rPr>
          <w:rFonts w:ascii="Univers LT Std 47 Cn Lt"/>
          <w:sz w:val="7"/>
        </w:rPr>
      </w:pPr>
    </w:p>
    <w:p w14:paraId="5B563A41" w14:textId="1859C4B6" w:rsidR="004F4BA9" w:rsidRPr="007C0BD0" w:rsidRDefault="004F4BA9" w:rsidP="004F4BA9">
      <w:pPr>
        <w:rPr>
          <w:rFonts w:ascii="Univers LT Std 47 Cn Lt"/>
          <w:sz w:val="7"/>
        </w:rPr>
      </w:pPr>
    </w:p>
    <w:p w14:paraId="1605B3A5" w14:textId="4547404A" w:rsidR="004F4BA9" w:rsidRPr="007C0BD0" w:rsidRDefault="004F4BA9" w:rsidP="004F4BA9">
      <w:pPr>
        <w:rPr>
          <w:rFonts w:ascii="Univers LT Std 47 Cn Lt"/>
          <w:sz w:val="7"/>
        </w:rPr>
      </w:pPr>
    </w:p>
    <w:p w14:paraId="73C98739" w14:textId="46DC2F9E" w:rsidR="004F4BA9" w:rsidRPr="007C0BD0" w:rsidRDefault="009547DB" w:rsidP="009F7AC4">
      <w:pPr>
        <w:jc w:val="right"/>
        <w:rPr>
          <w:rFonts w:ascii="Univers LT Std 47 Cn Lt"/>
          <w:sz w:val="7"/>
        </w:rPr>
      </w:pPr>
      <w:r>
        <w:rPr>
          <w:noProof/>
          <w:lang w:val="en-GB"/>
        </w:rPr>
        <w:drawing>
          <wp:anchor distT="0" distB="0" distL="114300" distR="114300" simplePos="0" relativeHeight="251726848" behindDoc="0" locked="0" layoutInCell="1" allowOverlap="1" wp14:anchorId="0364A9DE" wp14:editId="496D550B">
            <wp:simplePos x="0" y="0"/>
            <wp:positionH relativeFrom="column">
              <wp:posOffset>1270635</wp:posOffset>
            </wp:positionH>
            <wp:positionV relativeFrom="paragraph">
              <wp:posOffset>5080</wp:posOffset>
            </wp:positionV>
            <wp:extent cx="807720" cy="807720"/>
            <wp:effectExtent l="0" t="0" r="0" b="0"/>
            <wp:wrapNone/>
            <wp:docPr id="1078943347" name="Graphic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943347" name="Graphic 107894334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D427D" w14:textId="5520EDB0" w:rsidR="009F7AC4" w:rsidRPr="007C0BD0" w:rsidRDefault="009F7AC4" w:rsidP="009F7AC4">
      <w:pPr>
        <w:jc w:val="right"/>
        <w:rPr>
          <w:rFonts w:ascii="Univers LT Std 47 Cn Lt"/>
          <w:sz w:val="7"/>
        </w:rPr>
      </w:pPr>
    </w:p>
    <w:p w14:paraId="404F4222" w14:textId="01E2AE7F" w:rsidR="009F7AC4" w:rsidRPr="007C0BD0" w:rsidRDefault="009F7AC4" w:rsidP="009F7AC4">
      <w:pPr>
        <w:jc w:val="right"/>
        <w:rPr>
          <w:rFonts w:ascii="Univers LT Std 47 Cn Lt"/>
          <w:sz w:val="7"/>
        </w:rPr>
      </w:pPr>
    </w:p>
    <w:p w14:paraId="58AB1A4B" w14:textId="0DFDEA69" w:rsidR="009F7AC4" w:rsidRPr="007C0BD0" w:rsidRDefault="009F7AC4" w:rsidP="009F7AC4">
      <w:pPr>
        <w:jc w:val="right"/>
        <w:rPr>
          <w:rFonts w:ascii="Univers LT Std 47 Cn Lt"/>
          <w:sz w:val="7"/>
        </w:rPr>
      </w:pPr>
    </w:p>
    <w:p w14:paraId="5E64AFE9" w14:textId="69F16243" w:rsidR="009F7AC4" w:rsidRPr="007C0BD0" w:rsidRDefault="009F7AC4" w:rsidP="009F7AC4">
      <w:pPr>
        <w:jc w:val="right"/>
        <w:rPr>
          <w:rFonts w:ascii="Univers LT Std 47 Cn Lt"/>
          <w:sz w:val="7"/>
        </w:rPr>
      </w:pPr>
    </w:p>
    <w:p w14:paraId="1830866F" w14:textId="08B89BCA" w:rsidR="009F7AC4" w:rsidRPr="007C0BD0" w:rsidRDefault="009F7AC4" w:rsidP="009F7AC4">
      <w:pPr>
        <w:jc w:val="right"/>
        <w:rPr>
          <w:rFonts w:ascii="Univers LT Std 47 Cn Lt"/>
          <w:sz w:val="7"/>
        </w:rPr>
      </w:pPr>
    </w:p>
    <w:p w14:paraId="1C52EBCF" w14:textId="703DE4C0" w:rsidR="009F7AC4" w:rsidRPr="007C0BD0" w:rsidRDefault="009F7AC4" w:rsidP="009F7AC4">
      <w:pPr>
        <w:jc w:val="right"/>
        <w:rPr>
          <w:rFonts w:ascii="Univers LT Std 47 Cn Lt"/>
          <w:sz w:val="7"/>
        </w:rPr>
      </w:pPr>
    </w:p>
    <w:p w14:paraId="42762810" w14:textId="270B7893" w:rsidR="009F7AC4" w:rsidRPr="007C0BD0" w:rsidRDefault="009F7AC4" w:rsidP="009F7AC4">
      <w:pPr>
        <w:jc w:val="right"/>
        <w:rPr>
          <w:rFonts w:ascii="Univers LT Std 47 Cn Lt"/>
          <w:sz w:val="7"/>
        </w:rPr>
      </w:pPr>
    </w:p>
    <w:p w14:paraId="7263255A" w14:textId="171526BA" w:rsidR="009F7AC4" w:rsidRPr="007C0BD0" w:rsidRDefault="009F7AC4" w:rsidP="009F7AC4">
      <w:pPr>
        <w:jc w:val="right"/>
        <w:rPr>
          <w:rFonts w:ascii="Univers LT Std 47 Cn Lt"/>
          <w:sz w:val="7"/>
        </w:rPr>
      </w:pPr>
    </w:p>
    <w:p w14:paraId="7B0134AE" w14:textId="34F458FA" w:rsidR="009F7AC4" w:rsidRPr="007C0BD0" w:rsidRDefault="009F7AC4" w:rsidP="009F7AC4">
      <w:pPr>
        <w:jc w:val="right"/>
        <w:rPr>
          <w:rFonts w:ascii="Univers LT Std 47 Cn Lt"/>
          <w:sz w:val="7"/>
        </w:rPr>
      </w:pPr>
    </w:p>
    <w:p w14:paraId="09428627" w14:textId="6FFA78C2" w:rsidR="009F7AC4" w:rsidRPr="007C0BD0" w:rsidRDefault="009F7AC4" w:rsidP="009F7AC4">
      <w:pPr>
        <w:jc w:val="right"/>
        <w:rPr>
          <w:rFonts w:ascii="Univers LT Std 47 Cn Lt"/>
          <w:sz w:val="7"/>
        </w:rPr>
      </w:pPr>
    </w:p>
    <w:p w14:paraId="0C1AD2B9" w14:textId="79E13B1A" w:rsidR="009F7AC4" w:rsidRPr="007C0BD0" w:rsidRDefault="007038E6" w:rsidP="009F7AC4">
      <w:pPr>
        <w:jc w:val="right"/>
        <w:rPr>
          <w:rFonts w:ascii="Univers LT Std 47 Cn Lt"/>
          <w:sz w:val="7"/>
        </w:rPr>
      </w:pPr>
      <w:r>
        <w:rPr>
          <w:rFonts w:ascii="Univers LT Std 47 Cn Lt"/>
          <w:noProof/>
          <w:sz w:val="7"/>
          <w:lang w:val="en-GB"/>
        </w:rPr>
        <w:drawing>
          <wp:anchor distT="0" distB="0" distL="114300" distR="114300" simplePos="0" relativeHeight="251732992" behindDoc="0" locked="0" layoutInCell="1" allowOverlap="1" wp14:anchorId="1C0938DE" wp14:editId="6FB34CCF">
            <wp:simplePos x="0" y="0"/>
            <wp:positionH relativeFrom="column">
              <wp:posOffset>3528060</wp:posOffset>
            </wp:positionH>
            <wp:positionV relativeFrom="paragraph">
              <wp:posOffset>9434</wp:posOffset>
            </wp:positionV>
            <wp:extent cx="3410585" cy="1940560"/>
            <wp:effectExtent l="0" t="0" r="0" b="2540"/>
            <wp:wrapNone/>
            <wp:docPr id="544127381" name="Picture 21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127381" name="Picture 21" descr="A group of people sitting at a table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5" t="18139" r="7892" b="14958"/>
                    <a:stretch/>
                  </pic:blipFill>
                  <pic:spPr bwMode="auto">
                    <a:xfrm>
                      <a:off x="0" y="0"/>
                      <a:ext cx="3410585" cy="194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F676F" w14:textId="53B7F495" w:rsidR="009F7AC4" w:rsidRPr="007C0BD0" w:rsidRDefault="009F7AC4" w:rsidP="009F7AC4">
      <w:pPr>
        <w:jc w:val="right"/>
        <w:rPr>
          <w:rFonts w:ascii="Univers LT Std 47 Cn Lt"/>
          <w:sz w:val="7"/>
        </w:rPr>
      </w:pPr>
    </w:p>
    <w:p w14:paraId="55ACE7EE" w14:textId="053A54B4" w:rsidR="009F7AC4" w:rsidRPr="007C0BD0" w:rsidRDefault="009F7AC4" w:rsidP="009F7AC4">
      <w:pPr>
        <w:jc w:val="right"/>
        <w:rPr>
          <w:rFonts w:ascii="Univers LT Std 47 Cn Lt"/>
          <w:sz w:val="7"/>
        </w:rPr>
      </w:pPr>
    </w:p>
    <w:p w14:paraId="76A7AB98" w14:textId="48AE2347" w:rsidR="009F7AC4" w:rsidRPr="007C0BD0" w:rsidRDefault="009F7AC4" w:rsidP="009F7AC4">
      <w:pPr>
        <w:jc w:val="right"/>
        <w:rPr>
          <w:rFonts w:ascii="Univers LT Std 47 Cn Lt"/>
          <w:sz w:val="7"/>
        </w:rPr>
      </w:pPr>
    </w:p>
    <w:p w14:paraId="4DD5770E" w14:textId="7093A82B" w:rsidR="009F7AC4" w:rsidRPr="007C0BD0" w:rsidRDefault="009F7AC4" w:rsidP="009F7AC4">
      <w:pPr>
        <w:jc w:val="right"/>
        <w:rPr>
          <w:rFonts w:ascii="Univers LT Std 47 Cn Lt"/>
          <w:sz w:val="7"/>
        </w:rPr>
      </w:pPr>
    </w:p>
    <w:p w14:paraId="22A9BBF7" w14:textId="6ED2D054" w:rsidR="004F4BA9" w:rsidRPr="007C0BD0" w:rsidRDefault="009547DB" w:rsidP="004F4BA9">
      <w:pPr>
        <w:rPr>
          <w:rFonts w:ascii="Univers LT Std 47 Cn Lt"/>
          <w:sz w:val="7"/>
        </w:rPr>
      </w:pPr>
      <w:r w:rsidRPr="0025408B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DD6D5B8" wp14:editId="6791DD1E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3756660" cy="4648200"/>
                <wp:effectExtent l="0" t="0" r="0" b="0"/>
                <wp:wrapNone/>
                <wp:docPr id="739211902" name="Zone de text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6660" cy="464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79C4F0" w14:textId="56604DD6" w:rsidR="00F734DB" w:rsidRPr="009547DB" w:rsidRDefault="008B1219" w:rsidP="009558BC">
                            <w:pPr>
                              <w:jc w:val="left"/>
                              <w:rPr>
                                <w:b/>
                                <w:bCs/>
                                <w:color w:val="F38500"/>
                                <w:sz w:val="32"/>
                                <w:szCs w:val="36"/>
                                <w:lang w:val="ro-RO"/>
                              </w:rPr>
                            </w:pPr>
                            <w:r w:rsidRPr="009547DB">
                              <w:rPr>
                                <w:b/>
                                <w:bCs/>
                                <w:color w:val="F38500"/>
                                <w:sz w:val="32"/>
                                <w:szCs w:val="36"/>
                                <w:lang w:val="ro-RO"/>
                              </w:rPr>
                              <w:t>Lec</w:t>
                            </w:r>
                            <w:r w:rsidRPr="009547DB">
                              <w:rPr>
                                <w:rFonts w:ascii="Calibri" w:hAnsi="Calibri" w:cs="Calibri"/>
                                <w:b/>
                                <w:bCs/>
                                <w:color w:val="F38500"/>
                                <w:sz w:val="32"/>
                                <w:szCs w:val="36"/>
                                <w:lang w:val="ro-RO"/>
                              </w:rPr>
                              <w:t>ț</w:t>
                            </w:r>
                            <w:r w:rsidRPr="009547DB">
                              <w:rPr>
                                <w:b/>
                                <w:bCs/>
                                <w:color w:val="F38500"/>
                                <w:sz w:val="32"/>
                                <w:szCs w:val="36"/>
                                <w:lang w:val="ro-RO"/>
                              </w:rPr>
                              <w:t xml:space="preserve">ii </w:t>
                            </w:r>
                            <w:r w:rsidRPr="009547DB">
                              <w:rPr>
                                <w:rFonts w:cs="Univers Condensed"/>
                                <w:b/>
                                <w:bCs/>
                                <w:color w:val="F38500"/>
                                <w:sz w:val="32"/>
                                <w:szCs w:val="36"/>
                                <w:lang w:val="ro-RO"/>
                              </w:rPr>
                              <w:t>î</w:t>
                            </w:r>
                            <w:r w:rsidRPr="009547DB">
                              <w:rPr>
                                <w:b/>
                                <w:bCs/>
                                <w:color w:val="F38500"/>
                                <w:sz w:val="32"/>
                                <w:szCs w:val="36"/>
                                <w:lang w:val="ro-RO"/>
                              </w:rPr>
                              <w:t>nv</w:t>
                            </w:r>
                            <w:r w:rsidRPr="009547DB">
                              <w:rPr>
                                <w:rFonts w:cs="Univers Condensed"/>
                                <w:b/>
                                <w:bCs/>
                                <w:color w:val="F38500"/>
                                <w:sz w:val="32"/>
                                <w:szCs w:val="36"/>
                                <w:lang w:val="ro-RO"/>
                              </w:rPr>
                              <w:t>ă</w:t>
                            </w:r>
                            <w:r w:rsidRPr="009547DB">
                              <w:rPr>
                                <w:rFonts w:ascii="Calibri" w:hAnsi="Calibri" w:cs="Calibri"/>
                                <w:b/>
                                <w:bCs/>
                                <w:color w:val="F38500"/>
                                <w:sz w:val="32"/>
                                <w:szCs w:val="36"/>
                                <w:lang w:val="ro-RO"/>
                              </w:rPr>
                              <w:t>ț</w:t>
                            </w:r>
                            <w:r w:rsidRPr="009547DB">
                              <w:rPr>
                                <w:b/>
                                <w:bCs/>
                                <w:color w:val="F38500"/>
                                <w:sz w:val="32"/>
                                <w:szCs w:val="36"/>
                                <w:lang w:val="ro-RO"/>
                              </w:rPr>
                              <w:t xml:space="preserve">ate </w:t>
                            </w:r>
                            <w:r w:rsidRPr="009547DB">
                              <w:rPr>
                                <w:rFonts w:cs="Univers Condensed"/>
                                <w:b/>
                                <w:bCs/>
                                <w:color w:val="F38500"/>
                                <w:sz w:val="32"/>
                                <w:szCs w:val="36"/>
                                <w:lang w:val="ro-RO"/>
                              </w:rPr>
                              <w:t>î</w:t>
                            </w:r>
                            <w:r w:rsidRPr="009547DB">
                              <w:rPr>
                                <w:b/>
                                <w:bCs/>
                                <w:color w:val="F38500"/>
                                <w:sz w:val="32"/>
                                <w:szCs w:val="36"/>
                                <w:lang w:val="ro-RO"/>
                              </w:rPr>
                              <w:t>n Moldova</w:t>
                            </w:r>
                            <w:r w:rsidR="009558BC" w:rsidRPr="009547DB">
                              <w:rPr>
                                <w:b/>
                                <w:bCs/>
                                <w:color w:val="F38500"/>
                                <w:sz w:val="32"/>
                                <w:szCs w:val="36"/>
                                <w:lang w:val="ro-RO"/>
                              </w:rPr>
                              <w:t>:</w:t>
                            </w:r>
                          </w:p>
                          <w:p w14:paraId="6384E734" w14:textId="36DC2EB8" w:rsidR="00F734DB" w:rsidRPr="009547DB" w:rsidRDefault="008B1219" w:rsidP="002C0A5C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0"/>
                              <w:jc w:val="left"/>
                              <w:rPr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9547DB">
                              <w:rPr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Politici de garantare a siguran</w:t>
                            </w:r>
                            <w:r w:rsidRPr="009547DB"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ț</w:t>
                            </w:r>
                            <w:r w:rsidRPr="009547DB">
                              <w:rPr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ei contextualizate</w:t>
                            </w:r>
                            <w:r w:rsidR="00F734DB" w:rsidRPr="009547DB">
                              <w:rPr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:</w:t>
                            </w:r>
                            <w:r w:rsidR="00F734DB"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 xml:space="preserve"> 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>Politicile de garantare a siguran</w:t>
                            </w:r>
                            <w:r w:rsidRPr="009547DB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ro-RO"/>
                              </w:rPr>
                              <w:t>ț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>ei trebuie s</w:t>
                            </w:r>
                            <w:r w:rsidRPr="009547DB">
                              <w:rPr>
                                <w:rFonts w:cs="Univers Condensed"/>
                                <w:sz w:val="18"/>
                                <w:szCs w:val="18"/>
                                <w:lang w:val="ro-RO"/>
                              </w:rPr>
                              <w:t>ă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 xml:space="preserve"> fie </w:t>
                            </w:r>
                            <w:r w:rsidRPr="009547DB">
                              <w:rPr>
                                <w:rFonts w:cs="Univers Condensed"/>
                                <w:sz w:val="18"/>
                                <w:szCs w:val="18"/>
                                <w:lang w:val="ro-RO"/>
                              </w:rPr>
                              <w:t>î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>n concordan</w:t>
                            </w:r>
                            <w:r w:rsidRPr="009547DB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ro-RO"/>
                              </w:rPr>
                              <w:t>ț</w:t>
                            </w:r>
                            <w:r w:rsidRPr="009547DB">
                              <w:rPr>
                                <w:rFonts w:cs="Univers Condensed"/>
                                <w:sz w:val="18"/>
                                <w:szCs w:val="18"/>
                                <w:lang w:val="ro-RO"/>
                              </w:rPr>
                              <w:t>ă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 xml:space="preserve"> at</w:t>
                            </w:r>
                            <w:r w:rsidRPr="009547DB">
                              <w:rPr>
                                <w:rFonts w:cs="Univers Condensed"/>
                                <w:sz w:val="18"/>
                                <w:szCs w:val="18"/>
                                <w:lang w:val="ro-RO"/>
                              </w:rPr>
                              <w:t>â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>t cu standardele interna</w:t>
                            </w:r>
                            <w:r w:rsidRPr="009547DB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ro-RO"/>
                              </w:rPr>
                              <w:t>ț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>ionale, c</w:t>
                            </w:r>
                            <w:r w:rsidRPr="009547DB">
                              <w:rPr>
                                <w:rFonts w:cs="Univers Condensed"/>
                                <w:sz w:val="18"/>
                                <w:szCs w:val="18"/>
                                <w:lang w:val="ro-RO"/>
                              </w:rPr>
                              <w:t>â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 xml:space="preserve">t </w:t>
                            </w:r>
                            <w:r w:rsidRPr="009547DB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ro-RO"/>
                              </w:rPr>
                              <w:t>ș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 xml:space="preserve">i cu contextul legal </w:t>
                            </w:r>
                            <w:r w:rsidRPr="009547DB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ro-RO"/>
                              </w:rPr>
                              <w:t>ș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>i cultural na</w:t>
                            </w:r>
                            <w:r w:rsidRPr="009547DB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ro-RO"/>
                              </w:rPr>
                              <w:t>ț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>ional</w:t>
                            </w:r>
                            <w:r w:rsidR="00F734DB"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>.</w:t>
                            </w:r>
                          </w:p>
                          <w:p w14:paraId="7CA6A2AF" w14:textId="46F63DFB" w:rsidR="00F734DB" w:rsidRPr="009547DB" w:rsidRDefault="008B1219" w:rsidP="002C0A5C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0"/>
                              <w:jc w:val="left"/>
                              <w:rPr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9547DB">
                              <w:rPr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Advocacy pentru serviciile publice</w:t>
                            </w:r>
                            <w:r w:rsidR="00F734DB" w:rsidRPr="009547DB">
                              <w:rPr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:</w:t>
                            </w:r>
                            <w:r w:rsidR="00F734DB"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 xml:space="preserve"> 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>Este esen</w:t>
                            </w:r>
                            <w:r w:rsidRPr="009547DB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ro-RO"/>
                              </w:rPr>
                              <w:t>ț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 xml:space="preserve">ial un advocacy mai </w:t>
                            </w:r>
                            <w:r w:rsid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>eficient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 xml:space="preserve"> pentru a spori </w:t>
                            </w:r>
                            <w:r w:rsidRPr="009547DB">
                              <w:rPr>
                                <w:rFonts w:cs="Univers Condensed"/>
                                <w:sz w:val="18"/>
                                <w:szCs w:val="18"/>
                                <w:lang w:val="ro-RO"/>
                              </w:rPr>
                              <w:t>î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>n</w:t>
                            </w:r>
                            <w:r w:rsidRPr="009547DB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ro-RO"/>
                              </w:rPr>
                              <w:t>ț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>elegerea guvernamental</w:t>
                            </w:r>
                            <w:r w:rsidRPr="009547DB">
                              <w:rPr>
                                <w:rFonts w:cs="Univers Condensed"/>
                                <w:sz w:val="18"/>
                                <w:szCs w:val="18"/>
                                <w:lang w:val="ro-RO"/>
                              </w:rPr>
                              <w:t>ă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 xml:space="preserve"> </w:t>
                            </w:r>
                            <w:r w:rsidRPr="009547DB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ro-RO"/>
                              </w:rPr>
                              <w:t>ș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>i a integra garantarea siguran</w:t>
                            </w:r>
                            <w:r w:rsidRPr="009547DB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ro-RO"/>
                              </w:rPr>
                              <w:t>ț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 xml:space="preserve">ei </w:t>
                            </w:r>
                            <w:r w:rsidRPr="009547DB">
                              <w:rPr>
                                <w:rFonts w:cs="Univers Condensed"/>
                                <w:sz w:val="18"/>
                                <w:szCs w:val="18"/>
                                <w:lang w:val="ro-RO"/>
                              </w:rPr>
                              <w:t>î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>n serviciile publice</w:t>
                            </w:r>
                            <w:r w:rsidR="00F734DB"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>.</w:t>
                            </w:r>
                          </w:p>
                          <w:p w14:paraId="1FBC09E3" w14:textId="5208F46E" w:rsidR="00F734DB" w:rsidRPr="009547DB" w:rsidRDefault="008B1219" w:rsidP="002C0A5C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0"/>
                              <w:jc w:val="left"/>
                              <w:rPr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9547DB">
                              <w:rPr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Sprijin pentru organiza</w:t>
                            </w:r>
                            <w:r w:rsidRPr="009547DB"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ț</w:t>
                            </w:r>
                            <w:r w:rsidRPr="009547DB">
                              <w:rPr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iile mici</w:t>
                            </w:r>
                            <w:r w:rsidR="00F734DB" w:rsidRPr="009547DB">
                              <w:rPr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:</w:t>
                            </w:r>
                            <w:r w:rsidR="00F734DB"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 xml:space="preserve"> 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>Granturile financiare mici sunt esen</w:t>
                            </w:r>
                            <w:r w:rsidRPr="009547DB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ro-RO"/>
                              </w:rPr>
                              <w:t>ț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>iale pentru organiza</w:t>
                            </w:r>
                            <w:r w:rsidRPr="009547DB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ro-RO"/>
                              </w:rPr>
                              <w:t>ț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 xml:space="preserve">iile </w:t>
                            </w:r>
                            <w:r w:rsidR="007F3852">
                              <w:rPr>
                                <w:sz w:val="18"/>
                                <w:szCs w:val="18"/>
                                <w:lang w:val="ro-RO"/>
                              </w:rPr>
                              <w:t>cu mai pu</w:t>
                            </w:r>
                            <w:r w:rsidR="007F3852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ro-RO"/>
                              </w:rPr>
                              <w:t>ține resurse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 xml:space="preserve"> pentru dezvolta</w:t>
                            </w:r>
                            <w:r w:rsidR="007F3852">
                              <w:rPr>
                                <w:sz w:val="18"/>
                                <w:szCs w:val="18"/>
                                <w:lang w:val="ro-RO"/>
                              </w:rPr>
                              <w:t>rea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 xml:space="preserve"> </w:t>
                            </w:r>
                            <w:r w:rsidRPr="009547DB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ro-RO"/>
                              </w:rPr>
                              <w:t>ș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>i implementa</w:t>
                            </w:r>
                            <w:r w:rsidR="007F3852">
                              <w:rPr>
                                <w:sz w:val="18"/>
                                <w:szCs w:val="18"/>
                                <w:lang w:val="ro-RO"/>
                              </w:rPr>
                              <w:t>rea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 xml:space="preserve"> eficient</w:t>
                            </w:r>
                            <w:r w:rsidR="007F3852">
                              <w:rPr>
                                <w:sz w:val="18"/>
                                <w:szCs w:val="18"/>
                                <w:lang w:val="ro-RO"/>
                              </w:rPr>
                              <w:t>ă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 xml:space="preserve"> politicil</w:t>
                            </w:r>
                            <w:r w:rsidR="007F3852">
                              <w:rPr>
                                <w:sz w:val="18"/>
                                <w:szCs w:val="18"/>
                                <w:lang w:val="ro-RO"/>
                              </w:rPr>
                              <w:t>or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 xml:space="preserve"> de garantare a siguran</w:t>
                            </w:r>
                            <w:r w:rsidRPr="009547DB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ro-RO"/>
                              </w:rPr>
                              <w:t>ț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>ei</w:t>
                            </w:r>
                            <w:r w:rsidR="00F734DB"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>.</w:t>
                            </w:r>
                          </w:p>
                          <w:p w14:paraId="0BD41C1D" w14:textId="2A60D86E" w:rsidR="00F734DB" w:rsidRPr="009547DB" w:rsidRDefault="008B1219" w:rsidP="002C0A5C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0"/>
                              <w:jc w:val="left"/>
                              <w:rPr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9547DB">
                              <w:rPr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 xml:space="preserve">Formări armonizate </w:t>
                            </w:r>
                            <w:r w:rsidRPr="009547DB"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ș</w:t>
                            </w:r>
                            <w:r w:rsidRPr="009547DB">
                              <w:rPr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i practice</w:t>
                            </w:r>
                            <w:r w:rsidR="00F734DB" w:rsidRPr="009547DB">
                              <w:rPr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:</w:t>
                            </w:r>
                            <w:r w:rsidR="00F734DB"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 xml:space="preserve"> 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>Formările de garantare a siguran</w:t>
                            </w:r>
                            <w:r w:rsidRPr="009547DB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ro-RO"/>
                              </w:rPr>
                              <w:t>ț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>ei trebuie s</w:t>
                            </w:r>
                            <w:r w:rsidRPr="009547DB">
                              <w:rPr>
                                <w:rFonts w:cs="Univers Condensed"/>
                                <w:sz w:val="18"/>
                                <w:szCs w:val="18"/>
                                <w:lang w:val="ro-RO"/>
                              </w:rPr>
                              <w:t>ă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 xml:space="preserve"> fie localizate, armonizate </w:t>
                            </w:r>
                            <w:r w:rsidRPr="009547DB">
                              <w:rPr>
                                <w:rFonts w:cs="Univers Condensed"/>
                                <w:sz w:val="18"/>
                                <w:szCs w:val="18"/>
                                <w:lang w:val="ro-RO"/>
                              </w:rPr>
                              <w:t>î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 xml:space="preserve">n terminologie </w:t>
                            </w:r>
                            <w:r w:rsidRPr="009547DB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ro-RO"/>
                              </w:rPr>
                              <w:t>ș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>i concentrate pe aplicarea practic</w:t>
                            </w:r>
                            <w:r w:rsidRPr="009547DB">
                              <w:rPr>
                                <w:rFonts w:cs="Univers Condensed"/>
                                <w:sz w:val="18"/>
                                <w:szCs w:val="18"/>
                                <w:lang w:val="ro-RO"/>
                              </w:rPr>
                              <w:t>ă</w:t>
                            </w:r>
                            <w:r w:rsidR="00F734DB"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>.</w:t>
                            </w:r>
                          </w:p>
                          <w:p w14:paraId="6347456C" w14:textId="61538AF1" w:rsidR="00F734DB" w:rsidRPr="009547DB" w:rsidRDefault="008B1219" w:rsidP="002C0A5C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0"/>
                              <w:jc w:val="left"/>
                              <w:rPr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9547DB">
                              <w:rPr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Capacitate de formare pentru păr</w:t>
                            </w:r>
                            <w:r w:rsidRPr="009547DB"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ț</w:t>
                            </w:r>
                            <w:r w:rsidRPr="009547DB">
                              <w:rPr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ile</w:t>
                            </w:r>
                            <w:r w:rsidR="007F3852">
                              <w:rPr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-</w:t>
                            </w:r>
                            <w:r w:rsidRPr="009547DB">
                              <w:rPr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cheie</w:t>
                            </w:r>
                            <w:r w:rsidR="007F3852">
                              <w:rPr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 xml:space="preserve"> interesate</w:t>
                            </w:r>
                            <w:r w:rsidR="00F734DB" w:rsidRPr="009547DB">
                              <w:rPr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:</w:t>
                            </w:r>
                            <w:r w:rsidR="00F734DB"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 xml:space="preserve"> </w:t>
                            </w:r>
                            <w:r w:rsidR="007F3852">
                              <w:rPr>
                                <w:sz w:val="18"/>
                                <w:szCs w:val="18"/>
                                <w:lang w:val="ro-RO"/>
                              </w:rPr>
                              <w:t>Asigurarea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 xml:space="preserve"> cadrelor didactice </w:t>
                            </w:r>
                            <w:r w:rsidRPr="009547DB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ro-RO"/>
                              </w:rPr>
                              <w:t>ș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 xml:space="preserve">i a personalului </w:t>
                            </w:r>
                            <w:r w:rsidRPr="009547DB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ro-RO"/>
                              </w:rPr>
                              <w:t>ș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>colar cu cuno</w:t>
                            </w:r>
                            <w:r w:rsidRPr="009547DB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ro-RO"/>
                              </w:rPr>
                              <w:t>ș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>tin</w:t>
                            </w:r>
                            <w:r w:rsidRPr="009547DB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ro-RO"/>
                              </w:rPr>
                              <w:t>ț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>e practice despre garantarea siguran</w:t>
                            </w:r>
                            <w:r w:rsidRPr="009547DB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ro-RO"/>
                              </w:rPr>
                              <w:t>ț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>ei</w:t>
                            </w:r>
                            <w:r w:rsidR="00F734DB"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>.</w:t>
                            </w:r>
                          </w:p>
                          <w:p w14:paraId="403F259D" w14:textId="7C2C8054" w:rsidR="00F734DB" w:rsidRPr="009547DB" w:rsidRDefault="008B1219" w:rsidP="002C0A5C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0"/>
                              <w:jc w:val="left"/>
                              <w:rPr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9547DB">
                              <w:rPr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Coaching post-formare</w:t>
                            </w:r>
                            <w:r w:rsidR="00F734DB" w:rsidRPr="009547DB">
                              <w:rPr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:</w:t>
                            </w:r>
                            <w:r w:rsidR="00F734DB"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 xml:space="preserve"> 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>Sesiunile de coaching trebuie să completeze formările pentru a consolida practicile de garantare a siguran</w:t>
                            </w:r>
                            <w:r w:rsidRPr="009547DB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ro-RO"/>
                              </w:rPr>
                              <w:t>ț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>ei</w:t>
                            </w:r>
                            <w:r w:rsidR="00F734DB"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>.</w:t>
                            </w:r>
                          </w:p>
                          <w:p w14:paraId="10A45974" w14:textId="45086AFE" w:rsidR="004F4BA9" w:rsidRPr="009547DB" w:rsidRDefault="008B1219" w:rsidP="002C0A5C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0"/>
                              <w:jc w:val="left"/>
                              <w:rPr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9547DB">
                              <w:rPr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Documente esen</w:t>
                            </w:r>
                            <w:r w:rsidRPr="009547DB"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ț</w:t>
                            </w:r>
                            <w:r w:rsidRPr="009547DB">
                              <w:rPr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iale pentru coaching</w:t>
                            </w:r>
                            <w:r w:rsidR="00F734DB" w:rsidRPr="009547DB">
                              <w:rPr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:</w:t>
                            </w:r>
                            <w:r w:rsidR="00F734DB"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 xml:space="preserve"> 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>Politicile de garantare a siguran</w:t>
                            </w:r>
                            <w:r w:rsidRPr="009547DB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ro-RO"/>
                              </w:rPr>
                              <w:t>ț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 xml:space="preserve">ei, politicile de resurse umane </w:t>
                            </w:r>
                            <w:r w:rsidRPr="009547DB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ro-RO"/>
                              </w:rPr>
                              <w:t>ș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>i codurile de conduit</w:t>
                            </w:r>
                            <w:r w:rsidRPr="009547DB">
                              <w:rPr>
                                <w:rFonts w:cs="Univers Condensed"/>
                                <w:sz w:val="18"/>
                                <w:szCs w:val="18"/>
                                <w:lang w:val="ro-RO"/>
                              </w:rPr>
                              <w:t>ă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 xml:space="preserve"> sunt instrumente esen</w:t>
                            </w:r>
                            <w:r w:rsidRPr="009547DB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ro-RO"/>
                              </w:rPr>
                              <w:t>ț</w:t>
                            </w:r>
                            <w:r w:rsidRPr="009547DB">
                              <w:rPr>
                                <w:sz w:val="18"/>
                                <w:szCs w:val="18"/>
                                <w:lang w:val="ro-RO"/>
                              </w:rPr>
                              <w:t>iale pentru coaching eficient.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6D5B8" id="Zone de texte 316" o:spid="_x0000_s1051" type="#_x0000_t202" style="position:absolute;left:0;text-align:left;margin-left:0;margin-top:.8pt;width:295.8pt;height:366pt;z-index:25170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" filled="f" stroked="f" strokeweight=".5pt">
                <v:textbox>
                  <w:txbxContent>
                    <w:p w14:paraId="1D79C4F0" w14:textId="56604DD6" w:rsidR="00F734DB" w:rsidRPr="009547DB" w:rsidRDefault="008B1219" w:rsidP="009558BC">
                      <w:pPr>
                        <w:jc w:val="left"/>
                        <w:rPr>
                          <w:b/>
                          <w:bCs/>
                          <w:color w:val="F38500"/>
                          <w:sz w:val="32"/>
                          <w:szCs w:val="36"/>
                          <w:lang w:val="ro-RO"/>
                        </w:rPr>
                      </w:pPr>
                      <w:r w:rsidRPr="009547DB">
                        <w:rPr>
                          <w:b/>
                          <w:bCs/>
                          <w:color w:val="F38500"/>
                          <w:sz w:val="32"/>
                          <w:szCs w:val="36"/>
                          <w:lang w:val="ro-RO"/>
                        </w:rPr>
                        <w:t>Lec</w:t>
                      </w:r>
                      <w:r w:rsidRPr="009547DB">
                        <w:rPr>
                          <w:rFonts w:ascii="Calibri" w:hAnsi="Calibri" w:cs="Calibri"/>
                          <w:b/>
                          <w:bCs/>
                          <w:color w:val="F38500"/>
                          <w:sz w:val="32"/>
                          <w:szCs w:val="36"/>
                          <w:lang w:val="ro-RO"/>
                        </w:rPr>
                        <w:t>ț</w:t>
                      </w:r>
                      <w:r w:rsidRPr="009547DB">
                        <w:rPr>
                          <w:b/>
                          <w:bCs/>
                          <w:color w:val="F38500"/>
                          <w:sz w:val="32"/>
                          <w:szCs w:val="36"/>
                          <w:lang w:val="ro-RO"/>
                        </w:rPr>
                        <w:t xml:space="preserve">ii </w:t>
                      </w:r>
                      <w:r w:rsidRPr="009547DB">
                        <w:rPr>
                          <w:rFonts w:cs="Univers Condensed"/>
                          <w:b/>
                          <w:bCs/>
                          <w:color w:val="F38500"/>
                          <w:sz w:val="32"/>
                          <w:szCs w:val="36"/>
                          <w:lang w:val="ro-RO"/>
                        </w:rPr>
                        <w:t>î</w:t>
                      </w:r>
                      <w:r w:rsidRPr="009547DB">
                        <w:rPr>
                          <w:b/>
                          <w:bCs/>
                          <w:color w:val="F38500"/>
                          <w:sz w:val="32"/>
                          <w:szCs w:val="36"/>
                          <w:lang w:val="ro-RO"/>
                        </w:rPr>
                        <w:t>nv</w:t>
                      </w:r>
                      <w:r w:rsidRPr="009547DB">
                        <w:rPr>
                          <w:rFonts w:cs="Univers Condensed"/>
                          <w:b/>
                          <w:bCs/>
                          <w:color w:val="F38500"/>
                          <w:sz w:val="32"/>
                          <w:szCs w:val="36"/>
                          <w:lang w:val="ro-RO"/>
                        </w:rPr>
                        <w:t>ă</w:t>
                      </w:r>
                      <w:r w:rsidRPr="009547DB">
                        <w:rPr>
                          <w:rFonts w:ascii="Calibri" w:hAnsi="Calibri" w:cs="Calibri"/>
                          <w:b/>
                          <w:bCs/>
                          <w:color w:val="F38500"/>
                          <w:sz w:val="32"/>
                          <w:szCs w:val="36"/>
                          <w:lang w:val="ro-RO"/>
                        </w:rPr>
                        <w:t>ț</w:t>
                      </w:r>
                      <w:r w:rsidRPr="009547DB">
                        <w:rPr>
                          <w:b/>
                          <w:bCs/>
                          <w:color w:val="F38500"/>
                          <w:sz w:val="32"/>
                          <w:szCs w:val="36"/>
                          <w:lang w:val="ro-RO"/>
                        </w:rPr>
                        <w:t xml:space="preserve">ate </w:t>
                      </w:r>
                      <w:r w:rsidRPr="009547DB">
                        <w:rPr>
                          <w:rFonts w:cs="Univers Condensed"/>
                          <w:b/>
                          <w:bCs/>
                          <w:color w:val="F38500"/>
                          <w:sz w:val="32"/>
                          <w:szCs w:val="36"/>
                          <w:lang w:val="ro-RO"/>
                        </w:rPr>
                        <w:t>î</w:t>
                      </w:r>
                      <w:r w:rsidRPr="009547DB">
                        <w:rPr>
                          <w:b/>
                          <w:bCs/>
                          <w:color w:val="F38500"/>
                          <w:sz w:val="32"/>
                          <w:szCs w:val="36"/>
                          <w:lang w:val="ro-RO"/>
                        </w:rPr>
                        <w:t>n Moldova</w:t>
                      </w:r>
                      <w:r w:rsidR="009558BC" w:rsidRPr="009547DB">
                        <w:rPr>
                          <w:b/>
                          <w:bCs/>
                          <w:color w:val="F38500"/>
                          <w:sz w:val="32"/>
                          <w:szCs w:val="36"/>
                          <w:lang w:val="ro-RO"/>
                        </w:rPr>
                        <w:t>:</w:t>
                      </w:r>
                    </w:p>
                    <w:p w14:paraId="6384E734" w14:textId="36DC2EB8" w:rsidR="00F734DB" w:rsidRPr="009547DB" w:rsidRDefault="008B1219" w:rsidP="002C0A5C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0"/>
                        <w:jc w:val="left"/>
                        <w:rPr>
                          <w:sz w:val="18"/>
                          <w:szCs w:val="18"/>
                          <w:lang w:val="ro-RO"/>
                        </w:rPr>
                      </w:pPr>
                      <w:r w:rsidRPr="009547DB">
                        <w:rPr>
                          <w:b/>
                          <w:bCs/>
                          <w:sz w:val="18"/>
                          <w:szCs w:val="18"/>
                          <w:lang w:val="ro-RO"/>
                        </w:rPr>
                        <w:t>Politici de garantare a siguran</w:t>
                      </w:r>
                      <w:r w:rsidRPr="009547DB"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  <w:lang w:val="ro-RO"/>
                        </w:rPr>
                        <w:t>ț</w:t>
                      </w:r>
                      <w:r w:rsidRPr="009547DB">
                        <w:rPr>
                          <w:b/>
                          <w:bCs/>
                          <w:sz w:val="18"/>
                          <w:szCs w:val="18"/>
                          <w:lang w:val="ro-RO"/>
                        </w:rPr>
                        <w:t>ei contextualizate</w:t>
                      </w:r>
                      <w:r w:rsidR="00F734DB" w:rsidRPr="009547DB">
                        <w:rPr>
                          <w:b/>
                          <w:bCs/>
                          <w:sz w:val="18"/>
                          <w:szCs w:val="18"/>
                          <w:lang w:val="ro-RO"/>
                        </w:rPr>
                        <w:t>:</w:t>
                      </w:r>
                      <w:r w:rsidR="00F734DB" w:rsidRPr="009547DB">
                        <w:rPr>
                          <w:sz w:val="18"/>
                          <w:szCs w:val="18"/>
                          <w:lang w:val="ro-RO"/>
                        </w:rPr>
                        <w:t xml:space="preserve"> 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>Politicile de garantare a siguran</w:t>
                      </w:r>
                      <w:r w:rsidRPr="009547DB">
                        <w:rPr>
                          <w:rFonts w:ascii="Calibri" w:hAnsi="Calibri" w:cs="Calibri"/>
                          <w:sz w:val="18"/>
                          <w:szCs w:val="18"/>
                          <w:lang w:val="ro-RO"/>
                        </w:rPr>
                        <w:t>ț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>ei trebuie s</w:t>
                      </w:r>
                      <w:r w:rsidRPr="009547DB">
                        <w:rPr>
                          <w:rFonts w:cs="Univers Condensed"/>
                          <w:sz w:val="18"/>
                          <w:szCs w:val="18"/>
                          <w:lang w:val="ro-RO"/>
                        </w:rPr>
                        <w:t>ă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 xml:space="preserve"> fie </w:t>
                      </w:r>
                      <w:r w:rsidRPr="009547DB">
                        <w:rPr>
                          <w:rFonts w:cs="Univers Condensed"/>
                          <w:sz w:val="18"/>
                          <w:szCs w:val="18"/>
                          <w:lang w:val="ro-RO"/>
                        </w:rPr>
                        <w:t>î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>n concordan</w:t>
                      </w:r>
                      <w:r w:rsidRPr="009547DB">
                        <w:rPr>
                          <w:rFonts w:ascii="Calibri" w:hAnsi="Calibri" w:cs="Calibri"/>
                          <w:sz w:val="18"/>
                          <w:szCs w:val="18"/>
                          <w:lang w:val="ro-RO"/>
                        </w:rPr>
                        <w:t>ț</w:t>
                      </w:r>
                      <w:r w:rsidRPr="009547DB">
                        <w:rPr>
                          <w:rFonts w:cs="Univers Condensed"/>
                          <w:sz w:val="18"/>
                          <w:szCs w:val="18"/>
                          <w:lang w:val="ro-RO"/>
                        </w:rPr>
                        <w:t>ă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 xml:space="preserve"> at</w:t>
                      </w:r>
                      <w:r w:rsidRPr="009547DB">
                        <w:rPr>
                          <w:rFonts w:cs="Univers Condensed"/>
                          <w:sz w:val="18"/>
                          <w:szCs w:val="18"/>
                          <w:lang w:val="ro-RO"/>
                        </w:rPr>
                        <w:t>â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>t cu standardele interna</w:t>
                      </w:r>
                      <w:r w:rsidRPr="009547DB">
                        <w:rPr>
                          <w:rFonts w:ascii="Calibri" w:hAnsi="Calibri" w:cs="Calibri"/>
                          <w:sz w:val="18"/>
                          <w:szCs w:val="18"/>
                          <w:lang w:val="ro-RO"/>
                        </w:rPr>
                        <w:t>ț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>ionale, c</w:t>
                      </w:r>
                      <w:r w:rsidRPr="009547DB">
                        <w:rPr>
                          <w:rFonts w:cs="Univers Condensed"/>
                          <w:sz w:val="18"/>
                          <w:szCs w:val="18"/>
                          <w:lang w:val="ro-RO"/>
                        </w:rPr>
                        <w:t>â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 xml:space="preserve">t </w:t>
                      </w:r>
                      <w:r w:rsidRPr="009547DB">
                        <w:rPr>
                          <w:rFonts w:ascii="Calibri" w:hAnsi="Calibri" w:cs="Calibri"/>
                          <w:sz w:val="18"/>
                          <w:szCs w:val="18"/>
                          <w:lang w:val="ro-RO"/>
                        </w:rPr>
                        <w:t>ș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 xml:space="preserve">i cu contextul legal </w:t>
                      </w:r>
                      <w:r w:rsidRPr="009547DB">
                        <w:rPr>
                          <w:rFonts w:ascii="Calibri" w:hAnsi="Calibri" w:cs="Calibri"/>
                          <w:sz w:val="18"/>
                          <w:szCs w:val="18"/>
                          <w:lang w:val="ro-RO"/>
                        </w:rPr>
                        <w:t>ș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>i cultural na</w:t>
                      </w:r>
                      <w:r w:rsidRPr="009547DB">
                        <w:rPr>
                          <w:rFonts w:ascii="Calibri" w:hAnsi="Calibri" w:cs="Calibri"/>
                          <w:sz w:val="18"/>
                          <w:szCs w:val="18"/>
                          <w:lang w:val="ro-RO"/>
                        </w:rPr>
                        <w:t>ț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>ional</w:t>
                      </w:r>
                      <w:r w:rsidR="00F734DB" w:rsidRPr="009547DB">
                        <w:rPr>
                          <w:sz w:val="18"/>
                          <w:szCs w:val="18"/>
                          <w:lang w:val="ro-RO"/>
                        </w:rPr>
                        <w:t>.</w:t>
                      </w:r>
                    </w:p>
                    <w:p w14:paraId="7CA6A2AF" w14:textId="46F63DFB" w:rsidR="00F734DB" w:rsidRPr="009547DB" w:rsidRDefault="008B1219" w:rsidP="002C0A5C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0"/>
                        <w:jc w:val="left"/>
                        <w:rPr>
                          <w:sz w:val="18"/>
                          <w:szCs w:val="18"/>
                          <w:lang w:val="ro-RO"/>
                        </w:rPr>
                      </w:pPr>
                      <w:r w:rsidRPr="009547DB">
                        <w:rPr>
                          <w:b/>
                          <w:bCs/>
                          <w:sz w:val="18"/>
                          <w:szCs w:val="18"/>
                          <w:lang w:val="ro-RO"/>
                        </w:rPr>
                        <w:t>Advocacy pentru serviciile publice</w:t>
                      </w:r>
                      <w:r w:rsidR="00F734DB" w:rsidRPr="009547DB">
                        <w:rPr>
                          <w:b/>
                          <w:bCs/>
                          <w:sz w:val="18"/>
                          <w:szCs w:val="18"/>
                          <w:lang w:val="ro-RO"/>
                        </w:rPr>
                        <w:t>:</w:t>
                      </w:r>
                      <w:r w:rsidR="00F734DB" w:rsidRPr="009547DB">
                        <w:rPr>
                          <w:sz w:val="18"/>
                          <w:szCs w:val="18"/>
                          <w:lang w:val="ro-RO"/>
                        </w:rPr>
                        <w:t xml:space="preserve"> 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>Este esen</w:t>
                      </w:r>
                      <w:r w:rsidRPr="009547DB">
                        <w:rPr>
                          <w:rFonts w:ascii="Calibri" w:hAnsi="Calibri" w:cs="Calibri"/>
                          <w:sz w:val="18"/>
                          <w:szCs w:val="18"/>
                          <w:lang w:val="ro-RO"/>
                        </w:rPr>
                        <w:t>ț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 xml:space="preserve">ial un advocacy mai </w:t>
                      </w:r>
                      <w:r w:rsidR="009547DB">
                        <w:rPr>
                          <w:sz w:val="18"/>
                          <w:szCs w:val="18"/>
                          <w:lang w:val="ro-RO"/>
                        </w:rPr>
                        <w:t>eficient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 xml:space="preserve"> pentru a spori </w:t>
                      </w:r>
                      <w:r w:rsidRPr="009547DB">
                        <w:rPr>
                          <w:rFonts w:cs="Univers Condensed"/>
                          <w:sz w:val="18"/>
                          <w:szCs w:val="18"/>
                          <w:lang w:val="ro-RO"/>
                        </w:rPr>
                        <w:t>î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>n</w:t>
                      </w:r>
                      <w:r w:rsidRPr="009547DB">
                        <w:rPr>
                          <w:rFonts w:ascii="Calibri" w:hAnsi="Calibri" w:cs="Calibri"/>
                          <w:sz w:val="18"/>
                          <w:szCs w:val="18"/>
                          <w:lang w:val="ro-RO"/>
                        </w:rPr>
                        <w:t>ț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>elegerea guvernamental</w:t>
                      </w:r>
                      <w:r w:rsidRPr="009547DB">
                        <w:rPr>
                          <w:rFonts w:cs="Univers Condensed"/>
                          <w:sz w:val="18"/>
                          <w:szCs w:val="18"/>
                          <w:lang w:val="ro-RO"/>
                        </w:rPr>
                        <w:t>ă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 xml:space="preserve"> </w:t>
                      </w:r>
                      <w:r w:rsidRPr="009547DB">
                        <w:rPr>
                          <w:rFonts w:ascii="Calibri" w:hAnsi="Calibri" w:cs="Calibri"/>
                          <w:sz w:val="18"/>
                          <w:szCs w:val="18"/>
                          <w:lang w:val="ro-RO"/>
                        </w:rPr>
                        <w:t>ș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>i a integra garantarea siguran</w:t>
                      </w:r>
                      <w:r w:rsidRPr="009547DB">
                        <w:rPr>
                          <w:rFonts w:ascii="Calibri" w:hAnsi="Calibri" w:cs="Calibri"/>
                          <w:sz w:val="18"/>
                          <w:szCs w:val="18"/>
                          <w:lang w:val="ro-RO"/>
                        </w:rPr>
                        <w:t>ț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 xml:space="preserve">ei </w:t>
                      </w:r>
                      <w:r w:rsidRPr="009547DB">
                        <w:rPr>
                          <w:rFonts w:cs="Univers Condensed"/>
                          <w:sz w:val="18"/>
                          <w:szCs w:val="18"/>
                          <w:lang w:val="ro-RO"/>
                        </w:rPr>
                        <w:t>î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>n serviciile publice</w:t>
                      </w:r>
                      <w:r w:rsidR="00F734DB" w:rsidRPr="009547DB">
                        <w:rPr>
                          <w:sz w:val="18"/>
                          <w:szCs w:val="18"/>
                          <w:lang w:val="ro-RO"/>
                        </w:rPr>
                        <w:t>.</w:t>
                      </w:r>
                    </w:p>
                    <w:p w14:paraId="1FBC09E3" w14:textId="5208F46E" w:rsidR="00F734DB" w:rsidRPr="009547DB" w:rsidRDefault="008B1219" w:rsidP="002C0A5C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0"/>
                        <w:jc w:val="left"/>
                        <w:rPr>
                          <w:sz w:val="18"/>
                          <w:szCs w:val="18"/>
                          <w:lang w:val="ro-RO"/>
                        </w:rPr>
                      </w:pPr>
                      <w:r w:rsidRPr="009547DB">
                        <w:rPr>
                          <w:b/>
                          <w:bCs/>
                          <w:sz w:val="18"/>
                          <w:szCs w:val="18"/>
                          <w:lang w:val="ro-RO"/>
                        </w:rPr>
                        <w:t>Sprijin pentru organiza</w:t>
                      </w:r>
                      <w:r w:rsidRPr="009547DB"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  <w:lang w:val="ro-RO"/>
                        </w:rPr>
                        <w:t>ț</w:t>
                      </w:r>
                      <w:r w:rsidRPr="009547DB">
                        <w:rPr>
                          <w:b/>
                          <w:bCs/>
                          <w:sz w:val="18"/>
                          <w:szCs w:val="18"/>
                          <w:lang w:val="ro-RO"/>
                        </w:rPr>
                        <w:t>iile mici</w:t>
                      </w:r>
                      <w:r w:rsidR="00F734DB" w:rsidRPr="009547DB">
                        <w:rPr>
                          <w:b/>
                          <w:bCs/>
                          <w:sz w:val="18"/>
                          <w:szCs w:val="18"/>
                          <w:lang w:val="ro-RO"/>
                        </w:rPr>
                        <w:t>:</w:t>
                      </w:r>
                      <w:r w:rsidR="00F734DB" w:rsidRPr="009547DB">
                        <w:rPr>
                          <w:sz w:val="18"/>
                          <w:szCs w:val="18"/>
                          <w:lang w:val="ro-RO"/>
                        </w:rPr>
                        <w:t xml:space="preserve"> 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>Granturile financiare mici sunt esen</w:t>
                      </w:r>
                      <w:r w:rsidRPr="009547DB">
                        <w:rPr>
                          <w:rFonts w:ascii="Calibri" w:hAnsi="Calibri" w:cs="Calibri"/>
                          <w:sz w:val="18"/>
                          <w:szCs w:val="18"/>
                          <w:lang w:val="ro-RO"/>
                        </w:rPr>
                        <w:t>ț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>iale pentru organiza</w:t>
                      </w:r>
                      <w:r w:rsidRPr="009547DB">
                        <w:rPr>
                          <w:rFonts w:ascii="Calibri" w:hAnsi="Calibri" w:cs="Calibri"/>
                          <w:sz w:val="18"/>
                          <w:szCs w:val="18"/>
                          <w:lang w:val="ro-RO"/>
                        </w:rPr>
                        <w:t>ț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 xml:space="preserve">iile </w:t>
                      </w:r>
                      <w:r w:rsidR="007F3852">
                        <w:rPr>
                          <w:sz w:val="18"/>
                          <w:szCs w:val="18"/>
                          <w:lang w:val="ro-RO"/>
                        </w:rPr>
                        <w:t>cu mai pu</w:t>
                      </w:r>
                      <w:r w:rsidR="007F3852">
                        <w:rPr>
                          <w:rFonts w:ascii="Calibri" w:hAnsi="Calibri" w:cs="Calibri"/>
                          <w:sz w:val="18"/>
                          <w:szCs w:val="18"/>
                          <w:lang w:val="ro-RO"/>
                        </w:rPr>
                        <w:t>ține resurse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 xml:space="preserve"> pentru dezvolta</w:t>
                      </w:r>
                      <w:r w:rsidR="007F3852">
                        <w:rPr>
                          <w:sz w:val="18"/>
                          <w:szCs w:val="18"/>
                          <w:lang w:val="ro-RO"/>
                        </w:rPr>
                        <w:t>rea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 xml:space="preserve"> </w:t>
                      </w:r>
                      <w:r w:rsidRPr="009547DB">
                        <w:rPr>
                          <w:rFonts w:ascii="Calibri" w:hAnsi="Calibri" w:cs="Calibri"/>
                          <w:sz w:val="18"/>
                          <w:szCs w:val="18"/>
                          <w:lang w:val="ro-RO"/>
                        </w:rPr>
                        <w:t>ș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>i implementa</w:t>
                      </w:r>
                      <w:r w:rsidR="007F3852">
                        <w:rPr>
                          <w:sz w:val="18"/>
                          <w:szCs w:val="18"/>
                          <w:lang w:val="ro-RO"/>
                        </w:rPr>
                        <w:t>rea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 xml:space="preserve"> eficient</w:t>
                      </w:r>
                      <w:r w:rsidR="007F3852">
                        <w:rPr>
                          <w:sz w:val="18"/>
                          <w:szCs w:val="18"/>
                          <w:lang w:val="ro-RO"/>
                        </w:rPr>
                        <w:t>ă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 xml:space="preserve"> politicil</w:t>
                      </w:r>
                      <w:r w:rsidR="007F3852">
                        <w:rPr>
                          <w:sz w:val="18"/>
                          <w:szCs w:val="18"/>
                          <w:lang w:val="ro-RO"/>
                        </w:rPr>
                        <w:t>or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 xml:space="preserve"> de garantare a siguran</w:t>
                      </w:r>
                      <w:r w:rsidRPr="009547DB">
                        <w:rPr>
                          <w:rFonts w:ascii="Calibri" w:hAnsi="Calibri" w:cs="Calibri"/>
                          <w:sz w:val="18"/>
                          <w:szCs w:val="18"/>
                          <w:lang w:val="ro-RO"/>
                        </w:rPr>
                        <w:t>ț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>ei</w:t>
                      </w:r>
                      <w:r w:rsidR="00F734DB" w:rsidRPr="009547DB">
                        <w:rPr>
                          <w:sz w:val="18"/>
                          <w:szCs w:val="18"/>
                          <w:lang w:val="ro-RO"/>
                        </w:rPr>
                        <w:t>.</w:t>
                      </w:r>
                    </w:p>
                    <w:p w14:paraId="0BD41C1D" w14:textId="2A60D86E" w:rsidR="00F734DB" w:rsidRPr="009547DB" w:rsidRDefault="008B1219" w:rsidP="002C0A5C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0"/>
                        <w:jc w:val="left"/>
                        <w:rPr>
                          <w:sz w:val="18"/>
                          <w:szCs w:val="18"/>
                          <w:lang w:val="ro-RO"/>
                        </w:rPr>
                      </w:pPr>
                      <w:r w:rsidRPr="009547DB">
                        <w:rPr>
                          <w:b/>
                          <w:bCs/>
                          <w:sz w:val="18"/>
                          <w:szCs w:val="18"/>
                          <w:lang w:val="ro-RO"/>
                        </w:rPr>
                        <w:t xml:space="preserve">Formări armonizate </w:t>
                      </w:r>
                      <w:r w:rsidRPr="009547DB"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  <w:lang w:val="ro-RO"/>
                        </w:rPr>
                        <w:t>ș</w:t>
                      </w:r>
                      <w:r w:rsidRPr="009547DB">
                        <w:rPr>
                          <w:b/>
                          <w:bCs/>
                          <w:sz w:val="18"/>
                          <w:szCs w:val="18"/>
                          <w:lang w:val="ro-RO"/>
                        </w:rPr>
                        <w:t>i practice</w:t>
                      </w:r>
                      <w:r w:rsidR="00F734DB" w:rsidRPr="009547DB">
                        <w:rPr>
                          <w:b/>
                          <w:bCs/>
                          <w:sz w:val="18"/>
                          <w:szCs w:val="18"/>
                          <w:lang w:val="ro-RO"/>
                        </w:rPr>
                        <w:t>:</w:t>
                      </w:r>
                      <w:r w:rsidR="00F734DB" w:rsidRPr="009547DB">
                        <w:rPr>
                          <w:sz w:val="18"/>
                          <w:szCs w:val="18"/>
                          <w:lang w:val="ro-RO"/>
                        </w:rPr>
                        <w:t xml:space="preserve"> 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>Formările de garantare a siguran</w:t>
                      </w:r>
                      <w:r w:rsidRPr="009547DB">
                        <w:rPr>
                          <w:rFonts w:ascii="Calibri" w:hAnsi="Calibri" w:cs="Calibri"/>
                          <w:sz w:val="18"/>
                          <w:szCs w:val="18"/>
                          <w:lang w:val="ro-RO"/>
                        </w:rPr>
                        <w:t>ț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>ei trebuie s</w:t>
                      </w:r>
                      <w:r w:rsidRPr="009547DB">
                        <w:rPr>
                          <w:rFonts w:cs="Univers Condensed"/>
                          <w:sz w:val="18"/>
                          <w:szCs w:val="18"/>
                          <w:lang w:val="ro-RO"/>
                        </w:rPr>
                        <w:t>ă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 xml:space="preserve"> fie localizate, armonizate </w:t>
                      </w:r>
                      <w:r w:rsidRPr="009547DB">
                        <w:rPr>
                          <w:rFonts w:cs="Univers Condensed"/>
                          <w:sz w:val="18"/>
                          <w:szCs w:val="18"/>
                          <w:lang w:val="ro-RO"/>
                        </w:rPr>
                        <w:t>î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 xml:space="preserve">n terminologie </w:t>
                      </w:r>
                      <w:r w:rsidRPr="009547DB">
                        <w:rPr>
                          <w:rFonts w:ascii="Calibri" w:hAnsi="Calibri" w:cs="Calibri"/>
                          <w:sz w:val="18"/>
                          <w:szCs w:val="18"/>
                          <w:lang w:val="ro-RO"/>
                        </w:rPr>
                        <w:t>ș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>i concentrate pe aplicarea practic</w:t>
                      </w:r>
                      <w:r w:rsidRPr="009547DB">
                        <w:rPr>
                          <w:rFonts w:cs="Univers Condensed"/>
                          <w:sz w:val="18"/>
                          <w:szCs w:val="18"/>
                          <w:lang w:val="ro-RO"/>
                        </w:rPr>
                        <w:t>ă</w:t>
                      </w:r>
                      <w:r w:rsidR="00F734DB" w:rsidRPr="009547DB">
                        <w:rPr>
                          <w:sz w:val="18"/>
                          <w:szCs w:val="18"/>
                          <w:lang w:val="ro-RO"/>
                        </w:rPr>
                        <w:t>.</w:t>
                      </w:r>
                    </w:p>
                    <w:p w14:paraId="6347456C" w14:textId="61538AF1" w:rsidR="00F734DB" w:rsidRPr="009547DB" w:rsidRDefault="008B1219" w:rsidP="002C0A5C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0"/>
                        <w:jc w:val="left"/>
                        <w:rPr>
                          <w:sz w:val="18"/>
                          <w:szCs w:val="18"/>
                          <w:lang w:val="ro-RO"/>
                        </w:rPr>
                      </w:pPr>
                      <w:r w:rsidRPr="009547DB">
                        <w:rPr>
                          <w:b/>
                          <w:bCs/>
                          <w:sz w:val="18"/>
                          <w:szCs w:val="18"/>
                          <w:lang w:val="ro-RO"/>
                        </w:rPr>
                        <w:t>Capacitate de formare pentru păr</w:t>
                      </w:r>
                      <w:r w:rsidRPr="009547DB"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  <w:lang w:val="ro-RO"/>
                        </w:rPr>
                        <w:t>ț</w:t>
                      </w:r>
                      <w:r w:rsidRPr="009547DB">
                        <w:rPr>
                          <w:b/>
                          <w:bCs/>
                          <w:sz w:val="18"/>
                          <w:szCs w:val="18"/>
                          <w:lang w:val="ro-RO"/>
                        </w:rPr>
                        <w:t>ile</w:t>
                      </w:r>
                      <w:r w:rsidR="007F3852">
                        <w:rPr>
                          <w:b/>
                          <w:bCs/>
                          <w:sz w:val="18"/>
                          <w:szCs w:val="18"/>
                          <w:lang w:val="ro-RO"/>
                        </w:rPr>
                        <w:t>-</w:t>
                      </w:r>
                      <w:r w:rsidRPr="009547DB">
                        <w:rPr>
                          <w:b/>
                          <w:bCs/>
                          <w:sz w:val="18"/>
                          <w:szCs w:val="18"/>
                          <w:lang w:val="ro-RO"/>
                        </w:rPr>
                        <w:t>cheie</w:t>
                      </w:r>
                      <w:r w:rsidR="007F3852">
                        <w:rPr>
                          <w:b/>
                          <w:bCs/>
                          <w:sz w:val="18"/>
                          <w:szCs w:val="18"/>
                          <w:lang w:val="ro-RO"/>
                        </w:rPr>
                        <w:t xml:space="preserve"> interesate</w:t>
                      </w:r>
                      <w:r w:rsidR="00F734DB" w:rsidRPr="009547DB">
                        <w:rPr>
                          <w:b/>
                          <w:bCs/>
                          <w:sz w:val="18"/>
                          <w:szCs w:val="18"/>
                          <w:lang w:val="ro-RO"/>
                        </w:rPr>
                        <w:t>:</w:t>
                      </w:r>
                      <w:r w:rsidR="00F734DB" w:rsidRPr="009547DB">
                        <w:rPr>
                          <w:sz w:val="18"/>
                          <w:szCs w:val="18"/>
                          <w:lang w:val="ro-RO"/>
                        </w:rPr>
                        <w:t xml:space="preserve"> </w:t>
                      </w:r>
                      <w:r w:rsidR="007F3852">
                        <w:rPr>
                          <w:sz w:val="18"/>
                          <w:szCs w:val="18"/>
                          <w:lang w:val="ro-RO"/>
                        </w:rPr>
                        <w:t>Asigurarea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 xml:space="preserve"> cadrelor didactice </w:t>
                      </w:r>
                      <w:r w:rsidRPr="009547DB">
                        <w:rPr>
                          <w:rFonts w:ascii="Calibri" w:hAnsi="Calibri" w:cs="Calibri"/>
                          <w:sz w:val="18"/>
                          <w:szCs w:val="18"/>
                          <w:lang w:val="ro-RO"/>
                        </w:rPr>
                        <w:t>ș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 xml:space="preserve">i a personalului </w:t>
                      </w:r>
                      <w:r w:rsidRPr="009547DB">
                        <w:rPr>
                          <w:rFonts w:ascii="Calibri" w:hAnsi="Calibri" w:cs="Calibri"/>
                          <w:sz w:val="18"/>
                          <w:szCs w:val="18"/>
                          <w:lang w:val="ro-RO"/>
                        </w:rPr>
                        <w:t>ș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>colar cu cuno</w:t>
                      </w:r>
                      <w:r w:rsidRPr="009547DB">
                        <w:rPr>
                          <w:rFonts w:ascii="Calibri" w:hAnsi="Calibri" w:cs="Calibri"/>
                          <w:sz w:val="18"/>
                          <w:szCs w:val="18"/>
                          <w:lang w:val="ro-RO"/>
                        </w:rPr>
                        <w:t>ș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>tin</w:t>
                      </w:r>
                      <w:r w:rsidRPr="009547DB">
                        <w:rPr>
                          <w:rFonts w:ascii="Calibri" w:hAnsi="Calibri" w:cs="Calibri"/>
                          <w:sz w:val="18"/>
                          <w:szCs w:val="18"/>
                          <w:lang w:val="ro-RO"/>
                        </w:rPr>
                        <w:t>ț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>e practice despre garantarea siguran</w:t>
                      </w:r>
                      <w:r w:rsidRPr="009547DB">
                        <w:rPr>
                          <w:rFonts w:ascii="Calibri" w:hAnsi="Calibri" w:cs="Calibri"/>
                          <w:sz w:val="18"/>
                          <w:szCs w:val="18"/>
                          <w:lang w:val="ro-RO"/>
                        </w:rPr>
                        <w:t>ț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>ei</w:t>
                      </w:r>
                      <w:r w:rsidR="00F734DB" w:rsidRPr="009547DB">
                        <w:rPr>
                          <w:sz w:val="18"/>
                          <w:szCs w:val="18"/>
                          <w:lang w:val="ro-RO"/>
                        </w:rPr>
                        <w:t>.</w:t>
                      </w:r>
                    </w:p>
                    <w:p w14:paraId="403F259D" w14:textId="7C2C8054" w:rsidR="00F734DB" w:rsidRPr="009547DB" w:rsidRDefault="008B1219" w:rsidP="002C0A5C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0"/>
                        <w:jc w:val="left"/>
                        <w:rPr>
                          <w:sz w:val="18"/>
                          <w:szCs w:val="18"/>
                          <w:lang w:val="ro-RO"/>
                        </w:rPr>
                      </w:pPr>
                      <w:r w:rsidRPr="009547DB">
                        <w:rPr>
                          <w:b/>
                          <w:bCs/>
                          <w:sz w:val="18"/>
                          <w:szCs w:val="18"/>
                          <w:lang w:val="ro-RO"/>
                        </w:rPr>
                        <w:t>Coaching post-formare</w:t>
                      </w:r>
                      <w:r w:rsidR="00F734DB" w:rsidRPr="009547DB">
                        <w:rPr>
                          <w:b/>
                          <w:bCs/>
                          <w:sz w:val="18"/>
                          <w:szCs w:val="18"/>
                          <w:lang w:val="ro-RO"/>
                        </w:rPr>
                        <w:t>:</w:t>
                      </w:r>
                      <w:r w:rsidR="00F734DB" w:rsidRPr="009547DB">
                        <w:rPr>
                          <w:sz w:val="18"/>
                          <w:szCs w:val="18"/>
                          <w:lang w:val="ro-RO"/>
                        </w:rPr>
                        <w:t xml:space="preserve"> 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>Sesiunile de coaching trebuie să completeze formările pentru a consolida practicile de garantare a siguran</w:t>
                      </w:r>
                      <w:r w:rsidRPr="009547DB">
                        <w:rPr>
                          <w:rFonts w:ascii="Calibri" w:hAnsi="Calibri" w:cs="Calibri"/>
                          <w:sz w:val="18"/>
                          <w:szCs w:val="18"/>
                          <w:lang w:val="ro-RO"/>
                        </w:rPr>
                        <w:t>ț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>ei</w:t>
                      </w:r>
                      <w:r w:rsidR="00F734DB" w:rsidRPr="009547DB">
                        <w:rPr>
                          <w:sz w:val="18"/>
                          <w:szCs w:val="18"/>
                          <w:lang w:val="ro-RO"/>
                        </w:rPr>
                        <w:t>.</w:t>
                      </w:r>
                    </w:p>
                    <w:p w14:paraId="10A45974" w14:textId="45086AFE" w:rsidR="004F4BA9" w:rsidRPr="009547DB" w:rsidRDefault="008B1219" w:rsidP="002C0A5C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0"/>
                        <w:jc w:val="left"/>
                        <w:rPr>
                          <w:sz w:val="18"/>
                          <w:szCs w:val="18"/>
                          <w:lang w:val="ro-RO"/>
                        </w:rPr>
                      </w:pPr>
                      <w:r w:rsidRPr="009547DB">
                        <w:rPr>
                          <w:b/>
                          <w:bCs/>
                          <w:sz w:val="18"/>
                          <w:szCs w:val="18"/>
                          <w:lang w:val="ro-RO"/>
                        </w:rPr>
                        <w:t>Documente esen</w:t>
                      </w:r>
                      <w:r w:rsidRPr="009547DB"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  <w:lang w:val="ro-RO"/>
                        </w:rPr>
                        <w:t>ț</w:t>
                      </w:r>
                      <w:r w:rsidRPr="009547DB">
                        <w:rPr>
                          <w:b/>
                          <w:bCs/>
                          <w:sz w:val="18"/>
                          <w:szCs w:val="18"/>
                          <w:lang w:val="ro-RO"/>
                        </w:rPr>
                        <w:t>iale pentru coaching</w:t>
                      </w:r>
                      <w:r w:rsidR="00F734DB" w:rsidRPr="009547DB">
                        <w:rPr>
                          <w:b/>
                          <w:bCs/>
                          <w:sz w:val="18"/>
                          <w:szCs w:val="18"/>
                          <w:lang w:val="ro-RO"/>
                        </w:rPr>
                        <w:t>:</w:t>
                      </w:r>
                      <w:r w:rsidR="00F734DB" w:rsidRPr="009547DB">
                        <w:rPr>
                          <w:sz w:val="18"/>
                          <w:szCs w:val="18"/>
                          <w:lang w:val="ro-RO"/>
                        </w:rPr>
                        <w:t xml:space="preserve"> 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>Politicile de garantare a siguran</w:t>
                      </w:r>
                      <w:r w:rsidRPr="009547DB">
                        <w:rPr>
                          <w:rFonts w:ascii="Calibri" w:hAnsi="Calibri" w:cs="Calibri"/>
                          <w:sz w:val="18"/>
                          <w:szCs w:val="18"/>
                          <w:lang w:val="ro-RO"/>
                        </w:rPr>
                        <w:t>ț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 xml:space="preserve">ei, politicile de resurse umane </w:t>
                      </w:r>
                      <w:r w:rsidRPr="009547DB">
                        <w:rPr>
                          <w:rFonts w:ascii="Calibri" w:hAnsi="Calibri" w:cs="Calibri"/>
                          <w:sz w:val="18"/>
                          <w:szCs w:val="18"/>
                          <w:lang w:val="ro-RO"/>
                        </w:rPr>
                        <w:t>ș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>i codurile de conduit</w:t>
                      </w:r>
                      <w:r w:rsidRPr="009547DB">
                        <w:rPr>
                          <w:rFonts w:cs="Univers Condensed"/>
                          <w:sz w:val="18"/>
                          <w:szCs w:val="18"/>
                          <w:lang w:val="ro-RO"/>
                        </w:rPr>
                        <w:t>ă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 xml:space="preserve"> sunt instrumente esen</w:t>
                      </w:r>
                      <w:r w:rsidRPr="009547DB">
                        <w:rPr>
                          <w:rFonts w:ascii="Calibri" w:hAnsi="Calibri" w:cs="Calibri"/>
                          <w:sz w:val="18"/>
                          <w:szCs w:val="18"/>
                          <w:lang w:val="ro-RO"/>
                        </w:rPr>
                        <w:t>ț</w:t>
                      </w:r>
                      <w:r w:rsidRPr="009547DB">
                        <w:rPr>
                          <w:sz w:val="18"/>
                          <w:szCs w:val="18"/>
                          <w:lang w:val="ro-RO"/>
                        </w:rPr>
                        <w:t>iale pentru coaching eficient.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617AA4" w14:textId="6F4A08BB" w:rsidR="009558BC" w:rsidRPr="007C0BD0" w:rsidRDefault="009558BC" w:rsidP="004F4BA9">
      <w:pPr>
        <w:rPr>
          <w:rFonts w:ascii="Univers LT Std 47 Cn Lt"/>
          <w:sz w:val="7"/>
        </w:rPr>
      </w:pPr>
    </w:p>
    <w:p w14:paraId="2E163FD2" w14:textId="6C1102D2" w:rsidR="009558BC" w:rsidRPr="007C0BD0" w:rsidRDefault="009558BC" w:rsidP="004F4BA9">
      <w:pPr>
        <w:rPr>
          <w:rFonts w:ascii="Univers LT Std 47 Cn Lt"/>
          <w:sz w:val="7"/>
        </w:rPr>
      </w:pPr>
    </w:p>
    <w:p w14:paraId="28A8C350" w14:textId="741B1B6A" w:rsidR="009558BC" w:rsidRPr="007C0BD0" w:rsidRDefault="009558BC" w:rsidP="004F4BA9">
      <w:pPr>
        <w:rPr>
          <w:rFonts w:ascii="Univers LT Std 47 Cn Lt"/>
          <w:sz w:val="7"/>
        </w:rPr>
      </w:pPr>
    </w:p>
    <w:p w14:paraId="2143CD31" w14:textId="48D56A56" w:rsidR="009558BC" w:rsidRPr="007C0BD0" w:rsidRDefault="009558BC" w:rsidP="004F4BA9">
      <w:pPr>
        <w:rPr>
          <w:rFonts w:ascii="Univers LT Std 47 Cn Lt"/>
          <w:sz w:val="7"/>
        </w:rPr>
      </w:pPr>
    </w:p>
    <w:p w14:paraId="0CD54F9A" w14:textId="6E481A12" w:rsidR="009558BC" w:rsidRPr="007C0BD0" w:rsidRDefault="009558BC" w:rsidP="004F4BA9">
      <w:pPr>
        <w:rPr>
          <w:rFonts w:ascii="Univers LT Std 47 Cn Lt"/>
          <w:sz w:val="7"/>
        </w:rPr>
      </w:pPr>
    </w:p>
    <w:p w14:paraId="4959F18A" w14:textId="296B40AC" w:rsidR="009558BC" w:rsidRPr="007C0BD0" w:rsidRDefault="009558BC" w:rsidP="004F4BA9">
      <w:pPr>
        <w:rPr>
          <w:rFonts w:ascii="Univers LT Std 47 Cn Lt"/>
          <w:sz w:val="7"/>
        </w:rPr>
      </w:pPr>
    </w:p>
    <w:p w14:paraId="3F87D406" w14:textId="14E4A778" w:rsidR="009558BC" w:rsidRPr="007C0BD0" w:rsidRDefault="009558BC" w:rsidP="004F4BA9">
      <w:pPr>
        <w:rPr>
          <w:rFonts w:ascii="Univers LT Std 47 Cn Lt"/>
          <w:sz w:val="7"/>
        </w:rPr>
      </w:pPr>
    </w:p>
    <w:p w14:paraId="4E6B08DA" w14:textId="5FC3229F" w:rsidR="009558BC" w:rsidRPr="007C0BD0" w:rsidRDefault="009558BC" w:rsidP="004F4BA9">
      <w:pPr>
        <w:rPr>
          <w:rFonts w:ascii="Univers LT Std 47 Cn Lt"/>
          <w:sz w:val="7"/>
        </w:rPr>
      </w:pPr>
    </w:p>
    <w:p w14:paraId="4A04D26D" w14:textId="59D3E850" w:rsidR="009558BC" w:rsidRPr="007C0BD0" w:rsidRDefault="009558BC" w:rsidP="004F4BA9">
      <w:pPr>
        <w:rPr>
          <w:rFonts w:ascii="Univers LT Std 47 Cn Lt"/>
          <w:sz w:val="7"/>
        </w:rPr>
      </w:pPr>
    </w:p>
    <w:p w14:paraId="24A70DCF" w14:textId="00320B12" w:rsidR="009558BC" w:rsidRPr="007C0BD0" w:rsidRDefault="009558BC" w:rsidP="004F4BA9">
      <w:pPr>
        <w:rPr>
          <w:rFonts w:ascii="Univers LT Std 47 Cn Lt"/>
          <w:sz w:val="7"/>
        </w:rPr>
      </w:pPr>
    </w:p>
    <w:p w14:paraId="4A1FDD38" w14:textId="716D73C2" w:rsidR="009558BC" w:rsidRPr="007C0BD0" w:rsidRDefault="009558BC" w:rsidP="004F4BA9">
      <w:pPr>
        <w:rPr>
          <w:rFonts w:ascii="Univers LT Std 47 Cn Lt"/>
          <w:sz w:val="7"/>
        </w:rPr>
      </w:pPr>
    </w:p>
    <w:p w14:paraId="3031AD6F" w14:textId="39CA7CEC" w:rsidR="0020687D" w:rsidRPr="007C0BD0" w:rsidRDefault="0020687D" w:rsidP="004F4BA9">
      <w:pPr>
        <w:rPr>
          <w:rFonts w:ascii="Univers LT Std 47 Cn Lt"/>
          <w:noProof/>
          <w:sz w:val="7"/>
        </w:rPr>
      </w:pPr>
    </w:p>
    <w:p w14:paraId="383AC492" w14:textId="1D68B30D" w:rsidR="009558BC" w:rsidRPr="007C0BD0" w:rsidRDefault="009558BC" w:rsidP="004F4BA9">
      <w:pPr>
        <w:rPr>
          <w:rFonts w:ascii="Univers LT Std 47 Cn Lt"/>
          <w:sz w:val="7"/>
        </w:rPr>
      </w:pPr>
    </w:p>
    <w:p w14:paraId="61ECCEAB" w14:textId="6C4B8BDA" w:rsidR="009558BC" w:rsidRPr="007C0BD0" w:rsidRDefault="009558BC" w:rsidP="004F4BA9">
      <w:pPr>
        <w:rPr>
          <w:rFonts w:ascii="Univers LT Std 47 Cn Lt"/>
          <w:sz w:val="7"/>
        </w:rPr>
      </w:pPr>
    </w:p>
    <w:p w14:paraId="1AF6B612" w14:textId="77777777" w:rsidR="009558BC" w:rsidRPr="007C0BD0" w:rsidRDefault="009558BC" w:rsidP="004F4BA9">
      <w:pPr>
        <w:rPr>
          <w:rFonts w:ascii="Univers LT Std 47 Cn Lt"/>
          <w:sz w:val="7"/>
        </w:rPr>
      </w:pPr>
    </w:p>
    <w:p w14:paraId="55888058" w14:textId="1E47DE05" w:rsidR="009558BC" w:rsidRPr="007C0BD0" w:rsidRDefault="009558BC" w:rsidP="004F4BA9">
      <w:pPr>
        <w:rPr>
          <w:rFonts w:ascii="Univers LT Std 47 Cn Lt"/>
          <w:sz w:val="7"/>
        </w:rPr>
      </w:pPr>
    </w:p>
    <w:p w14:paraId="42107FF0" w14:textId="129DDAA1" w:rsidR="009558BC" w:rsidRPr="007C0BD0" w:rsidRDefault="009558BC" w:rsidP="004F4BA9">
      <w:pPr>
        <w:rPr>
          <w:rFonts w:ascii="Univers LT Std 47 Cn Lt"/>
          <w:sz w:val="7"/>
        </w:rPr>
      </w:pPr>
    </w:p>
    <w:p w14:paraId="07501030" w14:textId="7F1AB7A5" w:rsidR="009558BC" w:rsidRPr="007C0BD0" w:rsidRDefault="009558BC" w:rsidP="004F4BA9">
      <w:pPr>
        <w:rPr>
          <w:rFonts w:ascii="Univers LT Std 47 Cn Lt"/>
          <w:sz w:val="7"/>
        </w:rPr>
      </w:pPr>
    </w:p>
    <w:p w14:paraId="2C92A1D7" w14:textId="5F44C9C6" w:rsidR="009558BC" w:rsidRPr="007C0BD0" w:rsidRDefault="009558BC" w:rsidP="004F4BA9">
      <w:pPr>
        <w:rPr>
          <w:rFonts w:ascii="Univers LT Std 47 Cn Lt"/>
          <w:sz w:val="7"/>
        </w:rPr>
      </w:pPr>
    </w:p>
    <w:p w14:paraId="0778C998" w14:textId="77777777" w:rsidR="009558BC" w:rsidRPr="007C0BD0" w:rsidRDefault="009558BC" w:rsidP="004F4BA9">
      <w:pPr>
        <w:rPr>
          <w:rFonts w:ascii="Univers LT Std 47 Cn Lt"/>
          <w:sz w:val="7"/>
        </w:rPr>
      </w:pPr>
    </w:p>
    <w:p w14:paraId="3BDD6749" w14:textId="6A88CABE" w:rsidR="009558BC" w:rsidRPr="007C0BD0" w:rsidRDefault="009558BC" w:rsidP="004F4BA9">
      <w:pPr>
        <w:rPr>
          <w:rFonts w:ascii="Univers LT Std 47 Cn Lt"/>
          <w:sz w:val="7"/>
        </w:rPr>
      </w:pPr>
    </w:p>
    <w:p w14:paraId="493460C0" w14:textId="0B3126B7" w:rsidR="009558BC" w:rsidRPr="007C0BD0" w:rsidRDefault="009558BC" w:rsidP="004F4BA9">
      <w:pPr>
        <w:rPr>
          <w:rFonts w:ascii="Univers LT Std 47 Cn Lt"/>
          <w:sz w:val="7"/>
        </w:rPr>
      </w:pPr>
    </w:p>
    <w:p w14:paraId="6B06DF18" w14:textId="77777777" w:rsidR="009558BC" w:rsidRPr="007C0BD0" w:rsidRDefault="009558BC" w:rsidP="004F4BA9">
      <w:pPr>
        <w:rPr>
          <w:rFonts w:ascii="Univers LT Std 47 Cn Lt"/>
          <w:sz w:val="7"/>
        </w:rPr>
      </w:pPr>
    </w:p>
    <w:p w14:paraId="6273829E" w14:textId="7932E267" w:rsidR="009558BC" w:rsidRPr="007C0BD0" w:rsidRDefault="009558BC" w:rsidP="004F4BA9">
      <w:pPr>
        <w:rPr>
          <w:rFonts w:ascii="Univers LT Std 47 Cn Lt"/>
          <w:sz w:val="7"/>
        </w:rPr>
      </w:pPr>
    </w:p>
    <w:p w14:paraId="788E1613" w14:textId="190A978B" w:rsidR="009558BC" w:rsidRPr="007C0BD0" w:rsidRDefault="009558BC" w:rsidP="004F4BA9">
      <w:pPr>
        <w:rPr>
          <w:rFonts w:ascii="Univers LT Std 47 Cn Lt"/>
          <w:sz w:val="7"/>
        </w:rPr>
      </w:pPr>
    </w:p>
    <w:p w14:paraId="3E386233" w14:textId="1C62E8BA" w:rsidR="009558BC" w:rsidRPr="007C0BD0" w:rsidRDefault="009558BC" w:rsidP="004F4BA9">
      <w:pPr>
        <w:rPr>
          <w:rFonts w:ascii="Univers LT Std 47 Cn Lt"/>
          <w:sz w:val="7"/>
        </w:rPr>
      </w:pPr>
    </w:p>
    <w:p w14:paraId="1380EF9A" w14:textId="02D58E2F" w:rsidR="009558BC" w:rsidRPr="007C0BD0" w:rsidRDefault="009558BC" w:rsidP="004F4BA9">
      <w:pPr>
        <w:rPr>
          <w:rFonts w:ascii="Univers LT Std 47 Cn Lt"/>
          <w:sz w:val="7"/>
        </w:rPr>
      </w:pPr>
    </w:p>
    <w:p w14:paraId="18DEECB4" w14:textId="67ACF3BE" w:rsidR="009558BC" w:rsidRPr="007C0BD0" w:rsidRDefault="009558BC" w:rsidP="004F4BA9">
      <w:pPr>
        <w:rPr>
          <w:rFonts w:ascii="Univers LT Std 47 Cn Lt"/>
          <w:sz w:val="7"/>
        </w:rPr>
      </w:pPr>
    </w:p>
    <w:p w14:paraId="0A6BA972" w14:textId="283647A0" w:rsidR="009558BC" w:rsidRPr="007C0BD0" w:rsidRDefault="009558BC" w:rsidP="004F4BA9">
      <w:pPr>
        <w:rPr>
          <w:rFonts w:ascii="Univers LT Std 47 Cn Lt"/>
          <w:sz w:val="7"/>
        </w:rPr>
      </w:pPr>
    </w:p>
    <w:p w14:paraId="234AC680" w14:textId="7085D2A7" w:rsidR="009558BC" w:rsidRPr="007C0BD0" w:rsidRDefault="009558BC" w:rsidP="004F4BA9">
      <w:pPr>
        <w:rPr>
          <w:rFonts w:ascii="Univers LT Std 47 Cn Lt"/>
          <w:sz w:val="7"/>
        </w:rPr>
      </w:pPr>
    </w:p>
    <w:p w14:paraId="58189893" w14:textId="6BD5CB35" w:rsidR="009558BC" w:rsidRPr="007C0BD0" w:rsidRDefault="009558BC" w:rsidP="004F4BA9">
      <w:pPr>
        <w:rPr>
          <w:rFonts w:ascii="Univers LT Std 47 Cn Lt"/>
          <w:sz w:val="7"/>
        </w:rPr>
      </w:pPr>
    </w:p>
    <w:p w14:paraId="5F98323A" w14:textId="150122AB" w:rsidR="009558BC" w:rsidRPr="007C0BD0" w:rsidRDefault="009558BC" w:rsidP="004F4BA9">
      <w:pPr>
        <w:rPr>
          <w:rFonts w:ascii="Univers LT Std 47 Cn Lt"/>
          <w:sz w:val="7"/>
        </w:rPr>
      </w:pPr>
    </w:p>
    <w:p w14:paraId="62C7A830" w14:textId="1AB72866" w:rsidR="009558BC" w:rsidRPr="007C0BD0" w:rsidRDefault="009558BC" w:rsidP="004F4BA9">
      <w:pPr>
        <w:rPr>
          <w:rFonts w:ascii="Univers LT Std 47 Cn Lt"/>
          <w:sz w:val="7"/>
        </w:rPr>
      </w:pPr>
    </w:p>
    <w:p w14:paraId="3AE8C427" w14:textId="5376EAD7" w:rsidR="009558BC" w:rsidRPr="007C0BD0" w:rsidRDefault="009558BC" w:rsidP="004F4BA9">
      <w:pPr>
        <w:rPr>
          <w:rFonts w:ascii="Univers LT Std 47 Cn Lt"/>
          <w:sz w:val="7"/>
        </w:rPr>
      </w:pPr>
    </w:p>
    <w:p w14:paraId="0B88FA1C" w14:textId="42959913" w:rsidR="009558BC" w:rsidRPr="007C0BD0" w:rsidRDefault="0020687D" w:rsidP="004F4BA9">
      <w:pPr>
        <w:rPr>
          <w:rFonts w:ascii="Univers LT Std 47 Cn Lt"/>
          <w:sz w:val="7"/>
        </w:rPr>
      </w:pPr>
      <w:r>
        <w:rPr>
          <w:rFonts w:ascii="Univers LT Std 47 Cn Lt"/>
          <w:noProof/>
          <w:sz w:val="7"/>
          <w:lang w:val="en-GB"/>
        </w:rPr>
        <w:drawing>
          <wp:anchor distT="0" distB="0" distL="114300" distR="114300" simplePos="0" relativeHeight="251731968" behindDoc="1" locked="0" layoutInCell="1" allowOverlap="1" wp14:anchorId="165CAFC3" wp14:editId="001E36A9">
            <wp:simplePos x="0" y="0"/>
            <wp:positionH relativeFrom="column">
              <wp:posOffset>3532505</wp:posOffset>
            </wp:positionH>
            <wp:positionV relativeFrom="paragraph">
              <wp:posOffset>4445</wp:posOffset>
            </wp:positionV>
            <wp:extent cx="3410585" cy="1276350"/>
            <wp:effectExtent l="0" t="0" r="0" b="0"/>
            <wp:wrapNone/>
            <wp:docPr id="1057989965" name="Picture 19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989965" name="Picture 19" descr="A group of people posing for a photo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49"/>
                    <a:stretch/>
                  </pic:blipFill>
                  <pic:spPr bwMode="auto">
                    <a:xfrm>
                      <a:off x="0" y="0"/>
                      <a:ext cx="341058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D1426" w14:textId="4B6E5CA6" w:rsidR="009558BC" w:rsidRPr="007C0BD0" w:rsidRDefault="009558BC" w:rsidP="004F4BA9">
      <w:pPr>
        <w:rPr>
          <w:rFonts w:ascii="Univers LT Std 47 Cn Lt"/>
          <w:sz w:val="7"/>
        </w:rPr>
      </w:pPr>
    </w:p>
    <w:p w14:paraId="6163A8C6" w14:textId="77777777" w:rsidR="009558BC" w:rsidRPr="007C0BD0" w:rsidRDefault="009558BC" w:rsidP="004F4BA9">
      <w:pPr>
        <w:rPr>
          <w:rFonts w:ascii="Univers LT Std 47 Cn Lt"/>
          <w:sz w:val="7"/>
        </w:rPr>
      </w:pPr>
    </w:p>
    <w:p w14:paraId="2BAD0FB9" w14:textId="426D3501" w:rsidR="009558BC" w:rsidRPr="007C0BD0" w:rsidRDefault="009558BC" w:rsidP="004F4BA9">
      <w:pPr>
        <w:rPr>
          <w:rFonts w:ascii="Univers LT Std 47 Cn Lt"/>
          <w:sz w:val="7"/>
        </w:rPr>
      </w:pPr>
    </w:p>
    <w:p w14:paraId="3C082942" w14:textId="68A470D2" w:rsidR="009558BC" w:rsidRPr="007C0BD0" w:rsidRDefault="009558BC" w:rsidP="004F4BA9">
      <w:pPr>
        <w:rPr>
          <w:rFonts w:ascii="Univers LT Std 47 Cn Lt"/>
          <w:sz w:val="7"/>
        </w:rPr>
      </w:pPr>
    </w:p>
    <w:p w14:paraId="13B0EC03" w14:textId="2B5F0E5B" w:rsidR="009558BC" w:rsidRPr="007C0BD0" w:rsidRDefault="009558BC" w:rsidP="004F4BA9">
      <w:pPr>
        <w:rPr>
          <w:rFonts w:ascii="Univers LT Std 47 Cn Lt"/>
          <w:sz w:val="7"/>
        </w:rPr>
      </w:pPr>
    </w:p>
    <w:p w14:paraId="0CE04D43" w14:textId="07FB0F27" w:rsidR="009558BC" w:rsidRPr="007C0BD0" w:rsidRDefault="009558BC" w:rsidP="004F4BA9">
      <w:pPr>
        <w:rPr>
          <w:rFonts w:ascii="Univers LT Std 47 Cn Lt"/>
          <w:sz w:val="7"/>
        </w:rPr>
      </w:pPr>
    </w:p>
    <w:p w14:paraId="7B4CB7C4" w14:textId="1CD09111" w:rsidR="009558BC" w:rsidRPr="007C0BD0" w:rsidRDefault="009558BC" w:rsidP="004F4BA9">
      <w:pPr>
        <w:rPr>
          <w:rFonts w:ascii="Univers LT Std 47 Cn Lt"/>
          <w:sz w:val="7"/>
        </w:rPr>
      </w:pPr>
    </w:p>
    <w:p w14:paraId="3DEEE52B" w14:textId="77777777" w:rsidR="009558BC" w:rsidRPr="007C0BD0" w:rsidRDefault="009558BC" w:rsidP="004F4BA9">
      <w:pPr>
        <w:rPr>
          <w:rFonts w:ascii="Univers LT Std 47 Cn Lt"/>
          <w:sz w:val="7"/>
        </w:rPr>
      </w:pPr>
    </w:p>
    <w:p w14:paraId="27F6F746" w14:textId="77777777" w:rsidR="009558BC" w:rsidRPr="007C0BD0" w:rsidRDefault="009558BC" w:rsidP="004F4BA9">
      <w:pPr>
        <w:rPr>
          <w:rFonts w:ascii="Univers LT Std 47 Cn Lt"/>
          <w:sz w:val="7"/>
        </w:rPr>
      </w:pPr>
    </w:p>
    <w:p w14:paraId="6731D913" w14:textId="77777777" w:rsidR="009558BC" w:rsidRPr="007C0BD0" w:rsidRDefault="009558BC" w:rsidP="004F4BA9">
      <w:pPr>
        <w:rPr>
          <w:rFonts w:ascii="Univers LT Std 47 Cn Lt"/>
          <w:sz w:val="7"/>
        </w:rPr>
      </w:pPr>
    </w:p>
    <w:p w14:paraId="00142504" w14:textId="6EEA62F1" w:rsidR="009558BC" w:rsidRPr="007C0BD0" w:rsidRDefault="009558BC" w:rsidP="004F4BA9">
      <w:pPr>
        <w:rPr>
          <w:rFonts w:ascii="Univers LT Std 47 Cn Lt"/>
          <w:sz w:val="7"/>
        </w:rPr>
      </w:pPr>
    </w:p>
    <w:p w14:paraId="73329C56" w14:textId="2B733134" w:rsidR="009558BC" w:rsidRPr="007C0BD0" w:rsidRDefault="009558BC" w:rsidP="004F4BA9">
      <w:pPr>
        <w:rPr>
          <w:rFonts w:ascii="Univers LT Std 47 Cn Lt"/>
          <w:sz w:val="7"/>
        </w:rPr>
      </w:pPr>
    </w:p>
    <w:p w14:paraId="7F595792" w14:textId="77777777" w:rsidR="009558BC" w:rsidRPr="007C0BD0" w:rsidRDefault="009558BC" w:rsidP="004F4BA9">
      <w:pPr>
        <w:rPr>
          <w:rFonts w:ascii="Univers LT Std 47 Cn Lt"/>
          <w:sz w:val="7"/>
        </w:rPr>
      </w:pPr>
    </w:p>
    <w:p w14:paraId="7FAAA6B7" w14:textId="77777777" w:rsidR="009558BC" w:rsidRPr="007C0BD0" w:rsidRDefault="009558BC" w:rsidP="004F4BA9">
      <w:pPr>
        <w:rPr>
          <w:rFonts w:ascii="Univers LT Std 47 Cn Lt"/>
          <w:sz w:val="7"/>
        </w:rPr>
      </w:pPr>
    </w:p>
    <w:p w14:paraId="0BB9454A" w14:textId="2A127F47" w:rsidR="009558BC" w:rsidRPr="007C0BD0" w:rsidRDefault="009558BC" w:rsidP="004F4BA9">
      <w:pPr>
        <w:rPr>
          <w:rFonts w:ascii="Univers LT Std 47 Cn Lt"/>
          <w:sz w:val="7"/>
        </w:rPr>
      </w:pPr>
    </w:p>
    <w:p w14:paraId="7196506E" w14:textId="77777777" w:rsidR="009558BC" w:rsidRPr="007C0BD0" w:rsidRDefault="009558BC" w:rsidP="004F4BA9">
      <w:pPr>
        <w:rPr>
          <w:rFonts w:ascii="Univers LT Std 47 Cn Lt"/>
          <w:sz w:val="7"/>
        </w:rPr>
      </w:pPr>
    </w:p>
    <w:p w14:paraId="28F90A77" w14:textId="56919EEE" w:rsidR="009558BC" w:rsidRPr="007C0BD0" w:rsidRDefault="009558BC" w:rsidP="004F4BA9">
      <w:pPr>
        <w:rPr>
          <w:rFonts w:ascii="Univers LT Std 47 Cn Lt"/>
          <w:sz w:val="7"/>
        </w:rPr>
      </w:pPr>
    </w:p>
    <w:p w14:paraId="7C1ACAC2" w14:textId="77777777" w:rsidR="009558BC" w:rsidRPr="007C0BD0" w:rsidRDefault="009558BC" w:rsidP="004F4BA9">
      <w:pPr>
        <w:rPr>
          <w:rFonts w:ascii="Univers LT Std 47 Cn Lt"/>
          <w:sz w:val="7"/>
        </w:rPr>
      </w:pPr>
    </w:p>
    <w:p w14:paraId="251556AB" w14:textId="77777777" w:rsidR="009558BC" w:rsidRPr="007C0BD0" w:rsidRDefault="009558BC" w:rsidP="004F4BA9">
      <w:pPr>
        <w:rPr>
          <w:rFonts w:ascii="Univers LT Std 47 Cn Lt"/>
          <w:sz w:val="7"/>
        </w:rPr>
      </w:pPr>
    </w:p>
    <w:p w14:paraId="33D3A766" w14:textId="7C6FFB55" w:rsidR="009558BC" w:rsidRPr="007C0BD0" w:rsidRDefault="009558BC" w:rsidP="004F4BA9">
      <w:pPr>
        <w:rPr>
          <w:rFonts w:ascii="Univers LT Std 47 Cn Lt"/>
          <w:sz w:val="7"/>
        </w:rPr>
      </w:pPr>
    </w:p>
    <w:p w14:paraId="2A51E561" w14:textId="646EA2D3" w:rsidR="009558BC" w:rsidRPr="007C0BD0" w:rsidRDefault="009558BC" w:rsidP="004F4BA9">
      <w:pPr>
        <w:rPr>
          <w:rFonts w:ascii="Univers LT Std 47 Cn Lt"/>
          <w:sz w:val="7"/>
        </w:rPr>
      </w:pPr>
    </w:p>
    <w:p w14:paraId="0D0797FD" w14:textId="58E1F49D" w:rsidR="009558BC" w:rsidRPr="007C0BD0" w:rsidRDefault="009558BC" w:rsidP="004F4BA9">
      <w:pPr>
        <w:rPr>
          <w:rFonts w:ascii="Univers LT Std 47 Cn Lt"/>
          <w:sz w:val="7"/>
        </w:rPr>
      </w:pPr>
    </w:p>
    <w:p w14:paraId="7ECFD90A" w14:textId="3B7F1C81" w:rsidR="009558BC" w:rsidRPr="007C0BD0" w:rsidRDefault="009558BC" w:rsidP="004F4BA9">
      <w:pPr>
        <w:rPr>
          <w:rFonts w:ascii="Univers LT Std 47 Cn Lt"/>
          <w:sz w:val="7"/>
        </w:rPr>
      </w:pPr>
    </w:p>
    <w:p w14:paraId="7EE2C7D1" w14:textId="2FC51ACC" w:rsidR="009558BC" w:rsidRPr="007C0BD0" w:rsidRDefault="009558BC" w:rsidP="004F4BA9">
      <w:pPr>
        <w:rPr>
          <w:rFonts w:ascii="Univers LT Std 47 Cn Lt"/>
          <w:sz w:val="7"/>
        </w:rPr>
      </w:pPr>
    </w:p>
    <w:p w14:paraId="14762AFB" w14:textId="0FC0FD13" w:rsidR="009558BC" w:rsidRPr="007C0BD0" w:rsidRDefault="009558BC" w:rsidP="004F4BA9">
      <w:pPr>
        <w:rPr>
          <w:rFonts w:ascii="Univers LT Std 47 Cn Lt"/>
          <w:sz w:val="7"/>
        </w:rPr>
      </w:pPr>
    </w:p>
    <w:p w14:paraId="1B7D27E2" w14:textId="1A9F9008" w:rsidR="009558BC" w:rsidRPr="007C0BD0" w:rsidRDefault="009558BC" w:rsidP="004F4BA9">
      <w:pPr>
        <w:rPr>
          <w:rFonts w:ascii="Univers LT Std 47 Cn Lt"/>
          <w:sz w:val="7"/>
        </w:rPr>
      </w:pPr>
    </w:p>
    <w:p w14:paraId="7B290E56" w14:textId="3A35DC25" w:rsidR="009558BC" w:rsidRPr="007C0BD0" w:rsidRDefault="00C4718E" w:rsidP="004F4BA9">
      <w:pPr>
        <w:rPr>
          <w:rFonts w:ascii="Univers LT Std 47 Cn Lt"/>
          <w:sz w:val="7"/>
        </w:rPr>
      </w:pPr>
      <w:r w:rsidRPr="0025408B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C018D07" wp14:editId="1A691DA0">
                <wp:simplePos x="0" y="0"/>
                <wp:positionH relativeFrom="column">
                  <wp:posOffset>3539490</wp:posOffset>
                </wp:positionH>
                <wp:positionV relativeFrom="paragraph">
                  <wp:posOffset>23495</wp:posOffset>
                </wp:positionV>
                <wp:extent cx="3410712" cy="729762"/>
                <wp:effectExtent l="0" t="0" r="0" b="0"/>
                <wp:wrapNone/>
                <wp:docPr id="1639738854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410712" cy="729762"/>
                        </a:xfrm>
                        <a:prstGeom prst="rect">
                          <a:avLst/>
                        </a:prstGeom>
                        <a:solidFill>
                          <a:srgbClr val="ECF1F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DB6E64" w14:textId="77777777" w:rsidR="001669F3" w:rsidRPr="007C0BD0" w:rsidRDefault="004F4BA9" w:rsidP="001669F3">
                            <w:pPr>
                              <w:spacing w:before="120"/>
                              <w:ind w:left="245"/>
                              <w:jc w:val="left"/>
                              <w:rPr>
                                <w:b/>
                                <w:sz w:val="24"/>
                                <w:lang w:val="es-ES"/>
                              </w:rPr>
                            </w:pPr>
                            <w:r w:rsidRPr="007C0BD0">
                              <w:rPr>
                                <w:b/>
                                <w:color w:val="F5821F"/>
                                <w:sz w:val="24"/>
                                <w:lang w:val="es-ES"/>
                              </w:rPr>
                              <w:t>Contact</w:t>
                            </w:r>
                          </w:p>
                          <w:p w14:paraId="15716954" w14:textId="6FCFDABE" w:rsidR="004F4BA9" w:rsidRPr="004B3753" w:rsidRDefault="008B1219" w:rsidP="001669F3">
                            <w:pPr>
                              <w:ind w:left="242"/>
                              <w:jc w:val="left"/>
                              <w:rPr>
                                <w:b/>
                                <w:sz w:val="24"/>
                                <w:lang w:val="pt-BR"/>
                              </w:rPr>
                            </w:pPr>
                            <w:proofErr w:type="spellStart"/>
                            <w:r w:rsidRPr="004B3753">
                              <w:rPr>
                                <w:color w:val="231F20"/>
                                <w:lang w:val="pt-BR"/>
                              </w:rPr>
                              <w:t>Pe</w:t>
                            </w:r>
                            <w:r w:rsidR="007C0BD0">
                              <w:rPr>
                                <w:color w:val="231F20"/>
                                <w:lang w:val="pt-BR"/>
                              </w:rPr>
                              <w:t>rsoană</w:t>
                            </w:r>
                            <w:proofErr w:type="spellEnd"/>
                            <w:r w:rsidR="007C0BD0">
                              <w:rPr>
                                <w:color w:val="231F20"/>
                                <w:lang w:val="pt-BR"/>
                              </w:rPr>
                              <w:t xml:space="preserve"> de </w:t>
                            </w:r>
                            <w:proofErr w:type="spellStart"/>
                            <w:r w:rsidR="007C0BD0">
                              <w:rPr>
                                <w:color w:val="231F20"/>
                                <w:lang w:val="pt-BR"/>
                              </w:rPr>
                              <w:t>c</w:t>
                            </w:r>
                            <w:r w:rsidRPr="004B3753">
                              <w:rPr>
                                <w:color w:val="231F20"/>
                                <w:lang w:val="pt-BR"/>
                              </w:rPr>
                              <w:t>ontact</w:t>
                            </w:r>
                            <w:proofErr w:type="spellEnd"/>
                            <w:r w:rsidR="007C0BD0">
                              <w:rPr>
                                <w:color w:val="231F20"/>
                                <w:lang w:val="pt-BR"/>
                              </w:rPr>
                              <w:t>:</w:t>
                            </w:r>
                            <w:r w:rsidRPr="004B3753">
                              <w:rPr>
                                <w:color w:val="231F20"/>
                                <w:lang w:val="pt-BR"/>
                              </w:rPr>
                              <w:t xml:space="preserve"> </w:t>
                            </w:r>
                            <w:r w:rsidR="00E729F4" w:rsidRPr="004B3753">
                              <w:rPr>
                                <w:b/>
                                <w:bCs/>
                                <w:color w:val="231F20"/>
                                <w:lang w:val="pt-BR"/>
                              </w:rPr>
                              <w:t xml:space="preserve">Alketa </w:t>
                            </w:r>
                            <w:proofErr w:type="spellStart"/>
                            <w:r w:rsidR="00E729F4" w:rsidRPr="004B3753">
                              <w:rPr>
                                <w:b/>
                                <w:bCs/>
                                <w:color w:val="231F20"/>
                                <w:lang w:val="pt-BR"/>
                              </w:rPr>
                              <w:t>Lasku</w:t>
                            </w:r>
                            <w:proofErr w:type="spellEnd"/>
                            <w:r w:rsidR="00E729F4" w:rsidRPr="004B3753">
                              <w:rPr>
                                <w:b/>
                                <w:bCs/>
                                <w:color w:val="231F20"/>
                                <w:lang w:val="pt-BR"/>
                              </w:rPr>
                              <w:t xml:space="preserve">, </w:t>
                            </w:r>
                            <w:proofErr w:type="spellStart"/>
                            <w:r w:rsidR="004B3753" w:rsidRPr="004B3753">
                              <w:rPr>
                                <w:b/>
                                <w:bCs/>
                                <w:color w:val="231F20"/>
                                <w:lang w:val="pt-BR"/>
                              </w:rPr>
                              <w:t>Consilier</w:t>
                            </w:r>
                            <w:proofErr w:type="spellEnd"/>
                            <w:r w:rsidR="004B3753" w:rsidRPr="004B3753">
                              <w:rPr>
                                <w:b/>
                                <w:bCs/>
                                <w:color w:val="231F20"/>
                                <w:lang w:val="pt-BR"/>
                              </w:rPr>
                              <w:t xml:space="preserve"> Global </w:t>
                            </w:r>
                            <w:proofErr w:type="spellStart"/>
                            <w:r w:rsidR="007C0BD0">
                              <w:rPr>
                                <w:b/>
                                <w:bCs/>
                                <w:color w:val="231F20"/>
                                <w:lang w:val="pt-BR"/>
                              </w:rPr>
                              <w:t>Tdh</w:t>
                            </w:r>
                            <w:proofErr w:type="spellEnd"/>
                            <w:r w:rsidR="007C0BD0">
                              <w:rPr>
                                <w:b/>
                                <w:bCs/>
                                <w:color w:val="231F20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="004B3753" w:rsidRPr="004B3753">
                              <w:rPr>
                                <w:b/>
                                <w:bCs/>
                                <w:color w:val="231F20"/>
                                <w:lang w:val="pt-BR"/>
                              </w:rPr>
                              <w:t>în</w:t>
                            </w:r>
                            <w:proofErr w:type="spellEnd"/>
                            <w:r w:rsidR="004B3753" w:rsidRPr="004B3753">
                              <w:rPr>
                                <w:b/>
                                <w:bCs/>
                                <w:color w:val="231F20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="004B3753" w:rsidRPr="004B3753">
                              <w:rPr>
                                <w:b/>
                                <w:bCs/>
                                <w:color w:val="231F20"/>
                                <w:lang w:val="pt-BR"/>
                              </w:rPr>
                              <w:t>Garantarea</w:t>
                            </w:r>
                            <w:proofErr w:type="spellEnd"/>
                            <w:r w:rsidR="004B3753" w:rsidRPr="004B3753">
                              <w:rPr>
                                <w:b/>
                                <w:bCs/>
                                <w:color w:val="231F20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="004B3753" w:rsidRPr="004B3753">
                              <w:rPr>
                                <w:b/>
                                <w:bCs/>
                                <w:color w:val="231F20"/>
                                <w:lang w:val="pt-BR"/>
                              </w:rPr>
                              <w:t>Siguran</w:t>
                            </w:r>
                            <w:r w:rsidR="004B3753" w:rsidRPr="004B3753"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lang w:val="pt-BR"/>
                              </w:rPr>
                              <w:t>ț</w:t>
                            </w:r>
                            <w:r w:rsidR="004B3753" w:rsidRPr="004B3753">
                              <w:rPr>
                                <w:b/>
                                <w:bCs/>
                                <w:color w:val="231F20"/>
                                <w:lang w:val="pt-BR"/>
                              </w:rPr>
                              <w:t>ei</w:t>
                            </w:r>
                            <w:proofErr w:type="spellEnd"/>
                            <w:r w:rsidR="004B3753" w:rsidRPr="004B3753">
                              <w:rPr>
                                <w:b/>
                                <w:bCs/>
                                <w:color w:val="231F20"/>
                                <w:lang w:val="pt-BR"/>
                              </w:rPr>
                              <w:t>,</w:t>
                            </w:r>
                            <w:r w:rsidR="00E729F4" w:rsidRPr="004B3753">
                              <w:rPr>
                                <w:color w:val="231F20"/>
                                <w:lang w:val="pt-BR"/>
                              </w:rPr>
                              <w:t xml:space="preserve"> </w:t>
                            </w:r>
                            <w:hyperlink r:id="rId25" w:history="1">
                              <w:r w:rsidR="00E729F4" w:rsidRPr="004B3753">
                                <w:rPr>
                                  <w:rStyle w:val="Hyperlink"/>
                                  <w:lang w:val="pt-BR"/>
                                </w:rPr>
                                <w:t>alketa.lasku@tdh.org</w:t>
                              </w:r>
                            </w:hyperlink>
                            <w:r w:rsidR="00E729F4" w:rsidRPr="004B3753">
                              <w:rPr>
                                <w:color w:val="231F20"/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18D07" id="Zone de texte 120" o:spid="_x0000_s1052" type="#_x0000_t202" style="position:absolute;left:0;text-align:left;margin-left:278.7pt;margin-top:1.85pt;width:268.55pt;height:57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" fillcolor="#ecf1f8" stroked="f">
                <v:textbox inset="0,0,0,0">
                  <w:txbxContent>
                    <w:p w14:paraId="76DB6E64" w14:textId="77777777" w:rsidR="001669F3" w:rsidRPr="007C0BD0" w:rsidRDefault="004F4BA9" w:rsidP="001669F3">
                      <w:pPr>
                        <w:spacing w:before="120"/>
                        <w:ind w:left="245"/>
                        <w:jc w:val="left"/>
                        <w:rPr>
                          <w:b/>
                          <w:sz w:val="24"/>
                          <w:lang w:val="es-ES"/>
                        </w:rPr>
                      </w:pPr>
                      <w:r w:rsidRPr="007C0BD0">
                        <w:rPr>
                          <w:b/>
                          <w:color w:val="F5821F"/>
                          <w:sz w:val="24"/>
                          <w:lang w:val="es-ES"/>
                        </w:rPr>
                        <w:t>Contact</w:t>
                      </w:r>
                    </w:p>
                    <w:p w14:paraId="15716954" w14:textId="6FCFDABE" w:rsidR="004F4BA9" w:rsidRPr="004B3753" w:rsidRDefault="008B1219" w:rsidP="001669F3">
                      <w:pPr>
                        <w:ind w:left="242"/>
                        <w:jc w:val="left"/>
                        <w:rPr>
                          <w:b/>
                          <w:sz w:val="24"/>
                          <w:lang w:val="pt-BR"/>
                        </w:rPr>
                      </w:pPr>
                      <w:proofErr w:type="spellStart"/>
                      <w:r w:rsidRPr="004B3753">
                        <w:rPr>
                          <w:color w:val="231F20"/>
                          <w:lang w:val="pt-BR"/>
                        </w:rPr>
                        <w:t>Pe</w:t>
                      </w:r>
                      <w:r w:rsidR="007C0BD0">
                        <w:rPr>
                          <w:color w:val="231F20"/>
                          <w:lang w:val="pt-BR"/>
                        </w:rPr>
                        <w:t>rsoană</w:t>
                      </w:r>
                      <w:proofErr w:type="spellEnd"/>
                      <w:r w:rsidR="007C0BD0">
                        <w:rPr>
                          <w:color w:val="231F20"/>
                          <w:lang w:val="pt-BR"/>
                        </w:rPr>
                        <w:t xml:space="preserve"> de </w:t>
                      </w:r>
                      <w:proofErr w:type="spellStart"/>
                      <w:r w:rsidR="007C0BD0">
                        <w:rPr>
                          <w:color w:val="231F20"/>
                          <w:lang w:val="pt-BR"/>
                        </w:rPr>
                        <w:t>c</w:t>
                      </w:r>
                      <w:r w:rsidRPr="004B3753">
                        <w:rPr>
                          <w:color w:val="231F20"/>
                          <w:lang w:val="pt-BR"/>
                        </w:rPr>
                        <w:t>ontact</w:t>
                      </w:r>
                      <w:proofErr w:type="spellEnd"/>
                      <w:r w:rsidR="007C0BD0">
                        <w:rPr>
                          <w:color w:val="231F20"/>
                          <w:lang w:val="pt-BR"/>
                        </w:rPr>
                        <w:t>:</w:t>
                      </w:r>
                      <w:r w:rsidRPr="004B3753">
                        <w:rPr>
                          <w:color w:val="231F20"/>
                          <w:lang w:val="pt-BR"/>
                        </w:rPr>
                        <w:t xml:space="preserve"> </w:t>
                      </w:r>
                      <w:r w:rsidR="00E729F4" w:rsidRPr="004B3753">
                        <w:rPr>
                          <w:b/>
                          <w:bCs/>
                          <w:color w:val="231F20"/>
                          <w:lang w:val="pt-BR"/>
                        </w:rPr>
                        <w:t xml:space="preserve">Alketa </w:t>
                      </w:r>
                      <w:proofErr w:type="spellStart"/>
                      <w:r w:rsidR="00E729F4" w:rsidRPr="004B3753">
                        <w:rPr>
                          <w:b/>
                          <w:bCs/>
                          <w:color w:val="231F20"/>
                          <w:lang w:val="pt-BR"/>
                        </w:rPr>
                        <w:t>Lasku</w:t>
                      </w:r>
                      <w:proofErr w:type="spellEnd"/>
                      <w:r w:rsidR="00E729F4" w:rsidRPr="004B3753">
                        <w:rPr>
                          <w:b/>
                          <w:bCs/>
                          <w:color w:val="231F20"/>
                          <w:lang w:val="pt-BR"/>
                        </w:rPr>
                        <w:t xml:space="preserve">, </w:t>
                      </w:r>
                      <w:proofErr w:type="spellStart"/>
                      <w:r w:rsidR="004B3753" w:rsidRPr="004B3753">
                        <w:rPr>
                          <w:b/>
                          <w:bCs/>
                          <w:color w:val="231F20"/>
                          <w:lang w:val="pt-BR"/>
                        </w:rPr>
                        <w:t>Consilier</w:t>
                      </w:r>
                      <w:proofErr w:type="spellEnd"/>
                      <w:r w:rsidR="004B3753" w:rsidRPr="004B3753">
                        <w:rPr>
                          <w:b/>
                          <w:bCs/>
                          <w:color w:val="231F20"/>
                          <w:lang w:val="pt-BR"/>
                        </w:rPr>
                        <w:t xml:space="preserve"> Global </w:t>
                      </w:r>
                      <w:proofErr w:type="spellStart"/>
                      <w:r w:rsidR="007C0BD0">
                        <w:rPr>
                          <w:b/>
                          <w:bCs/>
                          <w:color w:val="231F20"/>
                          <w:lang w:val="pt-BR"/>
                        </w:rPr>
                        <w:t>Tdh</w:t>
                      </w:r>
                      <w:proofErr w:type="spellEnd"/>
                      <w:r w:rsidR="007C0BD0">
                        <w:rPr>
                          <w:b/>
                          <w:bCs/>
                          <w:color w:val="231F20"/>
                          <w:lang w:val="pt-BR"/>
                        </w:rPr>
                        <w:t xml:space="preserve"> </w:t>
                      </w:r>
                      <w:proofErr w:type="spellStart"/>
                      <w:r w:rsidR="004B3753" w:rsidRPr="004B3753">
                        <w:rPr>
                          <w:b/>
                          <w:bCs/>
                          <w:color w:val="231F20"/>
                          <w:lang w:val="pt-BR"/>
                        </w:rPr>
                        <w:t>în</w:t>
                      </w:r>
                      <w:proofErr w:type="spellEnd"/>
                      <w:r w:rsidR="004B3753" w:rsidRPr="004B3753">
                        <w:rPr>
                          <w:b/>
                          <w:bCs/>
                          <w:color w:val="231F20"/>
                          <w:lang w:val="pt-BR"/>
                        </w:rPr>
                        <w:t xml:space="preserve"> </w:t>
                      </w:r>
                      <w:proofErr w:type="spellStart"/>
                      <w:r w:rsidR="004B3753" w:rsidRPr="004B3753">
                        <w:rPr>
                          <w:b/>
                          <w:bCs/>
                          <w:color w:val="231F20"/>
                          <w:lang w:val="pt-BR"/>
                        </w:rPr>
                        <w:t>Garantarea</w:t>
                      </w:r>
                      <w:proofErr w:type="spellEnd"/>
                      <w:r w:rsidR="004B3753" w:rsidRPr="004B3753">
                        <w:rPr>
                          <w:b/>
                          <w:bCs/>
                          <w:color w:val="231F20"/>
                          <w:lang w:val="pt-BR"/>
                        </w:rPr>
                        <w:t xml:space="preserve"> </w:t>
                      </w:r>
                      <w:proofErr w:type="spellStart"/>
                      <w:r w:rsidR="004B3753" w:rsidRPr="004B3753">
                        <w:rPr>
                          <w:b/>
                          <w:bCs/>
                          <w:color w:val="231F20"/>
                          <w:lang w:val="pt-BR"/>
                        </w:rPr>
                        <w:t>Siguran</w:t>
                      </w:r>
                      <w:r w:rsidR="004B3753" w:rsidRPr="004B3753">
                        <w:rPr>
                          <w:rFonts w:ascii="Calibri" w:hAnsi="Calibri" w:cs="Calibri"/>
                          <w:b/>
                          <w:bCs/>
                          <w:color w:val="231F20"/>
                          <w:lang w:val="pt-BR"/>
                        </w:rPr>
                        <w:t>ț</w:t>
                      </w:r>
                      <w:r w:rsidR="004B3753" w:rsidRPr="004B3753">
                        <w:rPr>
                          <w:b/>
                          <w:bCs/>
                          <w:color w:val="231F20"/>
                          <w:lang w:val="pt-BR"/>
                        </w:rPr>
                        <w:t>ei</w:t>
                      </w:r>
                      <w:proofErr w:type="spellEnd"/>
                      <w:r w:rsidR="004B3753" w:rsidRPr="004B3753">
                        <w:rPr>
                          <w:b/>
                          <w:bCs/>
                          <w:color w:val="231F20"/>
                          <w:lang w:val="pt-BR"/>
                        </w:rPr>
                        <w:t>,</w:t>
                      </w:r>
                      <w:r w:rsidR="00E729F4" w:rsidRPr="004B3753">
                        <w:rPr>
                          <w:color w:val="231F20"/>
                          <w:lang w:val="pt-BR"/>
                        </w:rPr>
                        <w:t xml:space="preserve"> </w:t>
                      </w:r>
                      <w:hyperlink r:id="rId26" w:history="1">
                        <w:r w:rsidR="00E729F4" w:rsidRPr="004B3753">
                          <w:rPr>
                            <w:rStyle w:val="Hyperlink"/>
                            <w:lang w:val="pt-BR"/>
                          </w:rPr>
                          <w:t>alketa.lasku@tdh.org</w:t>
                        </w:r>
                      </w:hyperlink>
                      <w:r w:rsidR="00E729F4" w:rsidRPr="004B3753">
                        <w:rPr>
                          <w:color w:val="231F20"/>
                          <w:lang w:val="pt-B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EBE0843" w14:textId="30ADC222" w:rsidR="009558BC" w:rsidRPr="007C0BD0" w:rsidRDefault="009558BC" w:rsidP="004F4BA9">
      <w:pPr>
        <w:rPr>
          <w:rFonts w:ascii="Univers LT Std 47 Cn Lt"/>
          <w:sz w:val="7"/>
        </w:rPr>
      </w:pPr>
    </w:p>
    <w:p w14:paraId="6152BB9F" w14:textId="5FAAE591" w:rsidR="009558BC" w:rsidRPr="007C0BD0" w:rsidRDefault="009558BC" w:rsidP="004F4BA9">
      <w:pPr>
        <w:rPr>
          <w:rFonts w:ascii="Univers LT Std 47 Cn Lt"/>
          <w:sz w:val="7"/>
        </w:rPr>
      </w:pPr>
    </w:p>
    <w:p w14:paraId="6CA14C2F" w14:textId="388F858F" w:rsidR="009558BC" w:rsidRPr="007C0BD0" w:rsidRDefault="009558BC" w:rsidP="004F4BA9">
      <w:pPr>
        <w:rPr>
          <w:rFonts w:ascii="Univers LT Std 47 Cn Lt"/>
          <w:sz w:val="7"/>
        </w:rPr>
      </w:pPr>
    </w:p>
    <w:p w14:paraId="7BBFC332" w14:textId="6586FA42" w:rsidR="009558BC" w:rsidRPr="007C0BD0" w:rsidRDefault="009558BC" w:rsidP="004F4BA9">
      <w:pPr>
        <w:rPr>
          <w:rFonts w:ascii="Univers LT Std 47 Cn Lt"/>
          <w:sz w:val="7"/>
        </w:rPr>
      </w:pPr>
    </w:p>
    <w:p w14:paraId="358B829D" w14:textId="6FFEEEA3" w:rsidR="009558BC" w:rsidRPr="007C0BD0" w:rsidRDefault="009558BC" w:rsidP="004F4BA9">
      <w:pPr>
        <w:rPr>
          <w:rFonts w:ascii="Univers LT Std 47 Cn Lt"/>
          <w:sz w:val="7"/>
        </w:rPr>
      </w:pPr>
    </w:p>
    <w:p w14:paraId="663F2880" w14:textId="191DC0EB" w:rsidR="009558BC" w:rsidRPr="007C0BD0" w:rsidRDefault="009558BC" w:rsidP="004F4BA9">
      <w:pPr>
        <w:rPr>
          <w:rFonts w:ascii="Univers LT Std 47 Cn Lt"/>
          <w:sz w:val="7"/>
        </w:rPr>
      </w:pPr>
    </w:p>
    <w:p w14:paraId="7A4FA5A4" w14:textId="63BE00AD" w:rsidR="009558BC" w:rsidRPr="007C0BD0" w:rsidRDefault="009558BC" w:rsidP="004F4BA9">
      <w:pPr>
        <w:rPr>
          <w:rFonts w:ascii="Univers LT Std 47 Cn Lt"/>
          <w:sz w:val="7"/>
        </w:rPr>
      </w:pPr>
    </w:p>
    <w:p w14:paraId="7A6D304D" w14:textId="5D6FD7EE" w:rsidR="009558BC" w:rsidRPr="007C0BD0" w:rsidRDefault="009558BC" w:rsidP="004F4BA9">
      <w:pPr>
        <w:rPr>
          <w:rFonts w:ascii="Univers LT Std 47 Cn Lt"/>
          <w:sz w:val="7"/>
        </w:rPr>
      </w:pPr>
    </w:p>
    <w:p w14:paraId="232E8779" w14:textId="77777777" w:rsidR="009558BC" w:rsidRPr="007C0BD0" w:rsidRDefault="009558BC" w:rsidP="004F4BA9">
      <w:pPr>
        <w:rPr>
          <w:rFonts w:ascii="Univers LT Std 47 Cn Lt"/>
          <w:sz w:val="7"/>
        </w:rPr>
      </w:pPr>
    </w:p>
    <w:p w14:paraId="3F7A41F3" w14:textId="1A8FFD74" w:rsidR="009558BC" w:rsidRPr="007C0BD0" w:rsidRDefault="009558BC" w:rsidP="004F4BA9">
      <w:pPr>
        <w:rPr>
          <w:rFonts w:ascii="Univers LT Std 47 Cn Lt"/>
          <w:sz w:val="7"/>
        </w:rPr>
      </w:pPr>
    </w:p>
    <w:p w14:paraId="60AD943D" w14:textId="07418084" w:rsidR="009558BC" w:rsidRPr="007C0BD0" w:rsidRDefault="009558BC" w:rsidP="004F4BA9">
      <w:pPr>
        <w:rPr>
          <w:rFonts w:ascii="Univers LT Std 47 Cn Lt"/>
          <w:sz w:val="7"/>
        </w:rPr>
      </w:pPr>
    </w:p>
    <w:p w14:paraId="30E9648F" w14:textId="40B0DC6D" w:rsidR="009558BC" w:rsidRPr="007C0BD0" w:rsidRDefault="009558BC" w:rsidP="004F4BA9">
      <w:pPr>
        <w:rPr>
          <w:rFonts w:ascii="Univers LT Std 47 Cn Lt"/>
          <w:sz w:val="7"/>
        </w:rPr>
      </w:pPr>
    </w:p>
    <w:p w14:paraId="5FB5209F" w14:textId="4B2CF45E" w:rsidR="009558BC" w:rsidRPr="007C0BD0" w:rsidRDefault="009558BC" w:rsidP="004F4BA9">
      <w:pPr>
        <w:rPr>
          <w:rFonts w:ascii="Univers LT Std 47 Cn Lt"/>
          <w:sz w:val="7"/>
        </w:rPr>
      </w:pPr>
    </w:p>
    <w:p w14:paraId="29B83F10" w14:textId="03CE8641" w:rsidR="009558BC" w:rsidRPr="007C0BD0" w:rsidRDefault="009558BC" w:rsidP="004F4BA9">
      <w:pPr>
        <w:rPr>
          <w:rFonts w:ascii="Univers LT Std 47 Cn Lt"/>
          <w:sz w:val="7"/>
        </w:rPr>
      </w:pPr>
    </w:p>
    <w:p w14:paraId="20AAB0D1" w14:textId="28B2F314" w:rsidR="00A65A18" w:rsidRPr="007C0BD0" w:rsidRDefault="00A65A18" w:rsidP="004F4BA9">
      <w:pPr>
        <w:rPr>
          <w:rFonts w:ascii="Univers LT Std 47 Cn Lt"/>
          <w:sz w:val="7"/>
        </w:rPr>
      </w:pPr>
    </w:p>
    <w:p w14:paraId="7CB822FE" w14:textId="4B250595" w:rsidR="00A65A18" w:rsidRPr="007C0BD0" w:rsidRDefault="00C4718E" w:rsidP="004F4BA9">
      <w:pPr>
        <w:rPr>
          <w:rFonts w:ascii="Univers LT Std 47 Cn Lt"/>
          <w:sz w:val="7"/>
        </w:rPr>
      </w:pPr>
      <w:r w:rsidRPr="003F4536">
        <w:rPr>
          <w:rFonts w:ascii="Univers LT Std 47 Cn Lt"/>
          <w:noProof/>
          <w:sz w:val="7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F0ADD26" wp14:editId="3C0A6BD1">
                <wp:simplePos x="0" y="0"/>
                <wp:positionH relativeFrom="column">
                  <wp:posOffset>20320</wp:posOffset>
                </wp:positionH>
                <wp:positionV relativeFrom="paragraph">
                  <wp:posOffset>42545</wp:posOffset>
                </wp:positionV>
                <wp:extent cx="6949440" cy="0"/>
                <wp:effectExtent l="0" t="0" r="0" b="0"/>
                <wp:wrapNone/>
                <wp:docPr id="9" name="Connecteur droit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B61B01-D84C-7791-4A3B-67C94A375F3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4944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385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3DA7D9AB" id="Connecteur droit 30" o:spid="_x0000_s1026" style="position:absolute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6pt,3.35pt" to="548.8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" strokecolor="#f38500">
                <o:lock v:ext="edit" shapetype="f"/>
              </v:line>
            </w:pict>
          </mc:Fallback>
        </mc:AlternateContent>
      </w:r>
      <w:r w:rsidR="00684E42" w:rsidRPr="002A5737">
        <w:rPr>
          <w:rFonts w:ascii="Univers LT Std 47 Cn Lt"/>
          <w:noProof/>
          <w:sz w:val="7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B60AF14" wp14:editId="66540ACE">
                <wp:simplePos x="0" y="0"/>
                <wp:positionH relativeFrom="column">
                  <wp:posOffset>-2540</wp:posOffset>
                </wp:positionH>
                <wp:positionV relativeFrom="paragraph">
                  <wp:posOffset>47117</wp:posOffset>
                </wp:positionV>
                <wp:extent cx="6946265" cy="338455"/>
                <wp:effectExtent l="0" t="0" r="0" b="0"/>
                <wp:wrapNone/>
                <wp:docPr id="10" name="TextBox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CA0032-B02E-D76E-501B-DB3999160E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26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52A5CB" w14:textId="29C4349A" w:rsidR="002A5737" w:rsidRPr="000C2018" w:rsidRDefault="004B3753" w:rsidP="002A5737">
                            <w:pPr>
                              <w:jc w:val="left"/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</w:pPr>
                            <w:r w:rsidRPr="000C2018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Terre des hommes, principala organiza</w:t>
                            </w:r>
                            <w:r w:rsidRPr="000C2018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ț</w:t>
                            </w:r>
                            <w:r w:rsidRPr="000C2018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ie elve</w:t>
                            </w:r>
                            <w:r w:rsidRPr="000C2018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ț</w:t>
                            </w:r>
                            <w:r w:rsidRPr="000C2018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ian</w:t>
                            </w:r>
                            <w:r w:rsidRPr="000C2018">
                              <w:rPr>
                                <w:rFonts w:cs="Univers Condensed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ă</w:t>
                            </w:r>
                            <w:r w:rsidRPr="000C2018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 xml:space="preserve"> </w:t>
                            </w:r>
                            <w:r w:rsidR="000C2018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pentru</w:t>
                            </w:r>
                            <w:r w:rsidRPr="000C2018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 xml:space="preserve"> drepturile copilului, creat</w:t>
                            </w:r>
                            <w:r w:rsidRPr="000C2018">
                              <w:rPr>
                                <w:rFonts w:cs="Univers Condensed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ă</w:t>
                            </w:r>
                            <w:r w:rsidRPr="000C2018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 xml:space="preserve"> </w:t>
                            </w:r>
                            <w:r w:rsidRPr="000C2018">
                              <w:rPr>
                                <w:rFonts w:cs="Univers Condensed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î</w:t>
                            </w:r>
                            <w:r w:rsidRPr="000C2018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 xml:space="preserve">n 1960, </w:t>
                            </w:r>
                            <w:r w:rsidR="000C2018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este</w:t>
                            </w:r>
                            <w:r w:rsidRPr="000C2018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 xml:space="preserve"> al</w:t>
                            </w:r>
                            <w:r w:rsidRPr="000C2018">
                              <w:rPr>
                                <w:rFonts w:cs="Univers Condensed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ă</w:t>
                            </w:r>
                            <w:r w:rsidRPr="000C2018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 xml:space="preserve">turi de copii pentru a </w:t>
                            </w:r>
                            <w:r w:rsidR="000C2018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le apăra</w:t>
                            </w:r>
                            <w:r w:rsidRPr="000C2018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 xml:space="preserve"> drepturile, a le proteja via</w:t>
                            </w:r>
                            <w:r w:rsidRPr="000C2018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ț</w:t>
                            </w:r>
                            <w:r w:rsidRPr="000C2018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 xml:space="preserve">a </w:t>
                            </w:r>
                            <w:r w:rsidRPr="000C2018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ș</w:t>
                            </w:r>
                            <w:r w:rsidRPr="000C2018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 xml:space="preserve">i a le </w:t>
                            </w:r>
                            <w:r w:rsidRPr="000C2018">
                              <w:rPr>
                                <w:rFonts w:cs="Univers Condensed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î</w:t>
                            </w:r>
                            <w:r w:rsidRPr="000C2018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mbun</w:t>
                            </w:r>
                            <w:r w:rsidRPr="000C2018">
                              <w:rPr>
                                <w:rFonts w:cs="Univers Condensed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ă</w:t>
                            </w:r>
                            <w:r w:rsidRPr="000C2018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t</w:t>
                            </w:r>
                            <w:r w:rsidRPr="000C2018">
                              <w:rPr>
                                <w:rFonts w:cs="Univers Condensed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ă</w:t>
                            </w:r>
                            <w:r w:rsidRPr="000C2018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ț</w:t>
                            </w:r>
                            <w:r w:rsidRPr="000C2018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i bun</w:t>
                            </w:r>
                            <w:r w:rsidRPr="000C2018">
                              <w:rPr>
                                <w:rFonts w:cs="Univers Condensed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ă</w:t>
                            </w:r>
                            <w:r w:rsidRPr="000C2018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 xml:space="preserve">starea. </w:t>
                            </w:r>
                            <w:r w:rsidRPr="000C2018">
                              <w:rPr>
                                <w:rFonts w:cs="Univers Condensed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Î</w:t>
                            </w:r>
                            <w:r w:rsidRPr="000C2018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 xml:space="preserve">n 2023, am sprijinit peste 5,2 milioane de copii </w:t>
                            </w:r>
                            <w:r w:rsidRPr="000C2018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ș</w:t>
                            </w:r>
                            <w:r w:rsidRPr="000C2018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i membri ai comunit</w:t>
                            </w:r>
                            <w:r w:rsidRPr="000C2018">
                              <w:rPr>
                                <w:rFonts w:cs="Univers Condensed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ă</w:t>
                            </w:r>
                            <w:r w:rsidRPr="000C2018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ț</w:t>
                            </w:r>
                            <w:r w:rsidRPr="000C2018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 xml:space="preserve">ilor lor </w:t>
                            </w:r>
                            <w:r w:rsidRPr="000C2018">
                              <w:rPr>
                                <w:rFonts w:cs="Univers Condensed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î</w:t>
                            </w:r>
                            <w:r w:rsidRPr="000C2018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 xml:space="preserve">n mai mult de 30 de </w:t>
                            </w:r>
                            <w:r w:rsidRPr="000C2018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ț</w:t>
                            </w:r>
                            <w:r w:rsidRPr="000C2018">
                              <w:rPr>
                                <w:rFonts w:cs="Univers Condensed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ă</w:t>
                            </w:r>
                            <w:r w:rsidRPr="000C2018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ri.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60AF14" id="TextBox 9" o:spid="_x0000_s1053" type="#_x0000_t202" style="position:absolute;left:0;text-align:left;margin-left:-.2pt;margin-top:3.7pt;width:546.95pt;height:26.6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" filled="f" stroked="f">
                <v:textbox style="mso-fit-shape-to-text:t">
                  <w:txbxContent>
                    <w:p w14:paraId="5652A5CB" w14:textId="29C4349A" w:rsidR="002A5737" w:rsidRPr="000C2018" w:rsidRDefault="004B3753" w:rsidP="002A5737">
                      <w:pPr>
                        <w:jc w:val="left"/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</w:pPr>
                      <w:r w:rsidRPr="000C2018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 xml:space="preserve">Terre des </w:t>
                      </w:r>
                      <w:proofErr w:type="spellStart"/>
                      <w:r w:rsidRPr="000C2018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>hommes</w:t>
                      </w:r>
                      <w:proofErr w:type="spellEnd"/>
                      <w:r w:rsidRPr="000C2018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>, principala organiza</w:t>
                      </w:r>
                      <w:r w:rsidRPr="000C2018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>ț</w:t>
                      </w:r>
                      <w:r w:rsidRPr="000C2018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>ie elve</w:t>
                      </w:r>
                      <w:r w:rsidRPr="000C2018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>ț</w:t>
                      </w:r>
                      <w:r w:rsidRPr="000C2018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>ian</w:t>
                      </w:r>
                      <w:r w:rsidRPr="000C2018">
                        <w:rPr>
                          <w:rFonts w:cs="Univers Condensed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>ă</w:t>
                      </w:r>
                      <w:r w:rsidRPr="000C2018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 xml:space="preserve"> </w:t>
                      </w:r>
                      <w:r w:rsidR="000C2018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>pentru</w:t>
                      </w:r>
                      <w:r w:rsidRPr="000C2018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 xml:space="preserve"> drepturile copilului, creat</w:t>
                      </w:r>
                      <w:r w:rsidRPr="000C2018">
                        <w:rPr>
                          <w:rFonts w:cs="Univers Condensed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>ă</w:t>
                      </w:r>
                      <w:r w:rsidRPr="000C2018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 xml:space="preserve"> </w:t>
                      </w:r>
                      <w:r w:rsidRPr="000C2018">
                        <w:rPr>
                          <w:rFonts w:cs="Univers Condensed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>î</w:t>
                      </w:r>
                      <w:r w:rsidRPr="000C2018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 xml:space="preserve">n 1960, </w:t>
                      </w:r>
                      <w:r w:rsidR="000C2018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>este</w:t>
                      </w:r>
                      <w:r w:rsidRPr="000C2018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 xml:space="preserve"> al</w:t>
                      </w:r>
                      <w:r w:rsidRPr="000C2018">
                        <w:rPr>
                          <w:rFonts w:cs="Univers Condensed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>ă</w:t>
                      </w:r>
                      <w:r w:rsidRPr="000C2018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 xml:space="preserve">turi de copii pentru a </w:t>
                      </w:r>
                      <w:r w:rsidR="000C2018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>le apăra</w:t>
                      </w:r>
                      <w:r w:rsidRPr="000C2018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 xml:space="preserve"> drepturile, a le proteja via</w:t>
                      </w:r>
                      <w:r w:rsidRPr="000C2018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>ț</w:t>
                      </w:r>
                      <w:r w:rsidRPr="000C2018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 xml:space="preserve">a </w:t>
                      </w:r>
                      <w:r w:rsidRPr="000C2018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>ș</w:t>
                      </w:r>
                      <w:r w:rsidRPr="000C2018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 xml:space="preserve">i a le </w:t>
                      </w:r>
                      <w:r w:rsidRPr="000C2018">
                        <w:rPr>
                          <w:rFonts w:cs="Univers Condensed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>î</w:t>
                      </w:r>
                      <w:r w:rsidRPr="000C2018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>mbun</w:t>
                      </w:r>
                      <w:r w:rsidRPr="000C2018">
                        <w:rPr>
                          <w:rFonts w:cs="Univers Condensed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>ă</w:t>
                      </w:r>
                      <w:r w:rsidRPr="000C2018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>t</w:t>
                      </w:r>
                      <w:r w:rsidRPr="000C2018">
                        <w:rPr>
                          <w:rFonts w:cs="Univers Condensed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>ă</w:t>
                      </w:r>
                      <w:r w:rsidRPr="000C2018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>ț</w:t>
                      </w:r>
                      <w:r w:rsidRPr="000C2018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>i bun</w:t>
                      </w:r>
                      <w:r w:rsidRPr="000C2018">
                        <w:rPr>
                          <w:rFonts w:cs="Univers Condensed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>ă</w:t>
                      </w:r>
                      <w:r w:rsidRPr="000C2018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 xml:space="preserve">starea. </w:t>
                      </w:r>
                      <w:r w:rsidRPr="000C2018">
                        <w:rPr>
                          <w:rFonts w:cs="Univers Condensed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>Î</w:t>
                      </w:r>
                      <w:r w:rsidRPr="000C2018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 xml:space="preserve">n 2023, am sprijinit peste 5,2 milioane de copii </w:t>
                      </w:r>
                      <w:r w:rsidRPr="000C2018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>ș</w:t>
                      </w:r>
                      <w:r w:rsidRPr="000C2018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>i membri ai comunit</w:t>
                      </w:r>
                      <w:r w:rsidRPr="000C2018">
                        <w:rPr>
                          <w:rFonts w:cs="Univers Condensed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>ă</w:t>
                      </w:r>
                      <w:r w:rsidRPr="000C2018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>ț</w:t>
                      </w:r>
                      <w:r w:rsidRPr="000C2018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 xml:space="preserve">ilor lor </w:t>
                      </w:r>
                      <w:r w:rsidRPr="000C2018">
                        <w:rPr>
                          <w:rFonts w:cs="Univers Condensed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>î</w:t>
                      </w:r>
                      <w:r w:rsidRPr="000C2018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 xml:space="preserve">n mai mult de 30 de </w:t>
                      </w:r>
                      <w:r w:rsidRPr="000C2018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>ț</w:t>
                      </w:r>
                      <w:r w:rsidRPr="000C2018">
                        <w:rPr>
                          <w:rFonts w:cs="Univers Condensed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>ă</w:t>
                      </w:r>
                      <w:r w:rsidRPr="000C2018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ro-RO"/>
                        </w:rPr>
                        <w:t>ri.</w:t>
                      </w:r>
                    </w:p>
                  </w:txbxContent>
                </v:textbox>
              </v:shape>
            </w:pict>
          </mc:Fallback>
        </mc:AlternateContent>
      </w:r>
    </w:p>
    <w:p w14:paraId="4B3A4D58" w14:textId="54046267" w:rsidR="00A65A18" w:rsidRPr="007C0BD0" w:rsidRDefault="00A65A18" w:rsidP="004F4BA9">
      <w:pPr>
        <w:rPr>
          <w:rFonts w:ascii="Univers LT Std 47 Cn Lt"/>
          <w:sz w:val="7"/>
        </w:rPr>
      </w:pPr>
    </w:p>
    <w:p w14:paraId="7AEE8114" w14:textId="1B8EF5A4" w:rsidR="009558BC" w:rsidRPr="007C0BD0" w:rsidRDefault="009558BC" w:rsidP="004F4BA9">
      <w:pPr>
        <w:rPr>
          <w:rFonts w:ascii="Univers LT Std 47 Cn Lt"/>
          <w:sz w:val="7"/>
        </w:rPr>
      </w:pPr>
    </w:p>
    <w:p w14:paraId="2AA1A9D3" w14:textId="65726947" w:rsidR="009558BC" w:rsidRPr="007C0BD0" w:rsidRDefault="009558BC" w:rsidP="004F4BA9">
      <w:pPr>
        <w:rPr>
          <w:rFonts w:ascii="Univers LT Std 47 Cn Lt"/>
          <w:sz w:val="7"/>
        </w:rPr>
      </w:pPr>
    </w:p>
    <w:p w14:paraId="79A54C2A" w14:textId="326AABFD" w:rsidR="009558BC" w:rsidRPr="007C0BD0" w:rsidRDefault="009558BC" w:rsidP="004F4BA9">
      <w:pPr>
        <w:rPr>
          <w:rFonts w:ascii="Univers LT Std 47 Cn Lt"/>
          <w:sz w:val="7"/>
        </w:rPr>
      </w:pPr>
    </w:p>
    <w:p w14:paraId="0C02643E" w14:textId="065D1AB6" w:rsidR="009558BC" w:rsidRPr="007C0BD0" w:rsidRDefault="009558BC" w:rsidP="004F4BA9">
      <w:pPr>
        <w:rPr>
          <w:rFonts w:ascii="Univers LT Std 47 Cn Lt"/>
          <w:sz w:val="7"/>
        </w:rPr>
      </w:pPr>
    </w:p>
    <w:p w14:paraId="065B1A2E" w14:textId="75119DB2" w:rsidR="009558BC" w:rsidRPr="007C0BD0" w:rsidRDefault="009558BC" w:rsidP="004F4BA9">
      <w:pPr>
        <w:rPr>
          <w:rFonts w:ascii="Univers LT Std 47 Cn Lt"/>
          <w:sz w:val="7"/>
        </w:rPr>
      </w:pPr>
    </w:p>
    <w:p w14:paraId="006FFA1F" w14:textId="3FDB9C9E" w:rsidR="009558BC" w:rsidRPr="007C0BD0" w:rsidRDefault="007C0BD0" w:rsidP="004F4BA9">
      <w:pPr>
        <w:rPr>
          <w:rFonts w:ascii="Univers LT Std 47 Cn Lt"/>
          <w:sz w:val="7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4EB0D276" wp14:editId="3A40A2EF">
            <wp:simplePos x="0" y="0"/>
            <wp:positionH relativeFrom="margin">
              <wp:posOffset>4280535</wp:posOffset>
            </wp:positionH>
            <wp:positionV relativeFrom="paragraph">
              <wp:posOffset>98425</wp:posOffset>
            </wp:positionV>
            <wp:extent cx="2666365" cy="462280"/>
            <wp:effectExtent l="0" t="0" r="635" b="0"/>
            <wp:wrapNone/>
            <wp:docPr id="11602210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A18">
        <w:rPr>
          <w:noProof/>
        </w:rPr>
        <w:drawing>
          <wp:anchor distT="0" distB="0" distL="114300" distR="114300" simplePos="0" relativeHeight="251723776" behindDoc="1" locked="0" layoutInCell="1" allowOverlap="1" wp14:anchorId="148AAFC9" wp14:editId="35C88248">
            <wp:simplePos x="0" y="0"/>
            <wp:positionH relativeFrom="margin">
              <wp:posOffset>2552700</wp:posOffset>
            </wp:positionH>
            <wp:positionV relativeFrom="margin">
              <wp:posOffset>9508988</wp:posOffset>
            </wp:positionV>
            <wp:extent cx="99695" cy="99695"/>
            <wp:effectExtent l="0" t="0" r="0" b="0"/>
            <wp:wrapNone/>
            <wp:docPr id="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" cy="9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9F3" w:rsidRPr="0025408B">
        <w:rPr>
          <w:noProof/>
          <w:sz w:val="22"/>
          <w:lang w:val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E67BED" wp14:editId="7357F975">
                <wp:simplePos x="0" y="0"/>
                <wp:positionH relativeFrom="page">
                  <wp:posOffset>7359873</wp:posOffset>
                </wp:positionH>
                <wp:positionV relativeFrom="paragraph">
                  <wp:posOffset>113374</wp:posOffset>
                </wp:positionV>
                <wp:extent cx="104140" cy="443230"/>
                <wp:effectExtent l="0" t="0" r="10160" b="13970"/>
                <wp:wrapNone/>
                <wp:docPr id="349909747" name="Zone de text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27A3B" w14:textId="4C022974" w:rsidR="004F4BA9" w:rsidRDefault="004F4BA9" w:rsidP="004F4BA9">
                            <w:pPr>
                              <w:spacing w:before="20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©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Tdh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>/2024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AE67BED" id="Zone de texte 99" o:spid="_x0000_s1054" type="#_x0000_t202" style="position:absolute;left:0;text-align:left;margin-left:579.5pt;margin-top:8.95pt;width:8.2pt;height:34.9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3AE27A3B" w14:textId="4C022974" w:rsidR="004F4BA9" w:rsidRDefault="004F4BA9" w:rsidP="004F4BA9">
                      <w:pPr>
                        <w:spacing w:before="20"/>
                        <w:ind w:left="20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©</w:t>
                      </w:r>
                      <w:proofErr w:type="spellStart"/>
                      <w:r>
                        <w:rPr>
                          <w:sz w:val="10"/>
                        </w:rPr>
                        <w:t>Tdh</w:t>
                      </w:r>
                      <w:proofErr w:type="spellEnd"/>
                      <w:r>
                        <w:rPr>
                          <w:sz w:val="10"/>
                        </w:rPr>
                        <w:t>/2024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D2C685" w14:textId="2573BE94" w:rsidR="009558BC" w:rsidRPr="007C0BD0" w:rsidRDefault="009558BC" w:rsidP="004F4BA9">
      <w:pPr>
        <w:rPr>
          <w:rFonts w:ascii="Univers LT Std 47 Cn Lt"/>
          <w:sz w:val="7"/>
        </w:rPr>
        <w:sectPr w:rsidR="009558BC" w:rsidRPr="007C0BD0" w:rsidSect="004F4BA9">
          <w:type w:val="continuous"/>
          <w:pgSz w:w="11910" w:h="16840"/>
          <w:pgMar w:top="580" w:right="570" w:bottom="0" w:left="567" w:header="19" w:footer="720" w:gutter="0"/>
          <w:cols w:space="720"/>
        </w:sectPr>
      </w:pPr>
    </w:p>
    <w:p w14:paraId="30169C75" w14:textId="77777777" w:rsidR="004F4BA9" w:rsidRPr="007C0BD0" w:rsidRDefault="004F4BA9" w:rsidP="004F4BA9">
      <w:pPr>
        <w:ind w:right="4" w:firstLine="720"/>
        <w:jc w:val="left"/>
        <w:rPr>
          <w:sz w:val="16"/>
        </w:rPr>
      </w:pPr>
      <w:r w:rsidRPr="0025408B">
        <w:rPr>
          <w:noProof/>
          <w:sz w:val="18"/>
          <w:lang w:val="en-GB"/>
        </w:rPr>
        <w:drawing>
          <wp:anchor distT="0" distB="0" distL="114300" distR="114300" simplePos="0" relativeHeight="251706368" behindDoc="0" locked="0" layoutInCell="1" allowOverlap="1" wp14:anchorId="2D7FE369" wp14:editId="1E43F6A8">
            <wp:simplePos x="0" y="0"/>
            <wp:positionH relativeFrom="column">
              <wp:posOffset>-63500</wp:posOffset>
            </wp:positionH>
            <wp:positionV relativeFrom="margin">
              <wp:posOffset>9498330</wp:posOffset>
            </wp:positionV>
            <wp:extent cx="400050" cy="436880"/>
            <wp:effectExtent l="0" t="0" r="0" b="1270"/>
            <wp:wrapNone/>
            <wp:docPr id="1832885967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BD0">
        <w:rPr>
          <w:sz w:val="16"/>
        </w:rPr>
        <w:t xml:space="preserve">Siège | </w:t>
      </w:r>
      <w:proofErr w:type="spellStart"/>
      <w:r w:rsidRPr="007C0BD0">
        <w:rPr>
          <w:sz w:val="16"/>
        </w:rPr>
        <w:t>Hauptsitz</w:t>
      </w:r>
      <w:proofErr w:type="spellEnd"/>
      <w:r w:rsidRPr="007C0BD0">
        <w:rPr>
          <w:sz w:val="16"/>
        </w:rPr>
        <w:t xml:space="preserve"> | </w:t>
      </w:r>
      <w:proofErr w:type="spellStart"/>
      <w:r w:rsidRPr="007C0BD0">
        <w:rPr>
          <w:sz w:val="16"/>
        </w:rPr>
        <w:t>Sede</w:t>
      </w:r>
      <w:proofErr w:type="spellEnd"/>
      <w:r w:rsidRPr="007C0BD0">
        <w:rPr>
          <w:sz w:val="16"/>
        </w:rPr>
        <w:t xml:space="preserve"> | </w:t>
      </w:r>
      <w:proofErr w:type="spellStart"/>
      <w:r w:rsidRPr="007C0BD0">
        <w:rPr>
          <w:sz w:val="16"/>
        </w:rPr>
        <w:t>Headquarters</w:t>
      </w:r>
      <w:proofErr w:type="spellEnd"/>
      <w:r w:rsidRPr="007C0BD0">
        <w:rPr>
          <w:sz w:val="16"/>
        </w:rPr>
        <w:t xml:space="preserve"> </w:t>
      </w:r>
    </w:p>
    <w:p w14:paraId="6E7CFA8F" w14:textId="01511951" w:rsidR="004F4BA9" w:rsidRPr="00B4546F" w:rsidRDefault="004F4BA9" w:rsidP="004F4BA9">
      <w:pPr>
        <w:ind w:left="720" w:right="4"/>
        <w:jc w:val="left"/>
        <w:rPr>
          <w:sz w:val="16"/>
          <w:szCs w:val="16"/>
          <w:lang w:val="fr-CH"/>
        </w:rPr>
      </w:pPr>
      <w:r w:rsidRPr="00B4546F">
        <w:rPr>
          <w:sz w:val="16"/>
          <w:lang w:val="fr-CH"/>
        </w:rPr>
        <w:t xml:space="preserve">Rte des Plaines-du-Loup 55, CH-1018 </w:t>
      </w:r>
      <w:r w:rsidRPr="00B4546F">
        <w:rPr>
          <w:spacing w:val="-3"/>
          <w:sz w:val="16"/>
          <w:lang w:val="fr-CH"/>
        </w:rPr>
        <w:t xml:space="preserve">Lausanne </w:t>
      </w:r>
      <w:r w:rsidRPr="00B4546F">
        <w:rPr>
          <w:sz w:val="16"/>
          <w:lang w:val="fr-CH"/>
        </w:rPr>
        <w:t xml:space="preserve">T +41 58 </w:t>
      </w:r>
      <w:r w:rsidRPr="00B4546F">
        <w:rPr>
          <w:sz w:val="16"/>
          <w:szCs w:val="16"/>
          <w:lang w:val="fr-CH"/>
        </w:rPr>
        <w:t>611 06 11, info@tdh.org</w:t>
      </w:r>
    </w:p>
    <w:p w14:paraId="4BA539C8" w14:textId="77777777" w:rsidR="004F4BA9" w:rsidRPr="0025408B" w:rsidRDefault="004F4BA9" w:rsidP="004F4BA9">
      <w:pPr>
        <w:ind w:firstLine="720"/>
        <w:rPr>
          <w:sz w:val="16"/>
          <w:szCs w:val="16"/>
          <w:lang w:val="en-GB"/>
        </w:rPr>
      </w:pPr>
      <w:r w:rsidRPr="0025408B">
        <w:rPr>
          <w:sz w:val="16"/>
          <w:szCs w:val="16"/>
          <w:lang w:val="en-GB"/>
        </w:rPr>
        <w:t xml:space="preserve">www.tdh.org, </w:t>
      </w:r>
      <w:r w:rsidRPr="0025408B">
        <w:rPr>
          <w:rFonts w:eastAsiaTheme="minorHAnsi" w:cs="UniversLTStd-LightCn"/>
          <w:sz w:val="16"/>
          <w:szCs w:val="16"/>
          <w:lang w:val="en-GB" w:eastAsia="en-US" w:bidi="ar-SA"/>
        </w:rPr>
        <w:t>CH41 0900 0000 1001 1504 8</w:t>
      </w:r>
    </w:p>
    <w:p w14:paraId="1CA694FC" w14:textId="763233D7" w:rsidR="004F4BA9" w:rsidRPr="0025408B" w:rsidRDefault="004F4BA9" w:rsidP="00A65A18">
      <w:pPr>
        <w:ind w:left="90"/>
        <w:jc w:val="left"/>
        <w:rPr>
          <w:sz w:val="16"/>
          <w:szCs w:val="16"/>
          <w:lang w:val="en-GB"/>
        </w:rPr>
      </w:pPr>
      <w:r w:rsidRPr="0025408B">
        <w:rPr>
          <w:lang w:val="en-GB"/>
        </w:rPr>
        <w:br w:type="column"/>
      </w:r>
      <w:r w:rsidR="00A65A18" w:rsidRPr="00A65A18">
        <w:rPr>
          <w:sz w:val="16"/>
          <w:szCs w:val="16"/>
          <w:lang w:val="en-GB"/>
        </w:rPr>
        <w:t>www.tdh.org</w:t>
      </w:r>
    </w:p>
    <w:p w14:paraId="3DAE4D88" w14:textId="3FFC7EDC" w:rsidR="004F4BA9" w:rsidRPr="0025408B" w:rsidRDefault="00A65A18" w:rsidP="004F4BA9">
      <w:pPr>
        <w:spacing w:line="266" w:lineRule="auto"/>
        <w:ind w:left="105" w:right="3795"/>
        <w:jc w:val="left"/>
        <w:rPr>
          <w:sz w:val="16"/>
          <w:lang w:val="en-GB"/>
        </w:rPr>
      </w:pPr>
      <w:r w:rsidRPr="00A65A18">
        <w:rPr>
          <w:noProof/>
          <w:sz w:val="16"/>
        </w:rPr>
        <w:drawing>
          <wp:anchor distT="0" distB="0" distL="114300" distR="114300" simplePos="0" relativeHeight="251724800" behindDoc="1" locked="0" layoutInCell="1" allowOverlap="1" wp14:anchorId="1835E39F" wp14:editId="18529679">
            <wp:simplePos x="0" y="0"/>
            <wp:positionH relativeFrom="column">
              <wp:posOffset>-65524</wp:posOffset>
            </wp:positionH>
            <wp:positionV relativeFrom="paragraph">
              <wp:posOffset>169203</wp:posOffset>
            </wp:positionV>
            <wp:extent cx="86995" cy="91440"/>
            <wp:effectExtent l="0" t="0" r="8255" b="3810"/>
            <wp:wrapNone/>
            <wp:docPr id="20" name="Graphic 19">
              <a:extLst xmlns:a="http://schemas.openxmlformats.org/drawingml/2006/main">
                <a:ext uri="{FF2B5EF4-FFF2-40B4-BE49-F238E27FC236}">
                  <a16:creationId xmlns:a16="http://schemas.microsoft.com/office/drawing/2014/main" id="{96C0857E-48D3-9FAD-3D85-7587E5DEBB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phic 19">
                      <a:extLst>
                        <a:ext uri="{FF2B5EF4-FFF2-40B4-BE49-F238E27FC236}">
                          <a16:creationId xmlns:a16="http://schemas.microsoft.com/office/drawing/2014/main" id="{96C0857E-48D3-9FAD-3D85-7587E5DEBB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rcRect l="22880" t="22451" r="22841" b="22773"/>
                    <a:stretch/>
                  </pic:blipFill>
                  <pic:spPr>
                    <a:xfrm>
                      <a:off x="0" y="0"/>
                      <a:ext cx="86995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0EA" w:rsidRPr="0025408B">
        <w:rPr>
          <w:noProof/>
          <w:lang w:val="en-GB"/>
        </w:rPr>
        <w:drawing>
          <wp:anchor distT="0" distB="0" distL="114300" distR="114300" simplePos="0" relativeHeight="251710464" behindDoc="1" locked="0" layoutInCell="1" allowOverlap="1" wp14:anchorId="44850019" wp14:editId="062F2573">
            <wp:simplePos x="0" y="0"/>
            <wp:positionH relativeFrom="column">
              <wp:posOffset>-79587</wp:posOffset>
            </wp:positionH>
            <wp:positionV relativeFrom="paragraph">
              <wp:posOffset>21590</wp:posOffset>
            </wp:positionV>
            <wp:extent cx="113665" cy="109220"/>
            <wp:effectExtent l="0" t="0" r="635" b="5080"/>
            <wp:wrapNone/>
            <wp:docPr id="452292691" name="Graphiqu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BA9" w:rsidRPr="0025408B">
        <w:rPr>
          <w:sz w:val="16"/>
          <w:lang w:val="en-GB"/>
        </w:rPr>
        <w:t>www.facebook.com/www.tdh.org www.x.com/tdh_org</w:t>
      </w:r>
    </w:p>
    <w:p w14:paraId="62E126E8" w14:textId="28C43805" w:rsidR="004F4BA9" w:rsidRPr="0025408B" w:rsidRDefault="004F4BA9" w:rsidP="004F4BA9">
      <w:pPr>
        <w:spacing w:line="266" w:lineRule="auto"/>
        <w:ind w:left="105" w:right="3795"/>
        <w:jc w:val="left"/>
        <w:rPr>
          <w:sz w:val="16"/>
          <w:lang w:val="en-GB"/>
        </w:rPr>
        <w:sectPr w:rsidR="004F4BA9" w:rsidRPr="0025408B" w:rsidSect="004F4BA9">
          <w:type w:val="continuous"/>
          <w:pgSz w:w="11910" w:h="16840"/>
          <w:pgMar w:top="560" w:right="0" w:bottom="0" w:left="420" w:header="720" w:footer="720" w:gutter="0"/>
          <w:cols w:num="2" w:space="720" w:equalWidth="0">
            <w:col w:w="3789" w:space="488"/>
            <w:col w:w="7213"/>
          </w:cols>
        </w:sectPr>
      </w:pPr>
      <w:r w:rsidRPr="0025408B">
        <w:rPr>
          <w:noProof/>
          <w:sz w:val="16"/>
          <w:lang w:val="en-GB"/>
        </w:rPr>
        <w:drawing>
          <wp:anchor distT="0" distB="0" distL="114300" distR="114300" simplePos="0" relativeHeight="251712512" behindDoc="1" locked="0" layoutInCell="1" allowOverlap="1" wp14:anchorId="6423282E" wp14:editId="4D4B7A38">
            <wp:simplePos x="0" y="0"/>
            <wp:positionH relativeFrom="column">
              <wp:posOffset>-70485</wp:posOffset>
            </wp:positionH>
            <wp:positionV relativeFrom="paragraph">
              <wp:posOffset>19897</wp:posOffset>
            </wp:positionV>
            <wp:extent cx="100584" cy="100584"/>
            <wp:effectExtent l="0" t="0" r="0" b="0"/>
            <wp:wrapNone/>
            <wp:docPr id="744433385" name="Graphiqu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que 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408B">
        <w:rPr>
          <w:sz w:val="16"/>
          <w:lang w:val="en-GB"/>
        </w:rPr>
        <w:t xml:space="preserve">www.linkedin.com/company/tdh-org </w:t>
      </w:r>
    </w:p>
    <w:p w14:paraId="729E7D93" w14:textId="62012FF1" w:rsidR="004F4BA9" w:rsidRPr="0025408B" w:rsidRDefault="004F4BA9" w:rsidP="004F4BA9">
      <w:pPr>
        <w:jc w:val="left"/>
        <w:rPr>
          <w:b/>
          <w:bCs/>
          <w:lang w:val="en-GB"/>
        </w:rPr>
      </w:pPr>
    </w:p>
    <w:sectPr w:rsidR="004F4BA9" w:rsidRPr="0025408B" w:rsidSect="003A1FC1">
      <w:type w:val="continuous"/>
      <w:pgSz w:w="11910" w:h="16840"/>
      <w:pgMar w:top="640" w:right="570" w:bottom="851" w:left="42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7E94B" w14:textId="77777777" w:rsidR="00C67D84" w:rsidRDefault="00C67D84" w:rsidP="003A1FC1">
      <w:r>
        <w:separator/>
      </w:r>
    </w:p>
  </w:endnote>
  <w:endnote w:type="continuationSeparator" w:id="0">
    <w:p w14:paraId="3708F16D" w14:textId="77777777" w:rsidR="00C67D84" w:rsidRDefault="00C67D84" w:rsidP="003A1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 LT Std 57 Cn">
    <w:panose1 w:val="020B0506020202050204"/>
    <w:charset w:val="00"/>
    <w:family w:val="swiss"/>
    <w:notTrueType/>
    <w:pitch w:val="variable"/>
    <w:sig w:usb0="800000AF" w:usb1="4000204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Univers Condensed"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nivers LT Std 47 Cn Lt">
    <w:panose1 w:val="020B04060202020402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Condensed Light">
    <w:charset w:val="00"/>
    <w:family w:val="swiss"/>
    <w:pitch w:val="variable"/>
    <w:sig w:usb0="80000287" w:usb1="00000000" w:usb2="00000000" w:usb3="00000000" w:csb0="0000000F" w:csb1="00000000"/>
  </w:font>
  <w:font w:name="tdh_cityburn_revisited">
    <w:altName w:val="Calibri"/>
    <w:charset w:val="00"/>
    <w:family w:val="auto"/>
    <w:pitch w:val="variable"/>
    <w:sig w:usb0="8000002F" w:usb1="0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LTStd-Light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1FE6B" w14:textId="77777777" w:rsidR="00C67D84" w:rsidRDefault="00C67D84" w:rsidP="003A1FC1">
      <w:r>
        <w:separator/>
      </w:r>
    </w:p>
  </w:footnote>
  <w:footnote w:type="continuationSeparator" w:id="0">
    <w:p w14:paraId="2188D174" w14:textId="77777777" w:rsidR="00C67D84" w:rsidRDefault="00C67D84" w:rsidP="003A1F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0756"/>
    <w:multiLevelType w:val="hybridMultilevel"/>
    <w:tmpl w:val="77127C2A"/>
    <w:lvl w:ilvl="0" w:tplc="0BBEF17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46770"/>
    <w:multiLevelType w:val="hybridMultilevel"/>
    <w:tmpl w:val="433A7D4E"/>
    <w:lvl w:ilvl="0" w:tplc="45462342">
      <w:numFmt w:val="bullet"/>
      <w:lvlText w:val="•"/>
      <w:lvlJc w:val="left"/>
      <w:pPr>
        <w:ind w:left="720" w:hanging="360"/>
      </w:pPr>
      <w:rPr>
        <w:rFonts w:ascii="Univers LT Std 57 Cn" w:eastAsia="Univers LT Std 57 Cn" w:hAnsi="Univers LT Std 57 Cn" w:cs="Univers LT Std 57 Cn" w:hint="default"/>
        <w:color w:val="F5821F"/>
        <w:spacing w:val="-7"/>
        <w:w w:val="100"/>
        <w:sz w:val="20"/>
        <w:szCs w:val="20"/>
        <w:lang w:val="fr-FR" w:eastAsia="fr-FR" w:bidi="fr-FR"/>
      </w:rPr>
    </w:lvl>
    <w:lvl w:ilvl="1" w:tplc="7C32ED5A">
      <w:start w:val="4"/>
      <w:numFmt w:val="bullet"/>
      <w:lvlText w:val=""/>
      <w:lvlJc w:val="left"/>
      <w:pPr>
        <w:ind w:left="1800" w:hanging="720"/>
      </w:pPr>
      <w:rPr>
        <w:rFonts w:ascii="Symbol" w:eastAsia="Univers LT Std 57 Cn" w:hAnsi="Symbol" w:cs="Univers LT Std 57 C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0241D"/>
    <w:multiLevelType w:val="hybridMultilevel"/>
    <w:tmpl w:val="7D743BC2"/>
    <w:lvl w:ilvl="0" w:tplc="3D3A44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60B46"/>
    <w:multiLevelType w:val="hybridMultilevel"/>
    <w:tmpl w:val="FDD2161E"/>
    <w:lvl w:ilvl="0" w:tplc="45462342">
      <w:numFmt w:val="bullet"/>
      <w:lvlText w:val="•"/>
      <w:lvlJc w:val="left"/>
      <w:pPr>
        <w:ind w:left="1080" w:hanging="720"/>
      </w:pPr>
      <w:rPr>
        <w:rFonts w:ascii="Univers LT Std 57 Cn" w:eastAsia="Univers LT Std 57 Cn" w:hAnsi="Univers LT Std 57 Cn" w:cs="Univers LT Std 57 Cn" w:hint="default"/>
        <w:color w:val="F5821F"/>
        <w:spacing w:val="-7"/>
        <w:w w:val="100"/>
        <w:sz w:val="20"/>
        <w:szCs w:val="20"/>
        <w:lang w:val="fr-FR" w:eastAsia="fr-FR" w:bidi="fr-FR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15896"/>
    <w:multiLevelType w:val="hybridMultilevel"/>
    <w:tmpl w:val="32FA092C"/>
    <w:lvl w:ilvl="0" w:tplc="45462342">
      <w:numFmt w:val="bullet"/>
      <w:lvlText w:val="•"/>
      <w:lvlJc w:val="left"/>
      <w:pPr>
        <w:ind w:left="1080" w:hanging="720"/>
      </w:pPr>
      <w:rPr>
        <w:rFonts w:ascii="Univers LT Std 57 Cn" w:eastAsia="Univers LT Std 57 Cn" w:hAnsi="Univers LT Std 57 Cn" w:cs="Univers LT Std 57 Cn" w:hint="default"/>
        <w:color w:val="F5821F"/>
        <w:spacing w:val="-7"/>
        <w:w w:val="100"/>
        <w:sz w:val="20"/>
        <w:szCs w:val="20"/>
        <w:lang w:val="fr-FR" w:eastAsia="fr-FR" w:bidi="fr-FR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C6D62"/>
    <w:multiLevelType w:val="hybridMultilevel"/>
    <w:tmpl w:val="4CA0F74E"/>
    <w:lvl w:ilvl="0" w:tplc="4B0C5B92">
      <w:numFmt w:val="bullet"/>
      <w:lvlText w:val="•"/>
      <w:lvlJc w:val="left"/>
      <w:pPr>
        <w:ind w:left="720" w:hanging="360"/>
      </w:pPr>
      <w:rPr>
        <w:rFonts w:ascii="Univers LT Std 57 Cn" w:hAnsi="Univers LT Std 57 Cn" w:cs="Univers LT Std 57 Cn" w:hint="default"/>
        <w:color w:val="F38500"/>
        <w:spacing w:val="-7"/>
        <w:w w:val="100"/>
        <w:sz w:val="22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22C51"/>
    <w:multiLevelType w:val="hybridMultilevel"/>
    <w:tmpl w:val="804A31CC"/>
    <w:lvl w:ilvl="0" w:tplc="4B0C5B92">
      <w:numFmt w:val="bullet"/>
      <w:lvlText w:val="•"/>
      <w:lvlJc w:val="left"/>
      <w:pPr>
        <w:ind w:left="720" w:hanging="360"/>
      </w:pPr>
      <w:rPr>
        <w:rFonts w:ascii="Univers LT Std 57 Cn" w:hAnsi="Univers LT Std 57 Cn" w:cs="Univers LT Std 57 Cn" w:hint="default"/>
        <w:color w:val="F38500"/>
        <w:spacing w:val="-7"/>
        <w:w w:val="100"/>
        <w:sz w:val="22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CC745E"/>
    <w:multiLevelType w:val="hybridMultilevel"/>
    <w:tmpl w:val="784EA800"/>
    <w:lvl w:ilvl="0" w:tplc="4B0C5B92">
      <w:numFmt w:val="bullet"/>
      <w:lvlText w:val="•"/>
      <w:lvlJc w:val="left"/>
      <w:pPr>
        <w:ind w:left="1080" w:hanging="720"/>
      </w:pPr>
      <w:rPr>
        <w:rFonts w:ascii="Univers LT Std 57 Cn" w:hAnsi="Univers LT Std 57 Cn" w:cs="Univers LT Std 57 Cn" w:hint="default"/>
        <w:color w:val="F38500"/>
        <w:spacing w:val="-7"/>
        <w:w w:val="100"/>
        <w:sz w:val="22"/>
        <w:szCs w:val="20"/>
      </w:rPr>
    </w:lvl>
    <w:lvl w:ilvl="1" w:tplc="A6CC594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F38500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844B9B"/>
    <w:multiLevelType w:val="hybridMultilevel"/>
    <w:tmpl w:val="772EBB0C"/>
    <w:lvl w:ilvl="0" w:tplc="45462342">
      <w:numFmt w:val="bullet"/>
      <w:lvlText w:val="•"/>
      <w:lvlJc w:val="left"/>
      <w:pPr>
        <w:ind w:left="720" w:hanging="360"/>
      </w:pPr>
      <w:rPr>
        <w:rFonts w:ascii="Univers LT Std 57 Cn" w:eastAsia="Univers LT Std 57 Cn" w:hAnsi="Univers LT Std 57 Cn" w:cs="Univers LT Std 57 Cn" w:hint="default"/>
        <w:color w:val="F5821F"/>
        <w:spacing w:val="-7"/>
        <w:w w:val="100"/>
        <w:sz w:val="20"/>
        <w:szCs w:val="20"/>
        <w:lang w:val="fr-FR" w:eastAsia="fr-FR" w:bidi="fr-FR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85855"/>
    <w:multiLevelType w:val="hybridMultilevel"/>
    <w:tmpl w:val="D4DEE720"/>
    <w:lvl w:ilvl="0" w:tplc="45462342">
      <w:numFmt w:val="bullet"/>
      <w:lvlText w:val="•"/>
      <w:lvlJc w:val="left"/>
      <w:pPr>
        <w:ind w:left="720" w:hanging="360"/>
      </w:pPr>
      <w:rPr>
        <w:rFonts w:ascii="Univers LT Std 57 Cn" w:eastAsia="Univers LT Std 57 Cn" w:hAnsi="Univers LT Std 57 Cn" w:cs="Univers LT Std 57 Cn" w:hint="default"/>
        <w:color w:val="F5821F"/>
        <w:spacing w:val="-7"/>
        <w:w w:val="100"/>
        <w:sz w:val="20"/>
        <w:szCs w:val="20"/>
        <w:lang w:val="fr-FR" w:eastAsia="fr-FR" w:bidi="fr-FR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841979"/>
    <w:multiLevelType w:val="hybridMultilevel"/>
    <w:tmpl w:val="0024D0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0A1CC8"/>
    <w:multiLevelType w:val="hybridMultilevel"/>
    <w:tmpl w:val="B9D6FBCA"/>
    <w:lvl w:ilvl="0" w:tplc="45462342">
      <w:numFmt w:val="bullet"/>
      <w:lvlText w:val="•"/>
      <w:lvlJc w:val="left"/>
      <w:pPr>
        <w:ind w:left="720" w:hanging="360"/>
      </w:pPr>
      <w:rPr>
        <w:rFonts w:ascii="Univers LT Std 57 Cn" w:eastAsia="Univers LT Std 57 Cn" w:hAnsi="Univers LT Std 57 Cn" w:cs="Univers LT Std 57 Cn" w:hint="default"/>
        <w:color w:val="F5821F"/>
        <w:spacing w:val="-7"/>
        <w:w w:val="100"/>
        <w:sz w:val="20"/>
        <w:szCs w:val="20"/>
        <w:lang w:val="fr-FR" w:eastAsia="fr-FR" w:bidi="fr-FR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DE3AE7"/>
    <w:multiLevelType w:val="hybridMultilevel"/>
    <w:tmpl w:val="3160A528"/>
    <w:lvl w:ilvl="0" w:tplc="5928D2DC">
      <w:start w:val="1"/>
      <w:numFmt w:val="decimal"/>
      <w:pStyle w:val="Listes"/>
      <w:lvlText w:val="%1."/>
      <w:lvlJc w:val="left"/>
      <w:pPr>
        <w:ind w:left="720" w:hanging="360"/>
      </w:pPr>
      <w:rPr>
        <w:rFonts w:ascii="Univers Condensed" w:eastAsia="Univers LT Std 57 Cn" w:hAnsi="Univers Condensed" w:cs="Univers LT Std 57 Cn"/>
        <w:color w:val="auto"/>
        <w:spacing w:val="-7"/>
        <w:w w:val="100"/>
        <w:sz w:val="20"/>
        <w:szCs w:val="20"/>
        <w:lang w:val="fr-FR" w:eastAsia="fr-FR" w:bidi="fr-FR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901471"/>
    <w:multiLevelType w:val="hybridMultilevel"/>
    <w:tmpl w:val="7C4AC02E"/>
    <w:lvl w:ilvl="0" w:tplc="4B0C5B92">
      <w:numFmt w:val="bullet"/>
      <w:lvlText w:val="•"/>
      <w:lvlJc w:val="left"/>
      <w:pPr>
        <w:ind w:left="720" w:hanging="360"/>
      </w:pPr>
      <w:rPr>
        <w:rFonts w:ascii="Univers LT Std 57 Cn" w:hAnsi="Univers LT Std 57 Cn" w:cs="Univers LT Std 57 Cn" w:hint="default"/>
        <w:color w:val="F38500"/>
        <w:spacing w:val="-7"/>
        <w:w w:val="100"/>
        <w:sz w:val="22"/>
        <w:szCs w:val="20"/>
        <w:lang w:val="fr-FR" w:eastAsia="fr-FR" w:bidi="fr-FR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F63ED9"/>
    <w:multiLevelType w:val="hybridMultilevel"/>
    <w:tmpl w:val="DE028180"/>
    <w:lvl w:ilvl="0" w:tplc="4B0C5B92">
      <w:numFmt w:val="bullet"/>
      <w:lvlText w:val="•"/>
      <w:lvlJc w:val="left"/>
      <w:pPr>
        <w:ind w:left="720" w:hanging="360"/>
      </w:pPr>
      <w:rPr>
        <w:rFonts w:ascii="Univers LT Std 57 Cn" w:hAnsi="Univers LT Std 57 Cn" w:cs="Univers LT Std 57 Cn" w:hint="default"/>
        <w:color w:val="F38500"/>
        <w:spacing w:val="-7"/>
        <w:w w:val="100"/>
        <w:sz w:val="22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661634"/>
    <w:multiLevelType w:val="hybridMultilevel"/>
    <w:tmpl w:val="145A017C"/>
    <w:lvl w:ilvl="0" w:tplc="4B0C5B92">
      <w:numFmt w:val="bullet"/>
      <w:lvlText w:val="•"/>
      <w:lvlJc w:val="left"/>
      <w:pPr>
        <w:ind w:left="720" w:hanging="360"/>
      </w:pPr>
      <w:rPr>
        <w:rFonts w:ascii="Univers LT Std 57 Cn" w:hAnsi="Univers LT Std 57 Cn" w:cs="Univers LT Std 57 Cn" w:hint="default"/>
        <w:color w:val="F38500"/>
        <w:spacing w:val="-7"/>
        <w:w w:val="100"/>
        <w:sz w:val="22"/>
        <w:szCs w:val="20"/>
        <w:lang w:val="fr-FR" w:eastAsia="fr-FR" w:bidi="fr-FR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07798F"/>
    <w:multiLevelType w:val="hybridMultilevel"/>
    <w:tmpl w:val="979CDE84"/>
    <w:lvl w:ilvl="0" w:tplc="CE38BEB4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3A1B0A"/>
    <w:multiLevelType w:val="hybridMultilevel"/>
    <w:tmpl w:val="03AC25E0"/>
    <w:lvl w:ilvl="0" w:tplc="4B0C5B92">
      <w:numFmt w:val="bullet"/>
      <w:lvlText w:val="•"/>
      <w:lvlJc w:val="left"/>
      <w:pPr>
        <w:ind w:left="720" w:hanging="360"/>
      </w:pPr>
      <w:rPr>
        <w:rFonts w:ascii="Univers LT Std 57 Cn" w:hAnsi="Univers LT Std 57 Cn" w:cs="Univers LT Std 57 Cn" w:hint="default"/>
        <w:color w:val="F38500"/>
        <w:spacing w:val="-7"/>
        <w:w w:val="100"/>
        <w:sz w:val="22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4B1FF7"/>
    <w:multiLevelType w:val="hybridMultilevel"/>
    <w:tmpl w:val="E098D9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9E36D4"/>
    <w:multiLevelType w:val="hybridMultilevel"/>
    <w:tmpl w:val="62EC7F88"/>
    <w:lvl w:ilvl="0" w:tplc="45462342">
      <w:numFmt w:val="bullet"/>
      <w:lvlText w:val="•"/>
      <w:lvlJc w:val="left"/>
      <w:pPr>
        <w:ind w:left="720" w:hanging="360"/>
      </w:pPr>
      <w:rPr>
        <w:rFonts w:ascii="Univers LT Std 57 Cn" w:eastAsia="Univers LT Std 57 Cn" w:hAnsi="Univers LT Std 57 Cn" w:cs="Univers LT Std 57 Cn" w:hint="default"/>
        <w:color w:val="F5821F"/>
        <w:spacing w:val="-7"/>
        <w:w w:val="100"/>
        <w:sz w:val="20"/>
        <w:szCs w:val="20"/>
        <w:lang w:val="fr-FR" w:eastAsia="fr-FR" w:bidi="fr-FR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2285743">
    <w:abstractNumId w:val="12"/>
  </w:num>
  <w:num w:numId="2" w16cid:durableId="1091778250">
    <w:abstractNumId w:val="4"/>
  </w:num>
  <w:num w:numId="3" w16cid:durableId="1615791805">
    <w:abstractNumId w:val="9"/>
  </w:num>
  <w:num w:numId="4" w16cid:durableId="1941450047">
    <w:abstractNumId w:val="18"/>
  </w:num>
  <w:num w:numId="5" w16cid:durableId="1092357689">
    <w:abstractNumId w:val="11"/>
  </w:num>
  <w:num w:numId="6" w16cid:durableId="1955021617">
    <w:abstractNumId w:val="10"/>
  </w:num>
  <w:num w:numId="7" w16cid:durableId="1046485233">
    <w:abstractNumId w:val="3"/>
  </w:num>
  <w:num w:numId="8" w16cid:durableId="519707439">
    <w:abstractNumId w:val="0"/>
  </w:num>
  <w:num w:numId="9" w16cid:durableId="335807118">
    <w:abstractNumId w:val="19"/>
  </w:num>
  <w:num w:numId="10" w16cid:durableId="1163667308">
    <w:abstractNumId w:val="1"/>
  </w:num>
  <w:num w:numId="11" w16cid:durableId="767652028">
    <w:abstractNumId w:val="8"/>
  </w:num>
  <w:num w:numId="12" w16cid:durableId="516388051">
    <w:abstractNumId w:val="2"/>
  </w:num>
  <w:num w:numId="13" w16cid:durableId="1357081888">
    <w:abstractNumId w:val="6"/>
  </w:num>
  <w:num w:numId="14" w16cid:durableId="612324903">
    <w:abstractNumId w:val="16"/>
  </w:num>
  <w:num w:numId="15" w16cid:durableId="270892721">
    <w:abstractNumId w:val="5"/>
  </w:num>
  <w:num w:numId="16" w16cid:durableId="48067696">
    <w:abstractNumId w:val="7"/>
  </w:num>
  <w:num w:numId="17" w16cid:durableId="43792120">
    <w:abstractNumId w:val="15"/>
  </w:num>
  <w:num w:numId="18" w16cid:durableId="1654917655">
    <w:abstractNumId w:val="13"/>
  </w:num>
  <w:num w:numId="19" w16cid:durableId="1095203113">
    <w:abstractNumId w:val="14"/>
  </w:num>
  <w:num w:numId="20" w16cid:durableId="2000764537">
    <w:abstractNumId w:val="1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C58"/>
    <w:rsid w:val="00006EAD"/>
    <w:rsid w:val="00011871"/>
    <w:rsid w:val="0002504A"/>
    <w:rsid w:val="0003004D"/>
    <w:rsid w:val="00031450"/>
    <w:rsid w:val="00032C60"/>
    <w:rsid w:val="000442F2"/>
    <w:rsid w:val="00052F29"/>
    <w:rsid w:val="000608C2"/>
    <w:rsid w:val="000646D2"/>
    <w:rsid w:val="000757C1"/>
    <w:rsid w:val="0007742C"/>
    <w:rsid w:val="00077AC4"/>
    <w:rsid w:val="00093A98"/>
    <w:rsid w:val="00094C83"/>
    <w:rsid w:val="000A30BF"/>
    <w:rsid w:val="000A3414"/>
    <w:rsid w:val="000B0053"/>
    <w:rsid w:val="000B14C3"/>
    <w:rsid w:val="000B592B"/>
    <w:rsid w:val="000C2018"/>
    <w:rsid w:val="000C4E8C"/>
    <w:rsid w:val="000C53CA"/>
    <w:rsid w:val="000D5E25"/>
    <w:rsid w:val="000D6F3C"/>
    <w:rsid w:val="000E3670"/>
    <w:rsid w:val="000F59A4"/>
    <w:rsid w:val="00103F0A"/>
    <w:rsid w:val="001206AB"/>
    <w:rsid w:val="001222DD"/>
    <w:rsid w:val="001230E8"/>
    <w:rsid w:val="00123CAD"/>
    <w:rsid w:val="00130699"/>
    <w:rsid w:val="001334F1"/>
    <w:rsid w:val="00146A5B"/>
    <w:rsid w:val="00150AEF"/>
    <w:rsid w:val="001600F7"/>
    <w:rsid w:val="0016119C"/>
    <w:rsid w:val="001669F3"/>
    <w:rsid w:val="00177139"/>
    <w:rsid w:val="001B629E"/>
    <w:rsid w:val="001C6B46"/>
    <w:rsid w:val="001F2EF5"/>
    <w:rsid w:val="001F50D4"/>
    <w:rsid w:val="001F6C54"/>
    <w:rsid w:val="0020687D"/>
    <w:rsid w:val="00220D24"/>
    <w:rsid w:val="0022304F"/>
    <w:rsid w:val="00230046"/>
    <w:rsid w:val="0025408B"/>
    <w:rsid w:val="00256587"/>
    <w:rsid w:val="00257075"/>
    <w:rsid w:val="002644D7"/>
    <w:rsid w:val="00270259"/>
    <w:rsid w:val="002833BC"/>
    <w:rsid w:val="002846C7"/>
    <w:rsid w:val="002849E3"/>
    <w:rsid w:val="0028504D"/>
    <w:rsid w:val="00287D28"/>
    <w:rsid w:val="00293029"/>
    <w:rsid w:val="002953AD"/>
    <w:rsid w:val="002A11B4"/>
    <w:rsid w:val="002A5737"/>
    <w:rsid w:val="002B3091"/>
    <w:rsid w:val="002B6F1A"/>
    <w:rsid w:val="002C0A5C"/>
    <w:rsid w:val="002D4FCB"/>
    <w:rsid w:val="002E3F96"/>
    <w:rsid w:val="002F3F39"/>
    <w:rsid w:val="002F47FF"/>
    <w:rsid w:val="002F5BF6"/>
    <w:rsid w:val="00302F2F"/>
    <w:rsid w:val="003138C6"/>
    <w:rsid w:val="003208C2"/>
    <w:rsid w:val="00324822"/>
    <w:rsid w:val="00331F22"/>
    <w:rsid w:val="00335F08"/>
    <w:rsid w:val="003535A9"/>
    <w:rsid w:val="00357B51"/>
    <w:rsid w:val="00377335"/>
    <w:rsid w:val="003A18C3"/>
    <w:rsid w:val="003A1FC1"/>
    <w:rsid w:val="003C77FD"/>
    <w:rsid w:val="003D3A76"/>
    <w:rsid w:val="003D4144"/>
    <w:rsid w:val="003D472D"/>
    <w:rsid w:val="003F4536"/>
    <w:rsid w:val="003F5107"/>
    <w:rsid w:val="0040125C"/>
    <w:rsid w:val="00401E9F"/>
    <w:rsid w:val="00402628"/>
    <w:rsid w:val="00412B5D"/>
    <w:rsid w:val="00422A1D"/>
    <w:rsid w:val="00432D1E"/>
    <w:rsid w:val="00437D98"/>
    <w:rsid w:val="00441377"/>
    <w:rsid w:val="00452386"/>
    <w:rsid w:val="0045509D"/>
    <w:rsid w:val="004628DB"/>
    <w:rsid w:val="00463661"/>
    <w:rsid w:val="00466A79"/>
    <w:rsid w:val="0047022B"/>
    <w:rsid w:val="004A678E"/>
    <w:rsid w:val="004B3753"/>
    <w:rsid w:val="004D793D"/>
    <w:rsid w:val="004E0246"/>
    <w:rsid w:val="004E0723"/>
    <w:rsid w:val="004E6700"/>
    <w:rsid w:val="004F4BA9"/>
    <w:rsid w:val="00501361"/>
    <w:rsid w:val="00513181"/>
    <w:rsid w:val="00523E36"/>
    <w:rsid w:val="0053017C"/>
    <w:rsid w:val="00541D3A"/>
    <w:rsid w:val="00552CB7"/>
    <w:rsid w:val="00580994"/>
    <w:rsid w:val="00585CED"/>
    <w:rsid w:val="005B7E6B"/>
    <w:rsid w:val="005C0B67"/>
    <w:rsid w:val="005C7943"/>
    <w:rsid w:val="005D2DA2"/>
    <w:rsid w:val="005D78DD"/>
    <w:rsid w:val="005E0716"/>
    <w:rsid w:val="005F6A5C"/>
    <w:rsid w:val="006023DC"/>
    <w:rsid w:val="00603CF1"/>
    <w:rsid w:val="0060553E"/>
    <w:rsid w:val="006057A3"/>
    <w:rsid w:val="00624FD0"/>
    <w:rsid w:val="00633906"/>
    <w:rsid w:val="0064193C"/>
    <w:rsid w:val="0064259B"/>
    <w:rsid w:val="0064284F"/>
    <w:rsid w:val="00645C8A"/>
    <w:rsid w:val="00684E42"/>
    <w:rsid w:val="0069642F"/>
    <w:rsid w:val="006A10FD"/>
    <w:rsid w:val="006A733C"/>
    <w:rsid w:val="006C74CE"/>
    <w:rsid w:val="006D2682"/>
    <w:rsid w:val="006F04DF"/>
    <w:rsid w:val="007038E6"/>
    <w:rsid w:val="00706591"/>
    <w:rsid w:val="00706D3B"/>
    <w:rsid w:val="00742FED"/>
    <w:rsid w:val="0075799A"/>
    <w:rsid w:val="007743AD"/>
    <w:rsid w:val="007746C3"/>
    <w:rsid w:val="007A6C42"/>
    <w:rsid w:val="007B1FC2"/>
    <w:rsid w:val="007B7E96"/>
    <w:rsid w:val="007C0BD0"/>
    <w:rsid w:val="007D2568"/>
    <w:rsid w:val="007D43E6"/>
    <w:rsid w:val="007E08FA"/>
    <w:rsid w:val="007F3852"/>
    <w:rsid w:val="007F55AD"/>
    <w:rsid w:val="00837FF6"/>
    <w:rsid w:val="00855158"/>
    <w:rsid w:val="0086740D"/>
    <w:rsid w:val="00870585"/>
    <w:rsid w:val="0088599D"/>
    <w:rsid w:val="00891330"/>
    <w:rsid w:val="00893C12"/>
    <w:rsid w:val="008A606B"/>
    <w:rsid w:val="008B1219"/>
    <w:rsid w:val="008B4830"/>
    <w:rsid w:val="008B4C58"/>
    <w:rsid w:val="008B77FA"/>
    <w:rsid w:val="008C0D71"/>
    <w:rsid w:val="008E21B4"/>
    <w:rsid w:val="008E2660"/>
    <w:rsid w:val="008E4064"/>
    <w:rsid w:val="008F686C"/>
    <w:rsid w:val="009006BD"/>
    <w:rsid w:val="009030EA"/>
    <w:rsid w:val="00931549"/>
    <w:rsid w:val="009547DB"/>
    <w:rsid w:val="009558BC"/>
    <w:rsid w:val="00957A85"/>
    <w:rsid w:val="00962571"/>
    <w:rsid w:val="00972FF4"/>
    <w:rsid w:val="0099176C"/>
    <w:rsid w:val="009A1B27"/>
    <w:rsid w:val="009B5A3E"/>
    <w:rsid w:val="009B6065"/>
    <w:rsid w:val="009D3459"/>
    <w:rsid w:val="009E2CC1"/>
    <w:rsid w:val="009E7C0F"/>
    <w:rsid w:val="009F7AC4"/>
    <w:rsid w:val="00A20628"/>
    <w:rsid w:val="00A54ED8"/>
    <w:rsid w:val="00A600D2"/>
    <w:rsid w:val="00A60ECA"/>
    <w:rsid w:val="00A65A18"/>
    <w:rsid w:val="00A65DDE"/>
    <w:rsid w:val="00A71361"/>
    <w:rsid w:val="00A739AD"/>
    <w:rsid w:val="00A765B0"/>
    <w:rsid w:val="00A81422"/>
    <w:rsid w:val="00A82294"/>
    <w:rsid w:val="00A85077"/>
    <w:rsid w:val="00A90302"/>
    <w:rsid w:val="00A96212"/>
    <w:rsid w:val="00AB10B4"/>
    <w:rsid w:val="00AB3F29"/>
    <w:rsid w:val="00AC3FB8"/>
    <w:rsid w:val="00AC4A92"/>
    <w:rsid w:val="00AC7770"/>
    <w:rsid w:val="00AD1479"/>
    <w:rsid w:val="00AD1FCC"/>
    <w:rsid w:val="00AE5AD4"/>
    <w:rsid w:val="00AF3B11"/>
    <w:rsid w:val="00B25546"/>
    <w:rsid w:val="00B33CB1"/>
    <w:rsid w:val="00B4546F"/>
    <w:rsid w:val="00B460AF"/>
    <w:rsid w:val="00B467C9"/>
    <w:rsid w:val="00B52DAE"/>
    <w:rsid w:val="00B56BDF"/>
    <w:rsid w:val="00B620DA"/>
    <w:rsid w:val="00B62D90"/>
    <w:rsid w:val="00B72CB4"/>
    <w:rsid w:val="00BA12B2"/>
    <w:rsid w:val="00BA489D"/>
    <w:rsid w:val="00BB4362"/>
    <w:rsid w:val="00BC6CCE"/>
    <w:rsid w:val="00BD43EF"/>
    <w:rsid w:val="00BD598D"/>
    <w:rsid w:val="00BE3F93"/>
    <w:rsid w:val="00BF0138"/>
    <w:rsid w:val="00C03B84"/>
    <w:rsid w:val="00C063D0"/>
    <w:rsid w:val="00C06B8D"/>
    <w:rsid w:val="00C231CE"/>
    <w:rsid w:val="00C240B7"/>
    <w:rsid w:val="00C277C4"/>
    <w:rsid w:val="00C310B4"/>
    <w:rsid w:val="00C42EB9"/>
    <w:rsid w:val="00C462A8"/>
    <w:rsid w:val="00C4718E"/>
    <w:rsid w:val="00C524EE"/>
    <w:rsid w:val="00C6711F"/>
    <w:rsid w:val="00C67D84"/>
    <w:rsid w:val="00C7496E"/>
    <w:rsid w:val="00C77158"/>
    <w:rsid w:val="00C8015B"/>
    <w:rsid w:val="00C93344"/>
    <w:rsid w:val="00C95579"/>
    <w:rsid w:val="00CA0C77"/>
    <w:rsid w:val="00CB4C9F"/>
    <w:rsid w:val="00CB4D5D"/>
    <w:rsid w:val="00CC7410"/>
    <w:rsid w:val="00CD6214"/>
    <w:rsid w:val="00CF0C6B"/>
    <w:rsid w:val="00D170A8"/>
    <w:rsid w:val="00D55DF2"/>
    <w:rsid w:val="00D62A28"/>
    <w:rsid w:val="00D8492B"/>
    <w:rsid w:val="00D97561"/>
    <w:rsid w:val="00DA18AA"/>
    <w:rsid w:val="00DA2243"/>
    <w:rsid w:val="00DD39EC"/>
    <w:rsid w:val="00DD6F6B"/>
    <w:rsid w:val="00DE48D2"/>
    <w:rsid w:val="00DF1345"/>
    <w:rsid w:val="00DF24E7"/>
    <w:rsid w:val="00DF7657"/>
    <w:rsid w:val="00E01D04"/>
    <w:rsid w:val="00E04213"/>
    <w:rsid w:val="00E06252"/>
    <w:rsid w:val="00E25A15"/>
    <w:rsid w:val="00E368F1"/>
    <w:rsid w:val="00E51B23"/>
    <w:rsid w:val="00E550D9"/>
    <w:rsid w:val="00E729F4"/>
    <w:rsid w:val="00E744E4"/>
    <w:rsid w:val="00E75155"/>
    <w:rsid w:val="00E76A77"/>
    <w:rsid w:val="00E93BC6"/>
    <w:rsid w:val="00E94E53"/>
    <w:rsid w:val="00EC7F1A"/>
    <w:rsid w:val="00ED0948"/>
    <w:rsid w:val="00ED1EAE"/>
    <w:rsid w:val="00EE2469"/>
    <w:rsid w:val="00EE518F"/>
    <w:rsid w:val="00F007F7"/>
    <w:rsid w:val="00F04937"/>
    <w:rsid w:val="00F12153"/>
    <w:rsid w:val="00F22877"/>
    <w:rsid w:val="00F34BDC"/>
    <w:rsid w:val="00F358D6"/>
    <w:rsid w:val="00F373AA"/>
    <w:rsid w:val="00F43343"/>
    <w:rsid w:val="00F57219"/>
    <w:rsid w:val="00F71E2A"/>
    <w:rsid w:val="00F734DB"/>
    <w:rsid w:val="00F90C1E"/>
    <w:rsid w:val="00F94323"/>
    <w:rsid w:val="00F95270"/>
    <w:rsid w:val="00FA5A87"/>
    <w:rsid w:val="00FB0670"/>
    <w:rsid w:val="00FB0FE7"/>
    <w:rsid w:val="00FC13E8"/>
    <w:rsid w:val="00FC6912"/>
    <w:rsid w:val="00FD6916"/>
    <w:rsid w:val="00FF2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5137BB"/>
  <w15:docId w15:val="{B8F17641-3025-4344-A071-9D4951CC6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D5E25"/>
    <w:pPr>
      <w:jc w:val="both"/>
    </w:pPr>
    <w:rPr>
      <w:rFonts w:ascii="Univers Condensed" w:eastAsia="Univers LT Std 57 Cn" w:hAnsi="Univers Condensed" w:cs="Univers LT Std 57 Cn"/>
      <w:sz w:val="20"/>
      <w:lang w:val="fr-FR" w:eastAsia="fr-FR" w:bidi="fr-FR"/>
    </w:rPr>
  </w:style>
  <w:style w:type="paragraph" w:styleId="Heading1">
    <w:name w:val="heading 1"/>
    <w:basedOn w:val="Normal"/>
    <w:link w:val="Heading1Char"/>
    <w:uiPriority w:val="1"/>
    <w:pPr>
      <w:spacing w:before="100"/>
      <w:ind w:left="4022"/>
      <w:outlineLvl w:val="0"/>
    </w:pPr>
    <w:rPr>
      <w:rFonts w:ascii="Univers LT Std 47 Cn Lt" w:eastAsia="Univers LT Std 47 Cn Lt" w:hAnsi="Univers LT Std 47 Cn Lt" w:cs="Univers LT Std 47 Cn Lt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8B483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rPr>
      <w:szCs w:val="20"/>
    </w:rPr>
  </w:style>
  <w:style w:type="paragraph" w:styleId="ListParagraph">
    <w:name w:val="List Paragraph"/>
    <w:basedOn w:val="Normal"/>
    <w:link w:val="ListParagraphChar"/>
    <w:uiPriority w:val="1"/>
    <w:pPr>
      <w:spacing w:before="169"/>
      <w:ind w:left="4230" w:right="522" w:hanging="170"/>
    </w:pPr>
  </w:style>
  <w:style w:type="paragraph" w:customStyle="1" w:styleId="TableParagraph">
    <w:name w:val="Table Paragraph"/>
    <w:basedOn w:val="Normal"/>
    <w:uiPriority w:val="1"/>
  </w:style>
  <w:style w:type="paragraph" w:styleId="BalloonText">
    <w:name w:val="Balloon Text"/>
    <w:basedOn w:val="Normal"/>
    <w:link w:val="BalloonTextChar"/>
    <w:uiPriority w:val="99"/>
    <w:semiHidden/>
    <w:unhideWhenUsed/>
    <w:rsid w:val="007B1F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FC2"/>
    <w:rPr>
      <w:rFonts w:ascii="Tahoma" w:eastAsia="Univers LT Std 57 Cn" w:hAnsi="Tahoma" w:cs="Tahoma"/>
      <w:sz w:val="16"/>
      <w:szCs w:val="16"/>
      <w:lang w:val="fr-FR" w:eastAsia="fr-FR" w:bidi="fr-FR"/>
    </w:rPr>
  </w:style>
  <w:style w:type="character" w:styleId="CommentReference">
    <w:name w:val="annotation reference"/>
    <w:basedOn w:val="DefaultParagraphFont"/>
    <w:uiPriority w:val="99"/>
    <w:semiHidden/>
    <w:unhideWhenUsed/>
    <w:rsid w:val="001C6B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6B46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6B46"/>
    <w:rPr>
      <w:rFonts w:ascii="Univers LT Std 57 Cn" w:eastAsia="Univers LT Std 57 Cn" w:hAnsi="Univers LT Std 57 Cn" w:cs="Univers LT Std 57 Cn"/>
      <w:sz w:val="20"/>
      <w:szCs w:val="20"/>
      <w:lang w:val="fr-FR" w:eastAsia="fr-FR" w:bidi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6B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6B46"/>
    <w:rPr>
      <w:rFonts w:ascii="Univers LT Std 57 Cn" w:eastAsia="Univers LT Std 57 Cn" w:hAnsi="Univers LT Std 57 Cn" w:cs="Univers LT Std 57 Cn"/>
      <w:b/>
      <w:bCs/>
      <w:sz w:val="20"/>
      <w:szCs w:val="20"/>
      <w:lang w:val="fr-FR" w:eastAsia="fr-FR" w:bidi="fr-FR"/>
    </w:rPr>
  </w:style>
  <w:style w:type="character" w:customStyle="1" w:styleId="Heading1Char">
    <w:name w:val="Heading 1 Char"/>
    <w:basedOn w:val="DefaultParagraphFont"/>
    <w:link w:val="Heading1"/>
    <w:uiPriority w:val="1"/>
    <w:rsid w:val="00C6711F"/>
    <w:rPr>
      <w:rFonts w:ascii="Univers LT Std 47 Cn Lt" w:eastAsia="Univers LT Std 47 Cn Lt" w:hAnsi="Univers LT Std 47 Cn Lt" w:cs="Univers LT Std 47 Cn Lt"/>
      <w:b/>
      <w:bCs/>
      <w:sz w:val="24"/>
      <w:szCs w:val="24"/>
      <w:lang w:val="fr-FR" w:eastAsia="fr-FR" w:bidi="fr-FR"/>
    </w:rPr>
  </w:style>
  <w:style w:type="character" w:customStyle="1" w:styleId="BodyTextChar">
    <w:name w:val="Body Text Char"/>
    <w:basedOn w:val="DefaultParagraphFont"/>
    <w:link w:val="BodyText"/>
    <w:uiPriority w:val="1"/>
    <w:rsid w:val="00C6711F"/>
    <w:rPr>
      <w:rFonts w:ascii="Univers Condensed" w:eastAsia="Univers LT Std 57 Cn" w:hAnsi="Univers Condensed" w:cs="Univers LT Std 57 Cn"/>
      <w:sz w:val="20"/>
      <w:szCs w:val="20"/>
      <w:lang w:val="fr-FR" w:eastAsia="fr-FR" w:bidi="fr-FR"/>
    </w:rPr>
  </w:style>
  <w:style w:type="paragraph" w:customStyle="1" w:styleId="TitreH2">
    <w:name w:val="Titre H2"/>
    <w:basedOn w:val="Normal"/>
    <w:link w:val="TitreH2Car"/>
    <w:uiPriority w:val="1"/>
    <w:qFormat/>
    <w:rsid w:val="00C6711F"/>
    <w:pPr>
      <w:spacing w:after="240"/>
    </w:pPr>
    <w:rPr>
      <w:b/>
      <w:bCs/>
      <w:color w:val="EF7C00"/>
      <w:sz w:val="32"/>
      <w:szCs w:val="36"/>
      <w:lang w:val="en-GB"/>
    </w:rPr>
  </w:style>
  <w:style w:type="paragraph" w:customStyle="1" w:styleId="Listes">
    <w:name w:val="Listes"/>
    <w:basedOn w:val="ListParagraph"/>
    <w:link w:val="ListesCar"/>
    <w:uiPriority w:val="1"/>
    <w:qFormat/>
    <w:rsid w:val="0040125C"/>
    <w:pPr>
      <w:numPr>
        <w:numId w:val="1"/>
      </w:numPr>
      <w:jc w:val="left"/>
    </w:pPr>
  </w:style>
  <w:style w:type="character" w:customStyle="1" w:styleId="TitreH2Car">
    <w:name w:val="Titre H2 Car"/>
    <w:basedOn w:val="DefaultParagraphFont"/>
    <w:link w:val="TitreH2"/>
    <w:uiPriority w:val="1"/>
    <w:rsid w:val="00C6711F"/>
    <w:rPr>
      <w:rFonts w:ascii="Univers Condensed" w:eastAsia="Univers LT Std 57 Cn" w:hAnsi="Univers Condensed" w:cs="Univers LT Std 57 Cn"/>
      <w:b/>
      <w:bCs/>
      <w:color w:val="EF7C00"/>
      <w:sz w:val="32"/>
      <w:szCs w:val="36"/>
      <w:lang w:val="en-GB" w:eastAsia="fr-FR" w:bidi="fr-FR"/>
    </w:rPr>
  </w:style>
  <w:style w:type="paragraph" w:styleId="Header">
    <w:name w:val="header"/>
    <w:basedOn w:val="Normal"/>
    <w:link w:val="HeaderChar"/>
    <w:uiPriority w:val="99"/>
    <w:unhideWhenUsed/>
    <w:rsid w:val="003A1FC1"/>
    <w:pPr>
      <w:tabs>
        <w:tab w:val="center" w:pos="4536"/>
        <w:tab w:val="right" w:pos="9072"/>
      </w:tabs>
    </w:pPr>
  </w:style>
  <w:style w:type="character" w:customStyle="1" w:styleId="ListParagraphChar">
    <w:name w:val="List Paragraph Char"/>
    <w:basedOn w:val="DefaultParagraphFont"/>
    <w:link w:val="ListParagraph"/>
    <w:uiPriority w:val="1"/>
    <w:rsid w:val="0040125C"/>
    <w:rPr>
      <w:rFonts w:ascii="Univers Condensed" w:eastAsia="Univers LT Std 57 Cn" w:hAnsi="Univers Condensed" w:cs="Univers LT Std 57 Cn"/>
      <w:sz w:val="20"/>
      <w:lang w:val="fr-FR" w:eastAsia="fr-FR" w:bidi="fr-FR"/>
    </w:rPr>
  </w:style>
  <w:style w:type="character" w:customStyle="1" w:styleId="ListesCar">
    <w:name w:val="Listes Car"/>
    <w:basedOn w:val="ListParagraphChar"/>
    <w:link w:val="Listes"/>
    <w:uiPriority w:val="1"/>
    <w:rsid w:val="0040125C"/>
    <w:rPr>
      <w:rFonts w:ascii="Univers Condensed" w:eastAsia="Univers LT Std 57 Cn" w:hAnsi="Univers Condensed" w:cs="Univers LT Std 57 Cn"/>
      <w:sz w:val="20"/>
      <w:lang w:val="fr-FR" w:eastAsia="fr-FR" w:bidi="fr-FR"/>
    </w:rPr>
  </w:style>
  <w:style w:type="character" w:customStyle="1" w:styleId="HeaderChar">
    <w:name w:val="Header Char"/>
    <w:basedOn w:val="DefaultParagraphFont"/>
    <w:link w:val="Header"/>
    <w:uiPriority w:val="99"/>
    <w:rsid w:val="003A1FC1"/>
    <w:rPr>
      <w:rFonts w:ascii="Univers Condensed" w:eastAsia="Univers LT Std 57 Cn" w:hAnsi="Univers Condensed" w:cs="Univers LT Std 57 Cn"/>
      <w:sz w:val="20"/>
      <w:lang w:val="fr-FR" w:eastAsia="fr-FR" w:bidi="fr-FR"/>
    </w:rPr>
  </w:style>
  <w:style w:type="paragraph" w:styleId="Footer">
    <w:name w:val="footer"/>
    <w:basedOn w:val="Normal"/>
    <w:link w:val="FooterChar"/>
    <w:uiPriority w:val="99"/>
    <w:unhideWhenUsed/>
    <w:rsid w:val="003A1FC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1FC1"/>
    <w:rPr>
      <w:rFonts w:ascii="Univers Condensed" w:eastAsia="Univers LT Std 57 Cn" w:hAnsi="Univers Condensed" w:cs="Univers LT Std 57 Cn"/>
      <w:sz w:val="20"/>
      <w:lang w:val="fr-FR" w:eastAsia="fr-FR" w:bidi="fr-F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483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fr-FR" w:eastAsia="fr-FR" w:bidi="fr-FR"/>
    </w:rPr>
  </w:style>
  <w:style w:type="character" w:styleId="Hyperlink">
    <w:name w:val="Hyperlink"/>
    <w:basedOn w:val="DefaultParagraphFont"/>
    <w:uiPriority w:val="99"/>
    <w:unhideWhenUsed/>
    <w:rsid w:val="008B483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483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460AF"/>
    <w:pPr>
      <w:widowControl/>
      <w:autoSpaceDE/>
      <w:autoSpaceDN/>
    </w:pPr>
    <w:rPr>
      <w:rFonts w:ascii="Univers Condensed" w:eastAsia="Univers LT Std 57 Cn" w:hAnsi="Univers Condensed" w:cs="Univers LT Std 57 Cn"/>
      <w:sz w:val="20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jpeg"/><Relationship Id="rId18" Type="http://schemas.openxmlformats.org/officeDocument/2006/relationships/hyperlink" Target="https://easterneurope.safeguardingsupporthub.org/" TargetMode="External"/><Relationship Id="rId26" Type="http://schemas.openxmlformats.org/officeDocument/2006/relationships/hyperlink" Target="mailto:alketa.lasku@tdh.org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19.sv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hyperlink" Target="mailto:alketa.lasku@tdh.org" TargetMode="External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svg"/><Relationship Id="rId20" Type="http://schemas.openxmlformats.org/officeDocument/2006/relationships/image" Target="media/image7.png"/><Relationship Id="rId29" Type="http://schemas.openxmlformats.org/officeDocument/2006/relationships/image" Target="media/image14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jpeg"/><Relationship Id="rId32" Type="http://schemas.openxmlformats.org/officeDocument/2006/relationships/image" Target="media/image17.sv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36" Type="http://schemas.openxmlformats.org/officeDocument/2006/relationships/image" Target="media/image21.svg"/><Relationship Id="rId10" Type="http://schemas.openxmlformats.org/officeDocument/2006/relationships/endnotes" Target="endnotes.xml"/><Relationship Id="rId19" Type="http://schemas.openxmlformats.org/officeDocument/2006/relationships/hyperlink" Target="https://easterneurope.safeguardingsupporthub.org/" TargetMode="External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sv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TdH\Tdh%20Office%20Templates\English\Infopage_Template_EN_202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0" tIns="0" rIns="0" bIns="0" anchor="t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699CA8A1B01048AFDE0160DE2FD0FD" ma:contentTypeVersion="22" ma:contentTypeDescription="Crée un document." ma:contentTypeScope="" ma:versionID="5018cc72f2b63701feaa5971929f4a62">
  <xsd:schema xmlns:xsd="http://www.w3.org/2001/XMLSchema" xmlns:xs="http://www.w3.org/2001/XMLSchema" xmlns:p="http://schemas.microsoft.com/office/2006/metadata/properties" xmlns:ns2="f0655302-27a6-454d-a12c-3492613d925a" xmlns:ns3="7333f2b0-8020-450e-8308-72aecbd7fd03" targetNamespace="http://schemas.microsoft.com/office/2006/metadata/properties" ma:root="true" ma:fieldsID="cda2e54510a380e099be8e8011a5f9a2" ns2:_="" ns3:_="">
    <xsd:import namespace="f0655302-27a6-454d-a12c-3492613d925a"/>
    <xsd:import namespace="7333f2b0-8020-450e-8308-72aecbd7fd03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Area" minOccurs="0"/>
                <xsd:element ref="ns2:Language" minOccurs="0"/>
                <xsd:element ref="ns2:Owner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55302-27a6-454d-a12c-3492613d925a" elementFormDefault="qualified">
    <xsd:import namespace="http://schemas.microsoft.com/office/2006/documentManagement/types"/>
    <xsd:import namespace="http://schemas.microsoft.com/office/infopath/2007/PartnerControls"/>
    <xsd:element name="DocumentType" ma:index="8" nillable="true" ma:displayName="Document Type" ma:format="Dropdown" ma:internalName="DocumentType">
      <xsd:simpleType>
        <xsd:restriction base="dms:Choice">
          <xsd:enumeration value="Policy"/>
          <xsd:enumeration value="How to"/>
          <xsd:enumeration value="Publication"/>
          <xsd:enumeration value="Guidelines"/>
          <xsd:enumeration value="Regulations"/>
          <xsd:enumeration value="Templates"/>
        </xsd:restriction>
      </xsd:simpleType>
    </xsd:element>
    <xsd:element name="Area" ma:index="9" nillable="true" ma:displayName="Area" ma:format="Dropdown" ma:internalName="Area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Language" ma:index="10" nillable="true" ma:displayName="Language" ma:format="Dropdown" ma:internalName="Language">
      <xsd:simpleType>
        <xsd:restriction base="dms:Choice">
          <xsd:enumeration value="FR"/>
          <xsd:enumeration value="ENG"/>
          <xsd:enumeration value="ESP"/>
          <xsd:enumeration value="DE"/>
        </xsd:restriction>
      </xsd:simpleType>
    </xsd:element>
    <xsd:element name="Owner" ma:index="11" nillable="true" ma:displayName="Owner" ma:format="Dropdown" ma:list="UserInfo" ma:SharePointGroup="0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Balises d’images" ma:readOnly="false" ma:fieldId="{5cf76f15-5ced-4ddc-b409-7134ff3c332f}" ma:taxonomyMulti="true" ma:sspId="70b28423-b84b-471a-ab13-e74d0e0552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33f2b0-8020-450e-8308-72aecbd7fd0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c2e96d32-1bf5-4ffa-963e-baaec2087018}" ma:internalName="TaxCatchAll" ma:showField="CatchAllData" ma:web="7333f2b0-8020-450e-8308-72aecbd7fd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333f2b0-8020-450e-8308-72aecbd7fd03" xsi:nil="true"/>
    <DocumentType xmlns="f0655302-27a6-454d-a12c-3492613d925a" xsi:nil="true"/>
    <Owner xmlns="f0655302-27a6-454d-a12c-3492613d925a">
      <UserInfo>
        <DisplayName/>
        <AccountId xsi:nil="true"/>
        <AccountType/>
      </UserInfo>
    </Owner>
    <lcf76f155ced4ddcb4097134ff3c332f xmlns="f0655302-27a6-454d-a12c-3492613d925a">
      <Terms xmlns="http://schemas.microsoft.com/office/infopath/2007/PartnerControls"/>
    </lcf76f155ced4ddcb4097134ff3c332f>
    <Area xmlns="f0655302-27a6-454d-a12c-3492613d925a" xsi:nil="true"/>
    <Language xmlns="f0655302-27a6-454d-a12c-3492613d925a" xsi:nil="true"/>
  </documentManagement>
</p:properties>
</file>

<file path=customXml/itemProps1.xml><?xml version="1.0" encoding="utf-8"?>
<ds:datastoreItem xmlns:ds="http://schemas.openxmlformats.org/officeDocument/2006/customXml" ds:itemID="{5227D4EB-278F-4A80-9C0D-2AA2EFA9E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A71CB9-6EEC-4CF8-8107-EDBCB5B9E2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55302-27a6-454d-a12c-3492613d925a"/>
    <ds:schemaRef ds:uri="7333f2b0-8020-450e-8308-72aecbd7fd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49A452-DDF3-4079-9E13-D2A0191D742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B2F47E2-8E84-467B-B450-1855AF40E115}">
  <ds:schemaRefs>
    <ds:schemaRef ds:uri="http://schemas.microsoft.com/office/2006/metadata/properties"/>
    <ds:schemaRef ds:uri="http://schemas.microsoft.com/office/infopath/2007/PartnerControls"/>
    <ds:schemaRef ds:uri="7333f2b0-8020-450e-8308-72aecbd7fd03"/>
    <ds:schemaRef ds:uri="f0655302-27a6-454d-a12c-3492613d925a"/>
  </ds:schemaRefs>
</ds:datastoreItem>
</file>

<file path=docMetadata/LabelInfo.xml><?xml version="1.0" encoding="utf-8"?>
<clbl:labelList xmlns:clbl="http://schemas.microsoft.com/office/2020/mipLabelMetadata">
  <clbl:label id="{7a67a070-8ce9-4692-b1af-bf788306bc66}" enabled="0" method="" siteId="{7a67a070-8ce9-4692-b1af-bf788306bc6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Infopage_Template_EN_2024.dotx</Template>
  <TotalTime>11</TotalTime>
  <Pages>3</Pages>
  <Words>84</Words>
  <Characters>485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180509_Tdh_Infopages_Rohingyas_Rben_EN.indd</vt:lpstr>
      <vt:lpstr>180509_Tdh_Infopages_Rohingyas_Rben_EN.indd</vt:lpstr>
    </vt:vector>
  </TitlesOfParts>
  <Company>TDH</Company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180509_Tdh_Infopages_Rohingyas_Rben_EN.indd</dc:title>
  <dc:creator>Arina CRETU</dc:creator>
  <cp:lastModifiedBy>Dumitrita BUTNARU</cp:lastModifiedBy>
  <cp:revision>2</cp:revision>
  <dcterms:created xsi:type="dcterms:W3CDTF">2024-12-05T18:51:00Z</dcterms:created>
  <dcterms:modified xsi:type="dcterms:W3CDTF">2024-12-05T18:51:00Z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2018-12-18T00:00:00Z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2018-12-18T00:00:00Z</vt:filetime>
  </property>
  <property fmtid="{D5CDD505-2E9C-101B-9397-08002B2CF9AE}" pid="5" name="ContentTypeId">
    <vt:lpwstr>0x01010057699CA8A1B01048AFDE0160DE2FD0FD</vt:lpwstr>
  </property>
  <property fmtid="{D5CDD505-2E9C-101B-9397-08002B2CF9AE}" pid="6" name="MediaServiceImageTags">
    <vt:lpwstr/>
  </property>
</Properties>
</file>